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A832" w14:textId="77777777" w:rsidR="00330A1E" w:rsidRDefault="00330A1E" w:rsidP="00330A1E">
      <w:r>
        <w:t>Dear Parent / Guardian,</w:t>
      </w:r>
    </w:p>
    <w:p w14:paraId="09C95E6F" w14:textId="7D10DC1F" w:rsidR="00D74064" w:rsidRDefault="00330A1E" w:rsidP="00330A1E">
      <w:r>
        <w:t xml:space="preserve">Your child </w:t>
      </w:r>
      <w:r w:rsidR="008C38CE">
        <w:t>participated</w:t>
      </w:r>
      <w:r>
        <w:t xml:space="preserve"> in </w:t>
      </w:r>
      <w:r w:rsidR="008C38CE">
        <w:t xml:space="preserve">the </w:t>
      </w:r>
      <w:r>
        <w:t>Delaware System of Student Assessment (DeSSA)</w:t>
      </w:r>
      <w:r w:rsidR="008C38CE">
        <w:t xml:space="preserve"> English Language Arts (ELA) and Mathematics summative tests</w:t>
      </w:r>
      <w:r>
        <w:t xml:space="preserve"> during </w:t>
      </w:r>
      <w:r w:rsidR="008C38CE">
        <w:t xml:space="preserve">school year </w:t>
      </w:r>
      <w:r>
        <w:t>2022-2023</w:t>
      </w:r>
      <w:r w:rsidR="0060183A">
        <w:t>.</w:t>
      </w:r>
      <w:r>
        <w:t xml:space="preserve"> </w:t>
      </w:r>
    </w:p>
    <w:p w14:paraId="0D387AC1" w14:textId="533D8D99" w:rsidR="00D74064" w:rsidRDefault="00D74064" w:rsidP="00330A1E">
      <w:r>
        <w:t>This is the last year (</w:t>
      </w:r>
      <w:r w:rsidR="00195A94">
        <w:t>late</w:t>
      </w:r>
      <w:r>
        <w:t xml:space="preserve"> July 2023) that you will receive </w:t>
      </w:r>
      <w:r w:rsidR="00195A94">
        <w:t>p</w:t>
      </w:r>
      <w:r>
        <w:t>rinted score reports for your child via U.S. mail. If the printed report doesn’t arrive to your home by late August, there are two options for you to get the results:</w:t>
      </w:r>
    </w:p>
    <w:p w14:paraId="4AC9FAF4" w14:textId="77777777" w:rsidR="00D74064" w:rsidRPr="00D76196" w:rsidRDefault="00D74064" w:rsidP="00D74064">
      <w:pPr>
        <w:pStyle w:val="ListParagraph"/>
        <w:numPr>
          <w:ilvl w:val="0"/>
          <w:numId w:val="60"/>
        </w:numPr>
        <w:rPr>
          <w:b/>
          <w:bCs/>
        </w:rPr>
      </w:pPr>
      <w:r>
        <w:t xml:space="preserve">Contact your school and they will be able to print a report for you </w:t>
      </w:r>
      <w:r w:rsidRPr="00D76196">
        <w:rPr>
          <w:b/>
          <w:bCs/>
        </w:rPr>
        <w:t>OR</w:t>
      </w:r>
    </w:p>
    <w:p w14:paraId="41AD4F5D" w14:textId="21E40B63" w:rsidR="00330A1E" w:rsidRDefault="00D74064" w:rsidP="00D76196">
      <w:pPr>
        <w:pStyle w:val="ListParagraph"/>
        <w:numPr>
          <w:ilvl w:val="0"/>
          <w:numId w:val="60"/>
        </w:numPr>
      </w:pPr>
      <w:r>
        <w:t>Use the</w:t>
      </w:r>
      <w:r w:rsidR="00330A1E">
        <w:t xml:space="preserve"> unique Access Code</w:t>
      </w:r>
      <w:r w:rsidR="00195A94">
        <w:t xml:space="preserve"> provided to you by the school</w:t>
      </w:r>
      <w:r>
        <w:t xml:space="preserve"> alo</w:t>
      </w:r>
      <w:r w:rsidR="00330A1E">
        <w:t>ng with your child’s legal first name and date of birth, to log in to the DeSSA ELA and Mathematics Family Portal.</w:t>
      </w:r>
    </w:p>
    <w:p w14:paraId="30CA6BC4" w14:textId="77777777" w:rsidR="00D74064" w:rsidRDefault="00D74064" w:rsidP="00330A1E"/>
    <w:p w14:paraId="609514E5" w14:textId="619BFDDE" w:rsidR="00330A1E" w:rsidRDefault="00330A1E" w:rsidP="00330A1E">
      <w:r>
        <w:t xml:space="preserve">To view your </w:t>
      </w:r>
      <w:r w:rsidR="00195A94">
        <w:t>child</w:t>
      </w:r>
      <w:r>
        <w:t>’s statewide assessment results:</w:t>
      </w:r>
    </w:p>
    <w:p w14:paraId="524F7519" w14:textId="77777777" w:rsidR="00330A1E" w:rsidRDefault="00330A1E" w:rsidP="00330A1E">
      <w:r>
        <w:t xml:space="preserve">1. Navigate to the DeSSA Family Portal located at </w:t>
      </w:r>
      <w:hyperlink r:id="rId8" w:history="1">
        <w:r w:rsidRPr="00D74064">
          <w:rPr>
            <w:rStyle w:val="Hyperlink"/>
          </w:rPr>
          <w:t>https://de-familyportal.cambiumast.com</w:t>
        </w:r>
      </w:hyperlink>
      <w:r>
        <w:t>.</w:t>
      </w:r>
    </w:p>
    <w:p w14:paraId="4D4C2D1A" w14:textId="50BA8C7B" w:rsidR="00330A1E" w:rsidRDefault="00330A1E" w:rsidP="00330A1E">
      <w:r>
        <w:t xml:space="preserve">2. Enter your child’s first name and date of birth and the </w:t>
      </w:r>
      <w:r w:rsidR="00195A94">
        <w:t xml:space="preserve">unique </w:t>
      </w:r>
      <w:r>
        <w:t>Access Code</w:t>
      </w:r>
      <w:r w:rsidR="00195A94">
        <w:t xml:space="preserve"> provided by the school</w:t>
      </w:r>
      <w:r>
        <w:t>.</w:t>
      </w:r>
    </w:p>
    <w:p w14:paraId="7E6B234C" w14:textId="4BDA7B63" w:rsidR="00330A1E" w:rsidRDefault="00330A1E" w:rsidP="00330A1E">
      <w:r>
        <w:t xml:space="preserve">You can view your child’s overall test scores and </w:t>
      </w:r>
      <w:r w:rsidR="00195A94">
        <w:t xml:space="preserve">the </w:t>
      </w:r>
      <w:r>
        <w:t>interpretive guide that can be downloaded and printed. The site also contains a glossary of assessment terms; a list of frequently asked questions (FAQs) with answers; performance levels and explanations of what they mean; and resources for you to use with your child.</w:t>
      </w:r>
    </w:p>
    <w:p w14:paraId="6F36072E" w14:textId="77777777" w:rsidR="00330A1E" w:rsidRPr="009F298E" w:rsidRDefault="00330A1E" w:rsidP="00330A1E">
      <w:pPr>
        <w:rPr>
          <w:b/>
        </w:rPr>
      </w:pPr>
      <w:r w:rsidRPr="009F298E">
        <w:rPr>
          <w:b/>
        </w:rPr>
        <w:t>Please note that your Access Code will be usable ongoing while you student is enrolled grades 3-8.</w:t>
      </w:r>
    </w:p>
    <w:p w14:paraId="06BE5132" w14:textId="77777777" w:rsidR="00330A1E" w:rsidRDefault="00330A1E" w:rsidP="00330A1E">
      <w:r>
        <w:t>Thank you for your investment in your child’s future!</w:t>
      </w:r>
    </w:p>
    <w:p w14:paraId="4E3DAAC7" w14:textId="77777777" w:rsidR="00D74064" w:rsidRDefault="00D74064" w:rsidP="00330A1E"/>
    <w:p w14:paraId="2ECD764D" w14:textId="77777777" w:rsidR="00330A1E" w:rsidRDefault="00330A1E" w:rsidP="00330A1E">
      <w:r>
        <w:t>Sincerely,</w:t>
      </w:r>
    </w:p>
    <w:p w14:paraId="1B4031EE" w14:textId="77777777" w:rsidR="005806AB" w:rsidRPr="005806AB" w:rsidRDefault="00330A1E" w:rsidP="00330A1E">
      <w:r>
        <w:t>Principal</w:t>
      </w:r>
    </w:p>
    <w:sectPr w:rsidR="005806AB" w:rsidRPr="005806AB" w:rsidSect="00B95725">
      <w:headerReference w:type="default" r:id="rId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16FEA" w14:textId="77777777" w:rsidR="00A65E6F" w:rsidRDefault="00A65E6F" w:rsidP="00391AAD">
      <w:r>
        <w:separator/>
      </w:r>
    </w:p>
  </w:endnote>
  <w:endnote w:type="continuationSeparator" w:id="0">
    <w:p w14:paraId="090C51DF" w14:textId="77777777" w:rsidR="00A65E6F" w:rsidRDefault="00A65E6F" w:rsidP="00391AAD">
      <w:r>
        <w:continuationSeparator/>
      </w:r>
    </w:p>
  </w:endnote>
  <w:endnote w:type="continuationNotice" w:id="1">
    <w:p w14:paraId="76317C0B" w14:textId="77777777" w:rsidR="00A65E6F" w:rsidRDefault="00A65E6F" w:rsidP="00391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A335221-39DF-4B2B-93AC-C2D9A209AFBB}"/>
    <w:embedBold r:id="rId2" w:fontKey="{88108DE9-C750-4DDF-A695-8DA510828C63}"/>
    <w:embedItalic r:id="rId3" w:fontKey="{2C57266C-316D-408A-BDA2-2F5004D8398A}"/>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wis721 Cn BT">
    <w:altName w:val="Calibri"/>
    <w:charset w:val="00"/>
    <w:family w:val="swiss"/>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1FAAE" w14:textId="77777777" w:rsidR="00A65E6F" w:rsidRDefault="00A65E6F" w:rsidP="00391AAD">
      <w:r>
        <w:separator/>
      </w:r>
    </w:p>
  </w:footnote>
  <w:footnote w:type="continuationSeparator" w:id="0">
    <w:p w14:paraId="42A00830" w14:textId="77777777" w:rsidR="00A65E6F" w:rsidRDefault="00A65E6F" w:rsidP="00391AAD">
      <w:r>
        <w:continuationSeparator/>
      </w:r>
    </w:p>
  </w:footnote>
  <w:footnote w:type="continuationNotice" w:id="1">
    <w:p w14:paraId="57732944" w14:textId="77777777" w:rsidR="00A65E6F" w:rsidRDefault="00A65E6F" w:rsidP="00391A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99B96" w14:textId="77777777" w:rsidR="00D76196" w:rsidRPr="00D76196" w:rsidRDefault="00D76196" w:rsidP="00D76196">
    <w:pPr>
      <w:pStyle w:val="Header"/>
      <w:jc w:val="center"/>
      <w:rPr>
        <w:color w:val="4F81BD" w:themeColor="accent1"/>
      </w:rPr>
    </w:pPr>
    <w:r>
      <w:rPr>
        <w:caps/>
        <w:noProof/>
        <w:color w:val="808080" w:themeColor="background1" w:themeShade="80"/>
        <w:sz w:val="20"/>
      </w:rPr>
      <w:drawing>
        <wp:anchor distT="0" distB="0" distL="114300" distR="114300" simplePos="0" relativeHeight="251660288" behindDoc="0" locked="0" layoutInCell="1" allowOverlap="1" wp14:anchorId="45A62082" wp14:editId="1139EB1A">
          <wp:simplePos x="0" y="0"/>
          <wp:positionH relativeFrom="margin">
            <wp:posOffset>5505450</wp:posOffset>
          </wp:positionH>
          <wp:positionV relativeFrom="page">
            <wp:posOffset>171450</wp:posOffset>
          </wp:positionV>
          <wp:extent cx="1237615" cy="1037590"/>
          <wp:effectExtent l="0" t="0" r="635" b="0"/>
          <wp:wrapTopAndBottom/>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37615" cy="1037590"/>
                  </a:xfrm>
                  <a:prstGeom prst="rect">
                    <a:avLst/>
                  </a:prstGeom>
                </pic:spPr>
              </pic:pic>
            </a:graphicData>
          </a:graphic>
        </wp:anchor>
      </w:drawing>
    </w:r>
    <w:r w:rsidRPr="00D76196">
      <w:rPr>
        <w:color w:val="4F81BD" w:themeColor="accent1"/>
      </w:rPr>
      <w:t>DeSSA ELA and Mathematics Family Portal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645A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4566FCA"/>
    <w:lvl w:ilvl="0">
      <w:start w:val="1"/>
      <w:numFmt w:val="decimal"/>
      <w:pStyle w:val="ListNumber4"/>
      <w:lvlText w:val="%1."/>
      <w:lvlJc w:val="left"/>
      <w:pPr>
        <w:tabs>
          <w:tab w:val="num" w:pos="1440"/>
        </w:tabs>
        <w:ind w:left="1440" w:hanging="360"/>
      </w:pPr>
    </w:lvl>
  </w:abstractNum>
  <w:abstractNum w:abstractNumId="2" w15:restartNumberingAfterBreak="0">
    <w:nsid w:val="FFFFFF81"/>
    <w:multiLevelType w:val="singleLevel"/>
    <w:tmpl w:val="FD90338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07E4793F"/>
    <w:multiLevelType w:val="hybridMultilevel"/>
    <w:tmpl w:val="62E08B1A"/>
    <w:lvl w:ilvl="0" w:tplc="79844B88">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3A2B11"/>
    <w:multiLevelType w:val="multilevel"/>
    <w:tmpl w:val="748A69D2"/>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BA172E"/>
    <w:multiLevelType w:val="hybridMultilevel"/>
    <w:tmpl w:val="EB66540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210796"/>
    <w:multiLevelType w:val="hybridMultilevel"/>
    <w:tmpl w:val="85D0F7C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8B5675"/>
    <w:multiLevelType w:val="hybridMultilevel"/>
    <w:tmpl w:val="79063E6A"/>
    <w:lvl w:ilvl="0" w:tplc="19D088FE">
      <w:start w:val="3"/>
      <w:numFmt w:val="decimal"/>
      <w:lvlText w:val="%1."/>
      <w:lvlJc w:val="left"/>
      <w:pPr>
        <w:ind w:left="360" w:hanging="360"/>
      </w:pPr>
      <w:rPr>
        <w:rFonts w:ascii="Arial" w:hAnsi="Arial" w:cs="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D75354"/>
    <w:multiLevelType w:val="multilevel"/>
    <w:tmpl w:val="495253D2"/>
    <w:styleLink w:val="TableNumbers"/>
    <w:lvl w:ilvl="0">
      <w:start w:val="1"/>
      <w:numFmt w:val="decimal"/>
      <w:lvlText w:val="%1)"/>
      <w:lvlJc w:val="left"/>
      <w:pPr>
        <w:tabs>
          <w:tab w:val="num" w:pos="331"/>
        </w:tabs>
        <w:ind w:left="331" w:hanging="216"/>
      </w:pPr>
      <w:rPr>
        <w:rFonts w:hint="default"/>
      </w:rPr>
    </w:lvl>
    <w:lvl w:ilvl="1">
      <w:start w:val="1"/>
      <w:numFmt w:val="lowerLetter"/>
      <w:lvlText w:val="%2)"/>
      <w:lvlJc w:val="left"/>
      <w:pPr>
        <w:tabs>
          <w:tab w:val="num" w:pos="547"/>
        </w:tabs>
        <w:ind w:left="547" w:hanging="216"/>
      </w:pPr>
      <w:rPr>
        <w:rFonts w:hint="default"/>
      </w:rPr>
    </w:lvl>
    <w:lvl w:ilvl="2">
      <w:start w:val="1"/>
      <w:numFmt w:val="lowerRoman"/>
      <w:lvlText w:val="%3)"/>
      <w:lvlJc w:val="left"/>
      <w:pPr>
        <w:tabs>
          <w:tab w:val="num" w:pos="763"/>
        </w:tabs>
        <w:ind w:left="763"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77771FC"/>
    <w:multiLevelType w:val="hybridMultilevel"/>
    <w:tmpl w:val="41362DB0"/>
    <w:lvl w:ilvl="0" w:tplc="13B2F470">
      <w:start w:val="1"/>
      <w:numFmt w:val="decimal"/>
      <w:lvlText w:val="%1."/>
      <w:lvlJc w:val="left"/>
      <w:pPr>
        <w:ind w:left="360" w:hanging="360"/>
      </w:pPr>
      <w:rPr>
        <w:rFonts w:ascii="Arial" w:hAnsi="Arial" w:cs="Arial" w:hint="default"/>
        <w:b/>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C92C92"/>
    <w:multiLevelType w:val="hybridMultilevel"/>
    <w:tmpl w:val="D8CA6F86"/>
    <w:lvl w:ilvl="0" w:tplc="F33E22C8">
      <w:start w:val="1"/>
      <w:numFmt w:val="bullet"/>
      <w:pStyle w:val="Nav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686BBD"/>
    <w:multiLevelType w:val="hybridMultilevel"/>
    <w:tmpl w:val="91C48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177AC9"/>
    <w:multiLevelType w:val="multilevel"/>
    <w:tmpl w:val="D8583408"/>
    <w:lvl w:ilvl="0">
      <w:start w:val="1"/>
      <w:numFmt w:val="bullet"/>
      <w:lvlText w:val=""/>
      <w:lvlJc w:val="left"/>
      <w:pPr>
        <w:tabs>
          <w:tab w:val="num" w:pos="331"/>
        </w:tabs>
        <w:ind w:left="331" w:hanging="216"/>
      </w:pPr>
      <w:rPr>
        <w:rFonts w:ascii="Symbol" w:hAnsi="Symbol" w:hint="default"/>
      </w:rPr>
    </w:lvl>
    <w:lvl w:ilvl="1">
      <w:start w:val="1"/>
      <w:numFmt w:val="bullet"/>
      <w:pStyle w:val="TableTextBullet2"/>
      <w:lvlText w:val=""/>
      <w:lvlJc w:val="left"/>
      <w:pPr>
        <w:tabs>
          <w:tab w:val="num" w:pos="547"/>
        </w:tabs>
        <w:ind w:left="547" w:hanging="216"/>
      </w:pPr>
      <w:rPr>
        <w:rFonts w:ascii="Wingdings" w:hAnsi="Wingdings" w:hint="default"/>
      </w:rPr>
    </w:lvl>
    <w:lvl w:ilvl="2">
      <w:start w:val="1"/>
      <w:numFmt w:val="bullet"/>
      <w:lvlText w:val=""/>
      <w:lvlJc w:val="left"/>
      <w:pPr>
        <w:tabs>
          <w:tab w:val="num" w:pos="763"/>
        </w:tabs>
        <w:ind w:left="763" w:hanging="216"/>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4A3FBF"/>
    <w:multiLevelType w:val="multilevel"/>
    <w:tmpl w:val="892CE9F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0AD34E0"/>
    <w:multiLevelType w:val="hybridMultilevel"/>
    <w:tmpl w:val="77BC0A3A"/>
    <w:lvl w:ilvl="0" w:tplc="329AA6E4">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1A5718"/>
    <w:multiLevelType w:val="hybridMultilevel"/>
    <w:tmpl w:val="8F5A0150"/>
    <w:lvl w:ilvl="0" w:tplc="A03ED5B4">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2870132C"/>
    <w:multiLevelType w:val="hybridMultilevel"/>
    <w:tmpl w:val="B906B960"/>
    <w:lvl w:ilvl="0" w:tplc="3298527E">
      <w:start w:val="1"/>
      <w:numFmt w:val="bullet"/>
      <w:pStyle w:val="InBoxR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7969D5"/>
    <w:multiLevelType w:val="hybridMultilevel"/>
    <w:tmpl w:val="75084E66"/>
    <w:lvl w:ilvl="0" w:tplc="B56A366C">
      <w:start w:val="1"/>
      <w:numFmt w:val="decimal"/>
      <w:lvlText w:val="%1."/>
      <w:lvlJc w:val="left"/>
      <w:pPr>
        <w:ind w:left="360" w:hanging="360"/>
      </w:pPr>
      <w:rPr>
        <w:rFonts w:ascii="Arial" w:hAnsi="Arial" w:cs="Arial" w:hint="default"/>
        <w:b/>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E90044"/>
    <w:multiLevelType w:val="hybridMultilevel"/>
    <w:tmpl w:val="DCC8958E"/>
    <w:lvl w:ilvl="0" w:tplc="890034FE">
      <w:start w:val="8"/>
      <w:numFmt w:val="decimal"/>
      <w:lvlText w:val="%1."/>
      <w:lvlJc w:val="left"/>
      <w:pPr>
        <w:ind w:left="360" w:hanging="360"/>
      </w:pPr>
      <w:rPr>
        <w:rFonts w:ascii="Arial" w:hAnsi="Arial" w:cs="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BC69E3"/>
    <w:multiLevelType w:val="multilevel"/>
    <w:tmpl w:val="36B6452A"/>
    <w:styleLink w:val="ListNumbers"/>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1D57057"/>
    <w:multiLevelType w:val="multilevel"/>
    <w:tmpl w:val="F52C3D8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57E5122"/>
    <w:multiLevelType w:val="multilevel"/>
    <w:tmpl w:val="1B980636"/>
    <w:lvl w:ilvl="0">
      <w:start w:val="1"/>
      <w:numFmt w:val="upperLetter"/>
      <w:pStyle w:val="Appendix1"/>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6A78AD"/>
    <w:multiLevelType w:val="multilevel"/>
    <w:tmpl w:val="AC38806C"/>
    <w:styleLink w:val="HeadingNumbers"/>
    <w:lvl w:ilvl="0">
      <w:start w:val="1"/>
      <w:numFmt w:val="upperRoman"/>
      <w:suff w:val="space"/>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D146D42"/>
    <w:multiLevelType w:val="hybridMultilevel"/>
    <w:tmpl w:val="A69C5C62"/>
    <w:lvl w:ilvl="0" w:tplc="5208831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E407EE"/>
    <w:multiLevelType w:val="hybridMultilevel"/>
    <w:tmpl w:val="5AAAC144"/>
    <w:lvl w:ilvl="0" w:tplc="D768508C">
      <w:start w:val="1"/>
      <w:numFmt w:val="lowerLetter"/>
      <w:pStyle w:val="TableFootnot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C45480"/>
    <w:multiLevelType w:val="hybridMultilevel"/>
    <w:tmpl w:val="FA08A50A"/>
    <w:lvl w:ilvl="0" w:tplc="AC8AC142">
      <w:start w:val="2"/>
      <w:numFmt w:val="decimal"/>
      <w:lvlText w:val="%1."/>
      <w:lvlJc w:val="left"/>
      <w:pPr>
        <w:ind w:left="360" w:hanging="360"/>
      </w:pPr>
      <w:rPr>
        <w:rFonts w:ascii="Arial" w:hAnsi="Arial" w:cs="Arial"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325E2C"/>
    <w:multiLevelType w:val="hybridMultilevel"/>
    <w:tmpl w:val="E70666A2"/>
    <w:lvl w:ilvl="0" w:tplc="EC5E905A">
      <w:start w:val="1"/>
      <w:numFmt w:val="bullet"/>
      <w:pStyle w:val="TableTextBullet3"/>
      <w:lvlText w:val=""/>
      <w:lvlJc w:val="left"/>
      <w:pPr>
        <w:ind w:left="907" w:hanging="360"/>
      </w:pPr>
      <w:rPr>
        <w:rFonts w:ascii="Symbol" w:hAnsi="Symbol" w:hint="default"/>
      </w:rPr>
    </w:lvl>
    <w:lvl w:ilvl="1" w:tplc="04090003">
      <w:start w:val="1"/>
      <w:numFmt w:val="bullet"/>
      <w:lvlText w:val="o"/>
      <w:lvlJc w:val="left"/>
      <w:pPr>
        <w:ind w:left="1627" w:hanging="360"/>
      </w:pPr>
      <w:rPr>
        <w:rFonts w:ascii="Courier New" w:hAnsi="Courier New" w:cs="Courier New" w:hint="default"/>
      </w:rPr>
    </w:lvl>
    <w:lvl w:ilvl="2" w:tplc="5164FBAE">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7" w15:restartNumberingAfterBreak="0">
    <w:nsid w:val="4989443E"/>
    <w:multiLevelType w:val="hybridMultilevel"/>
    <w:tmpl w:val="63AEA808"/>
    <w:lvl w:ilvl="0" w:tplc="79844B88">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C8713C6"/>
    <w:multiLevelType w:val="hybridMultilevel"/>
    <w:tmpl w:val="35045732"/>
    <w:lvl w:ilvl="0" w:tplc="B56A366C">
      <w:start w:val="1"/>
      <w:numFmt w:val="decimal"/>
      <w:lvlText w:val="%1."/>
      <w:lvlJc w:val="left"/>
      <w:pPr>
        <w:ind w:left="360" w:hanging="360"/>
      </w:pPr>
      <w:rPr>
        <w:rFonts w:ascii="Arial" w:hAnsi="Arial" w:cs="Arial" w:hint="default"/>
        <w:b/>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0CD0BBD"/>
    <w:multiLevelType w:val="hybridMultilevel"/>
    <w:tmpl w:val="51162E76"/>
    <w:lvl w:ilvl="0" w:tplc="8A86D5AA">
      <w:start w:val="2"/>
      <w:numFmt w:val="decimal"/>
      <w:lvlText w:val="%1."/>
      <w:lvlJc w:val="left"/>
      <w:pPr>
        <w:ind w:left="360" w:hanging="360"/>
      </w:pPr>
      <w:rPr>
        <w:rFonts w:ascii="Arial" w:hAnsi="Arial" w:cs="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4563D9"/>
    <w:multiLevelType w:val="hybridMultilevel"/>
    <w:tmpl w:val="F05693B2"/>
    <w:lvl w:ilvl="0" w:tplc="96188DEC">
      <w:start w:val="1"/>
      <w:numFmt w:val="decimal"/>
      <w:lvlText w:val="%1."/>
      <w:lvlJc w:val="left"/>
      <w:pPr>
        <w:ind w:left="360" w:hanging="360"/>
      </w:pPr>
      <w:rPr>
        <w:rFonts w:hint="default"/>
        <w:b/>
        <w:i w:val="0"/>
        <w:sz w:val="22"/>
        <w:szCs w:val="22"/>
      </w:rPr>
    </w:lvl>
    <w:lvl w:ilvl="1" w:tplc="04090019">
      <w:start w:val="1"/>
      <w:numFmt w:val="lowerLetter"/>
      <w:lvlText w:val="%2."/>
      <w:lvlJc w:val="left"/>
      <w:pPr>
        <w:ind w:left="720" w:hanging="360"/>
      </w:pPr>
      <w:rPr>
        <w:rFonts w:hint="default"/>
      </w:rPr>
    </w:lvl>
    <w:lvl w:ilvl="2" w:tplc="0409001B">
      <w:start w:val="1"/>
      <w:numFmt w:val="lowerRoman"/>
      <w:lvlText w:val="%3."/>
      <w:lvlJc w:val="right"/>
      <w:pPr>
        <w:ind w:left="10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A4D03F4"/>
    <w:multiLevelType w:val="multilevel"/>
    <w:tmpl w:val="C7C697E6"/>
    <w:styleLink w:val="TableBullets"/>
    <w:lvl w:ilvl="0">
      <w:start w:val="1"/>
      <w:numFmt w:val="bullet"/>
      <w:pStyle w:val="TableTextBullet"/>
      <w:lvlText w:val=""/>
      <w:lvlJc w:val="left"/>
      <w:pPr>
        <w:tabs>
          <w:tab w:val="num" w:pos="331"/>
        </w:tabs>
        <w:ind w:left="331" w:hanging="216"/>
      </w:pPr>
      <w:rPr>
        <w:rFonts w:ascii="Symbol" w:hAnsi="Symbol" w:hint="default"/>
      </w:rPr>
    </w:lvl>
    <w:lvl w:ilvl="1">
      <w:start w:val="1"/>
      <w:numFmt w:val="bullet"/>
      <w:lvlText w:val="o"/>
      <w:lvlJc w:val="left"/>
      <w:pPr>
        <w:tabs>
          <w:tab w:val="num" w:pos="547"/>
        </w:tabs>
        <w:ind w:left="547" w:hanging="216"/>
      </w:pPr>
      <w:rPr>
        <w:rFonts w:ascii="Courier New" w:hAnsi="Courier New" w:hint="default"/>
      </w:rPr>
    </w:lvl>
    <w:lvl w:ilvl="2">
      <w:start w:val="1"/>
      <w:numFmt w:val="bullet"/>
      <w:lvlText w:val=""/>
      <w:lvlJc w:val="left"/>
      <w:pPr>
        <w:tabs>
          <w:tab w:val="num" w:pos="763"/>
        </w:tabs>
        <w:ind w:left="763" w:hanging="216"/>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BAC140D"/>
    <w:multiLevelType w:val="hybridMultilevel"/>
    <w:tmpl w:val="ADAC3426"/>
    <w:lvl w:ilvl="0" w:tplc="1292AE98">
      <w:start w:val="1"/>
      <w:numFmt w:val="bullet"/>
      <w:pStyle w:val="ListParagraph"/>
      <w:lvlText w:val=""/>
      <w:lvlJc w:val="left"/>
      <w:pPr>
        <w:ind w:left="360" w:hanging="360"/>
      </w:pPr>
      <w:rPr>
        <w:rFonts w:ascii="Symbol" w:hAnsi="Symbol" w:hint="default"/>
      </w:rPr>
    </w:lvl>
    <w:lvl w:ilvl="1" w:tplc="98D6D93A" w:tentative="1">
      <w:start w:val="1"/>
      <w:numFmt w:val="bullet"/>
      <w:lvlText w:val="o"/>
      <w:lvlJc w:val="left"/>
      <w:pPr>
        <w:ind w:left="1080" w:hanging="360"/>
      </w:pPr>
      <w:rPr>
        <w:rFonts w:ascii="Courier New" w:hAnsi="Courier New" w:cs="Courier New" w:hint="default"/>
      </w:rPr>
    </w:lvl>
    <w:lvl w:ilvl="2" w:tplc="3A4A7EB2" w:tentative="1">
      <w:start w:val="1"/>
      <w:numFmt w:val="bullet"/>
      <w:lvlText w:val=""/>
      <w:lvlJc w:val="left"/>
      <w:pPr>
        <w:ind w:left="1800" w:hanging="360"/>
      </w:pPr>
      <w:rPr>
        <w:rFonts w:ascii="Wingdings" w:hAnsi="Wingdings" w:hint="default"/>
      </w:rPr>
    </w:lvl>
    <w:lvl w:ilvl="3" w:tplc="D194BAB6" w:tentative="1">
      <w:start w:val="1"/>
      <w:numFmt w:val="bullet"/>
      <w:lvlText w:val=""/>
      <w:lvlJc w:val="left"/>
      <w:pPr>
        <w:ind w:left="2520" w:hanging="360"/>
      </w:pPr>
      <w:rPr>
        <w:rFonts w:ascii="Symbol" w:hAnsi="Symbol" w:hint="default"/>
      </w:rPr>
    </w:lvl>
    <w:lvl w:ilvl="4" w:tplc="48509658" w:tentative="1">
      <w:start w:val="1"/>
      <w:numFmt w:val="bullet"/>
      <w:lvlText w:val="o"/>
      <w:lvlJc w:val="left"/>
      <w:pPr>
        <w:ind w:left="3240" w:hanging="360"/>
      </w:pPr>
      <w:rPr>
        <w:rFonts w:ascii="Courier New" w:hAnsi="Courier New" w:cs="Courier New" w:hint="default"/>
      </w:rPr>
    </w:lvl>
    <w:lvl w:ilvl="5" w:tplc="1658B5F2" w:tentative="1">
      <w:start w:val="1"/>
      <w:numFmt w:val="bullet"/>
      <w:lvlText w:val=""/>
      <w:lvlJc w:val="left"/>
      <w:pPr>
        <w:ind w:left="3960" w:hanging="360"/>
      </w:pPr>
      <w:rPr>
        <w:rFonts w:ascii="Wingdings" w:hAnsi="Wingdings" w:hint="default"/>
      </w:rPr>
    </w:lvl>
    <w:lvl w:ilvl="6" w:tplc="B6FEBC0E" w:tentative="1">
      <w:start w:val="1"/>
      <w:numFmt w:val="bullet"/>
      <w:lvlText w:val=""/>
      <w:lvlJc w:val="left"/>
      <w:pPr>
        <w:ind w:left="4680" w:hanging="360"/>
      </w:pPr>
      <w:rPr>
        <w:rFonts w:ascii="Symbol" w:hAnsi="Symbol" w:hint="default"/>
      </w:rPr>
    </w:lvl>
    <w:lvl w:ilvl="7" w:tplc="F6EA0178" w:tentative="1">
      <w:start w:val="1"/>
      <w:numFmt w:val="bullet"/>
      <w:lvlText w:val="o"/>
      <w:lvlJc w:val="left"/>
      <w:pPr>
        <w:ind w:left="5400" w:hanging="360"/>
      </w:pPr>
      <w:rPr>
        <w:rFonts w:ascii="Courier New" w:hAnsi="Courier New" w:cs="Courier New" w:hint="default"/>
      </w:rPr>
    </w:lvl>
    <w:lvl w:ilvl="8" w:tplc="C82A6ADA" w:tentative="1">
      <w:start w:val="1"/>
      <w:numFmt w:val="bullet"/>
      <w:lvlText w:val=""/>
      <w:lvlJc w:val="left"/>
      <w:pPr>
        <w:ind w:left="6120" w:hanging="360"/>
      </w:pPr>
      <w:rPr>
        <w:rFonts w:ascii="Wingdings" w:hAnsi="Wingdings" w:hint="default"/>
      </w:rPr>
    </w:lvl>
  </w:abstractNum>
  <w:abstractNum w:abstractNumId="33" w15:restartNumberingAfterBreak="0">
    <w:nsid w:val="5F9F0E8A"/>
    <w:multiLevelType w:val="hybridMultilevel"/>
    <w:tmpl w:val="AB568454"/>
    <w:lvl w:ilvl="0" w:tplc="2D662862">
      <w:start w:val="1"/>
      <w:numFmt w:val="lowerLetter"/>
      <w:pStyle w:val="TableTextNumber2"/>
      <w:lvlText w:val="%1."/>
      <w:lvlJc w:val="left"/>
      <w:pPr>
        <w:ind w:left="1051" w:hanging="360"/>
      </w:pPr>
    </w:lvl>
    <w:lvl w:ilvl="1" w:tplc="8C52A318" w:tentative="1">
      <w:start w:val="1"/>
      <w:numFmt w:val="lowerLetter"/>
      <w:lvlText w:val="%2."/>
      <w:lvlJc w:val="left"/>
      <w:pPr>
        <w:ind w:left="1771" w:hanging="360"/>
      </w:pPr>
    </w:lvl>
    <w:lvl w:ilvl="2" w:tplc="3C527EF2" w:tentative="1">
      <w:start w:val="1"/>
      <w:numFmt w:val="lowerRoman"/>
      <w:lvlText w:val="%3."/>
      <w:lvlJc w:val="right"/>
      <w:pPr>
        <w:ind w:left="2491" w:hanging="180"/>
      </w:pPr>
    </w:lvl>
    <w:lvl w:ilvl="3" w:tplc="69E62288" w:tentative="1">
      <w:start w:val="1"/>
      <w:numFmt w:val="decimal"/>
      <w:lvlText w:val="%4."/>
      <w:lvlJc w:val="left"/>
      <w:pPr>
        <w:ind w:left="3211" w:hanging="360"/>
      </w:pPr>
    </w:lvl>
    <w:lvl w:ilvl="4" w:tplc="483455FC" w:tentative="1">
      <w:start w:val="1"/>
      <w:numFmt w:val="lowerLetter"/>
      <w:lvlText w:val="%5."/>
      <w:lvlJc w:val="left"/>
      <w:pPr>
        <w:ind w:left="3931" w:hanging="360"/>
      </w:pPr>
    </w:lvl>
    <w:lvl w:ilvl="5" w:tplc="F5EE40D8" w:tentative="1">
      <w:start w:val="1"/>
      <w:numFmt w:val="lowerRoman"/>
      <w:lvlText w:val="%6."/>
      <w:lvlJc w:val="right"/>
      <w:pPr>
        <w:ind w:left="4651" w:hanging="180"/>
      </w:pPr>
    </w:lvl>
    <w:lvl w:ilvl="6" w:tplc="2E3C054E" w:tentative="1">
      <w:start w:val="1"/>
      <w:numFmt w:val="decimal"/>
      <w:lvlText w:val="%7."/>
      <w:lvlJc w:val="left"/>
      <w:pPr>
        <w:ind w:left="5371" w:hanging="360"/>
      </w:pPr>
    </w:lvl>
    <w:lvl w:ilvl="7" w:tplc="CA76BB70" w:tentative="1">
      <w:start w:val="1"/>
      <w:numFmt w:val="lowerLetter"/>
      <w:lvlText w:val="%8."/>
      <w:lvlJc w:val="left"/>
      <w:pPr>
        <w:ind w:left="6091" w:hanging="360"/>
      </w:pPr>
    </w:lvl>
    <w:lvl w:ilvl="8" w:tplc="5C94188A" w:tentative="1">
      <w:start w:val="1"/>
      <w:numFmt w:val="lowerRoman"/>
      <w:lvlText w:val="%9."/>
      <w:lvlJc w:val="right"/>
      <w:pPr>
        <w:ind w:left="6811" w:hanging="180"/>
      </w:pPr>
    </w:lvl>
  </w:abstractNum>
  <w:abstractNum w:abstractNumId="34" w15:restartNumberingAfterBreak="0">
    <w:nsid w:val="62D125A6"/>
    <w:multiLevelType w:val="hybridMultilevel"/>
    <w:tmpl w:val="B4BE6CAC"/>
    <w:lvl w:ilvl="0" w:tplc="545223E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0104D1"/>
    <w:multiLevelType w:val="hybridMultilevel"/>
    <w:tmpl w:val="F370C6A0"/>
    <w:lvl w:ilvl="0" w:tplc="6CC659D0">
      <w:start w:val="1"/>
      <w:numFmt w:val="decimal"/>
      <w:pStyle w:val="ListNumber"/>
      <w:lvlText w:val="%1."/>
      <w:lvlJc w:val="left"/>
      <w:pPr>
        <w:ind w:left="360" w:hanging="360"/>
      </w:pPr>
      <w:rPr>
        <w:rFonts w:ascii="Arial" w:hAnsi="Arial" w:cs="Arial" w:hint="default"/>
        <w:b/>
        <w:i w:val="0"/>
        <w:sz w:val="20"/>
      </w:rPr>
    </w:lvl>
    <w:lvl w:ilvl="1" w:tplc="5CE40964">
      <w:start w:val="1"/>
      <w:numFmt w:val="lowerLetter"/>
      <w:pStyle w:val="ListNumber2"/>
      <w:lvlText w:val="%2."/>
      <w:lvlJc w:val="left"/>
      <w:pPr>
        <w:ind w:left="720" w:hanging="360"/>
      </w:pPr>
      <w:rPr>
        <w:rFonts w:hint="default"/>
      </w:rPr>
    </w:lvl>
    <w:lvl w:ilvl="2" w:tplc="AD3EC7C2">
      <w:start w:val="1"/>
      <w:numFmt w:val="lowerRoman"/>
      <w:pStyle w:val="ListNumber3"/>
      <w:lvlText w:val="%3."/>
      <w:lvlJc w:val="right"/>
      <w:pPr>
        <w:ind w:left="10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69A0133"/>
    <w:multiLevelType w:val="hybridMultilevel"/>
    <w:tmpl w:val="3D4CF3EA"/>
    <w:lvl w:ilvl="0" w:tplc="5C9AEB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85E1AB5"/>
    <w:multiLevelType w:val="hybridMultilevel"/>
    <w:tmpl w:val="82046432"/>
    <w:lvl w:ilvl="0" w:tplc="329AA6E4">
      <w:start w:val="1"/>
      <w:numFmt w:val="decimal"/>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B3D506B"/>
    <w:multiLevelType w:val="hybridMultilevel"/>
    <w:tmpl w:val="A3C2E31C"/>
    <w:lvl w:ilvl="0" w:tplc="3AFC4232">
      <w:start w:val="4"/>
      <w:numFmt w:val="decimal"/>
      <w:lvlText w:val="%1."/>
      <w:lvlJc w:val="left"/>
      <w:pPr>
        <w:ind w:left="360" w:hanging="360"/>
      </w:pPr>
      <w:rPr>
        <w:rFonts w:ascii="Arial" w:hAnsi="Arial" w:cs="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392E0B"/>
    <w:multiLevelType w:val="hybridMultilevel"/>
    <w:tmpl w:val="73BC89B2"/>
    <w:lvl w:ilvl="0" w:tplc="057E1016">
      <w:start w:val="1"/>
      <w:numFmt w:val="bullet"/>
      <w:pStyle w:val="Intro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71A72B6"/>
    <w:multiLevelType w:val="multilevel"/>
    <w:tmpl w:val="C7C697E6"/>
    <w:numStyleLink w:val="TableBullets"/>
  </w:abstractNum>
  <w:abstractNum w:abstractNumId="41" w15:restartNumberingAfterBreak="0">
    <w:nsid w:val="79981A68"/>
    <w:multiLevelType w:val="multilevel"/>
    <w:tmpl w:val="8B9A3F1E"/>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Wingdings" w:hAnsi="Wingdings" w:hint="default"/>
      </w:rPr>
    </w:lvl>
    <w:lvl w:ilvl="2">
      <w:start w:val="1"/>
      <w:numFmt w:val="bullet"/>
      <w:pStyle w:val="ListBullet3"/>
      <w:lvlText w:val=""/>
      <w:lvlJc w:val="left"/>
      <w:pPr>
        <w:tabs>
          <w:tab w:val="num" w:pos="1080"/>
        </w:tabs>
        <w:ind w:left="1080" w:hanging="360"/>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DF73488"/>
    <w:multiLevelType w:val="multilevel"/>
    <w:tmpl w:val="E2381AFE"/>
    <w:styleLink w:val="ListBullets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6427855">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912929">
    <w:abstractNumId w:val="21"/>
  </w:num>
  <w:num w:numId="3" w16cid:durableId="751390136">
    <w:abstractNumId w:val="22"/>
  </w:num>
  <w:num w:numId="4" w16cid:durableId="747270362">
    <w:abstractNumId w:val="16"/>
  </w:num>
  <w:num w:numId="5" w16cid:durableId="1559435270">
    <w:abstractNumId w:val="32"/>
  </w:num>
  <w:num w:numId="6" w16cid:durableId="969867485">
    <w:abstractNumId w:val="39"/>
  </w:num>
  <w:num w:numId="7" w16cid:durableId="26833957">
    <w:abstractNumId w:val="2"/>
  </w:num>
  <w:num w:numId="8" w16cid:durableId="1459571120">
    <w:abstractNumId w:val="42"/>
  </w:num>
  <w:num w:numId="9" w16cid:durableId="244924328">
    <w:abstractNumId w:val="1"/>
  </w:num>
  <w:num w:numId="10" w16cid:durableId="1018699719">
    <w:abstractNumId w:val="19"/>
  </w:num>
  <w:num w:numId="11" w16cid:durableId="1224868867">
    <w:abstractNumId w:val="4"/>
  </w:num>
  <w:num w:numId="12" w16cid:durableId="681519125">
    <w:abstractNumId w:val="10"/>
  </w:num>
  <w:num w:numId="13" w16cid:durableId="2069840760">
    <w:abstractNumId w:val="31"/>
  </w:num>
  <w:num w:numId="14" w16cid:durableId="1054354558">
    <w:abstractNumId w:val="8"/>
  </w:num>
  <w:num w:numId="15" w16cid:durableId="1610552587">
    <w:abstractNumId w:val="33"/>
  </w:num>
  <w:num w:numId="16" w16cid:durableId="303197161">
    <w:abstractNumId w:val="12"/>
  </w:num>
  <w:num w:numId="17" w16cid:durableId="1598909082">
    <w:abstractNumId w:val="26"/>
  </w:num>
  <w:num w:numId="18" w16cid:durableId="879636638">
    <w:abstractNumId w:val="35"/>
  </w:num>
  <w:num w:numId="19" w16cid:durableId="1128012257">
    <w:abstractNumId w:val="41"/>
  </w:num>
  <w:num w:numId="20" w16cid:durableId="1060129726">
    <w:abstractNumId w:val="24"/>
  </w:num>
  <w:num w:numId="21" w16cid:durableId="1890022348">
    <w:abstractNumId w:val="37"/>
    <w:lvlOverride w:ilvl="0">
      <w:startOverride w:val="1"/>
    </w:lvlOverride>
  </w:num>
  <w:num w:numId="22" w16cid:durableId="961498225">
    <w:abstractNumId w:val="37"/>
    <w:lvlOverride w:ilvl="0">
      <w:startOverride w:val="1"/>
    </w:lvlOverride>
  </w:num>
  <w:num w:numId="23" w16cid:durableId="107479043">
    <w:abstractNumId w:val="35"/>
  </w:num>
  <w:num w:numId="24" w16cid:durableId="905264780">
    <w:abstractNumId w:val="35"/>
    <w:lvlOverride w:ilvl="0">
      <w:startOverride w:val="2"/>
    </w:lvlOverride>
  </w:num>
  <w:num w:numId="25" w16cid:durableId="293339870">
    <w:abstractNumId w:val="17"/>
  </w:num>
  <w:num w:numId="26" w16cid:durableId="2092464585">
    <w:abstractNumId w:val="35"/>
    <w:lvlOverride w:ilvl="0">
      <w:startOverride w:val="1"/>
    </w:lvlOverride>
  </w:num>
  <w:num w:numId="27" w16cid:durableId="498619499">
    <w:abstractNumId w:val="23"/>
  </w:num>
  <w:num w:numId="28" w16cid:durableId="1300380102">
    <w:abstractNumId w:val="35"/>
    <w:lvlOverride w:ilvl="0">
      <w:startOverride w:val="3"/>
    </w:lvlOverride>
  </w:num>
  <w:num w:numId="29" w16cid:durableId="1362437795">
    <w:abstractNumId w:val="20"/>
  </w:num>
  <w:num w:numId="30" w16cid:durableId="1386873552">
    <w:abstractNumId w:val="0"/>
  </w:num>
  <w:num w:numId="31" w16cid:durableId="935792551">
    <w:abstractNumId w:val="11"/>
  </w:num>
  <w:num w:numId="32" w16cid:durableId="649404034">
    <w:abstractNumId w:val="29"/>
  </w:num>
  <w:num w:numId="33" w16cid:durableId="1340543152">
    <w:abstractNumId w:val="9"/>
  </w:num>
  <w:num w:numId="34" w16cid:durableId="957226254">
    <w:abstractNumId w:val="35"/>
    <w:lvlOverride w:ilvl="0">
      <w:startOverride w:val="1"/>
    </w:lvlOverride>
  </w:num>
  <w:num w:numId="35" w16cid:durableId="1824616549">
    <w:abstractNumId w:val="36"/>
  </w:num>
  <w:num w:numId="36" w16cid:durableId="5884693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87768955">
    <w:abstractNumId w:val="14"/>
  </w:num>
  <w:num w:numId="38" w16cid:durableId="1683320880">
    <w:abstractNumId w:val="7"/>
  </w:num>
  <w:num w:numId="39" w16cid:durableId="1479806510">
    <w:abstractNumId w:val="15"/>
    <w:lvlOverride w:ilvl="0">
      <w:startOverride w:val="1"/>
    </w:lvlOverride>
  </w:num>
  <w:num w:numId="40" w16cid:durableId="1724788962">
    <w:abstractNumId w:val="18"/>
  </w:num>
  <w:num w:numId="41" w16cid:durableId="915289183">
    <w:abstractNumId w:val="35"/>
    <w:lvlOverride w:ilvl="0">
      <w:startOverride w:val="7"/>
    </w:lvlOverride>
  </w:num>
  <w:num w:numId="42" w16cid:durableId="465390527">
    <w:abstractNumId w:val="3"/>
  </w:num>
  <w:num w:numId="43" w16cid:durableId="1371416840">
    <w:abstractNumId w:val="13"/>
  </w:num>
  <w:num w:numId="44" w16cid:durableId="1948736366">
    <w:abstractNumId w:val="28"/>
  </w:num>
  <w:num w:numId="45" w16cid:durableId="2004821800">
    <w:abstractNumId w:val="38"/>
  </w:num>
  <w:num w:numId="46" w16cid:durableId="1492482565">
    <w:abstractNumId w:val="3"/>
    <w:lvlOverride w:ilvl="0">
      <w:startOverride w:val="1"/>
    </w:lvlOverride>
  </w:num>
  <w:num w:numId="47" w16cid:durableId="1641418889">
    <w:abstractNumId w:val="25"/>
  </w:num>
  <w:num w:numId="48" w16cid:durableId="111218959">
    <w:abstractNumId w:val="35"/>
    <w:lvlOverride w:ilvl="0">
      <w:startOverride w:val="1"/>
    </w:lvlOverride>
  </w:num>
  <w:num w:numId="49" w16cid:durableId="986907246">
    <w:abstractNumId w:val="35"/>
  </w:num>
  <w:num w:numId="50" w16cid:durableId="1927104381">
    <w:abstractNumId w:val="27"/>
  </w:num>
  <w:num w:numId="51" w16cid:durableId="161313879">
    <w:abstractNumId w:val="35"/>
    <w:lvlOverride w:ilvl="0">
      <w:startOverride w:val="1"/>
    </w:lvlOverride>
  </w:num>
  <w:num w:numId="52" w16cid:durableId="472912639">
    <w:abstractNumId w:val="35"/>
    <w:lvlOverride w:ilvl="0">
      <w:startOverride w:val="1"/>
    </w:lvlOverride>
  </w:num>
  <w:num w:numId="53" w16cid:durableId="1981038702">
    <w:abstractNumId w:val="35"/>
    <w:lvlOverride w:ilvl="0">
      <w:startOverride w:val="1"/>
    </w:lvlOverride>
  </w:num>
  <w:num w:numId="54" w16cid:durableId="1323124852">
    <w:abstractNumId w:val="35"/>
    <w:lvlOverride w:ilvl="0">
      <w:startOverride w:val="1"/>
    </w:lvlOverride>
  </w:num>
  <w:num w:numId="55" w16cid:durableId="1654212717">
    <w:abstractNumId w:val="35"/>
    <w:lvlOverride w:ilvl="0">
      <w:startOverride w:val="1"/>
    </w:lvlOverride>
  </w:num>
  <w:num w:numId="56" w16cid:durableId="1039017345">
    <w:abstractNumId w:val="35"/>
    <w:lvlOverride w:ilvl="0">
      <w:startOverride w:val="1"/>
    </w:lvlOverride>
  </w:num>
  <w:num w:numId="57" w16cid:durableId="1241990371">
    <w:abstractNumId w:val="6"/>
  </w:num>
  <w:num w:numId="58" w16cid:durableId="964701179">
    <w:abstractNumId w:val="5"/>
  </w:num>
  <w:num w:numId="59" w16cid:durableId="1352491771">
    <w:abstractNumId w:val="35"/>
    <w:lvlOverride w:ilvl="0">
      <w:startOverride w:val="2"/>
    </w:lvlOverride>
  </w:num>
  <w:num w:numId="60" w16cid:durableId="1693803536">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B6B"/>
    <w:rsid w:val="000000AD"/>
    <w:rsid w:val="000008D9"/>
    <w:rsid w:val="00000A75"/>
    <w:rsid w:val="00000BC7"/>
    <w:rsid w:val="0000156C"/>
    <w:rsid w:val="0000184A"/>
    <w:rsid w:val="00003164"/>
    <w:rsid w:val="00003221"/>
    <w:rsid w:val="000037E1"/>
    <w:rsid w:val="00003903"/>
    <w:rsid w:val="00004024"/>
    <w:rsid w:val="0000447C"/>
    <w:rsid w:val="00004751"/>
    <w:rsid w:val="00004B64"/>
    <w:rsid w:val="00005049"/>
    <w:rsid w:val="000053F0"/>
    <w:rsid w:val="000057D4"/>
    <w:rsid w:val="00005986"/>
    <w:rsid w:val="00005AD2"/>
    <w:rsid w:val="00005D57"/>
    <w:rsid w:val="000063CA"/>
    <w:rsid w:val="00006CF8"/>
    <w:rsid w:val="00007D35"/>
    <w:rsid w:val="0001002E"/>
    <w:rsid w:val="0001097C"/>
    <w:rsid w:val="00010AA6"/>
    <w:rsid w:val="00010D6C"/>
    <w:rsid w:val="00010E70"/>
    <w:rsid w:val="0001114D"/>
    <w:rsid w:val="00011951"/>
    <w:rsid w:val="0001236B"/>
    <w:rsid w:val="000126F2"/>
    <w:rsid w:val="000135E8"/>
    <w:rsid w:val="00013757"/>
    <w:rsid w:val="000139B2"/>
    <w:rsid w:val="000141DD"/>
    <w:rsid w:val="00014562"/>
    <w:rsid w:val="000149F1"/>
    <w:rsid w:val="00014FB3"/>
    <w:rsid w:val="0001514C"/>
    <w:rsid w:val="000154B8"/>
    <w:rsid w:val="000156E3"/>
    <w:rsid w:val="00015910"/>
    <w:rsid w:val="00015A13"/>
    <w:rsid w:val="00015AC0"/>
    <w:rsid w:val="00016171"/>
    <w:rsid w:val="0001695A"/>
    <w:rsid w:val="000169BD"/>
    <w:rsid w:val="00016B37"/>
    <w:rsid w:val="00016D7B"/>
    <w:rsid w:val="00016FBA"/>
    <w:rsid w:val="0001743F"/>
    <w:rsid w:val="00017A85"/>
    <w:rsid w:val="00017A8A"/>
    <w:rsid w:val="00017A8B"/>
    <w:rsid w:val="00017DF5"/>
    <w:rsid w:val="0002003B"/>
    <w:rsid w:val="0002032D"/>
    <w:rsid w:val="00020967"/>
    <w:rsid w:val="00020F92"/>
    <w:rsid w:val="000211C6"/>
    <w:rsid w:val="00021632"/>
    <w:rsid w:val="00022123"/>
    <w:rsid w:val="00022396"/>
    <w:rsid w:val="000223D4"/>
    <w:rsid w:val="0002284C"/>
    <w:rsid w:val="00022985"/>
    <w:rsid w:val="00022B14"/>
    <w:rsid w:val="00022BD6"/>
    <w:rsid w:val="000231DC"/>
    <w:rsid w:val="000239A1"/>
    <w:rsid w:val="0002455E"/>
    <w:rsid w:val="00024BC0"/>
    <w:rsid w:val="00024C31"/>
    <w:rsid w:val="00024C4C"/>
    <w:rsid w:val="00024FFE"/>
    <w:rsid w:val="00025B39"/>
    <w:rsid w:val="00025C12"/>
    <w:rsid w:val="000263CD"/>
    <w:rsid w:val="00026D2F"/>
    <w:rsid w:val="00026E29"/>
    <w:rsid w:val="00027255"/>
    <w:rsid w:val="0002733E"/>
    <w:rsid w:val="00030331"/>
    <w:rsid w:val="00030829"/>
    <w:rsid w:val="00030CC6"/>
    <w:rsid w:val="00030D50"/>
    <w:rsid w:val="00031051"/>
    <w:rsid w:val="000311A2"/>
    <w:rsid w:val="000311EA"/>
    <w:rsid w:val="00031457"/>
    <w:rsid w:val="000318BF"/>
    <w:rsid w:val="00031DBD"/>
    <w:rsid w:val="00031E6C"/>
    <w:rsid w:val="00031FD7"/>
    <w:rsid w:val="0003245C"/>
    <w:rsid w:val="0003246E"/>
    <w:rsid w:val="0003262B"/>
    <w:rsid w:val="00032B99"/>
    <w:rsid w:val="00032DA7"/>
    <w:rsid w:val="0003326C"/>
    <w:rsid w:val="000334C3"/>
    <w:rsid w:val="00034AFE"/>
    <w:rsid w:val="00034F63"/>
    <w:rsid w:val="00034FFA"/>
    <w:rsid w:val="000351DA"/>
    <w:rsid w:val="000356F7"/>
    <w:rsid w:val="000356FB"/>
    <w:rsid w:val="00035753"/>
    <w:rsid w:val="00035B8E"/>
    <w:rsid w:val="00035DD0"/>
    <w:rsid w:val="0003648A"/>
    <w:rsid w:val="00036509"/>
    <w:rsid w:val="000367A3"/>
    <w:rsid w:val="00036B97"/>
    <w:rsid w:val="00036E8A"/>
    <w:rsid w:val="0003760B"/>
    <w:rsid w:val="000376AA"/>
    <w:rsid w:val="00037993"/>
    <w:rsid w:val="00037E47"/>
    <w:rsid w:val="00040128"/>
    <w:rsid w:val="000403B6"/>
    <w:rsid w:val="000403D4"/>
    <w:rsid w:val="00040684"/>
    <w:rsid w:val="00042064"/>
    <w:rsid w:val="000420A7"/>
    <w:rsid w:val="000424B0"/>
    <w:rsid w:val="00042583"/>
    <w:rsid w:val="00042D55"/>
    <w:rsid w:val="0004358B"/>
    <w:rsid w:val="000436DE"/>
    <w:rsid w:val="00044437"/>
    <w:rsid w:val="000444D6"/>
    <w:rsid w:val="0004471D"/>
    <w:rsid w:val="000447C4"/>
    <w:rsid w:val="00044993"/>
    <w:rsid w:val="00044CC2"/>
    <w:rsid w:val="00044FA4"/>
    <w:rsid w:val="0004527A"/>
    <w:rsid w:val="0004582D"/>
    <w:rsid w:val="00045E32"/>
    <w:rsid w:val="00046091"/>
    <w:rsid w:val="00046427"/>
    <w:rsid w:val="00046AE7"/>
    <w:rsid w:val="00046FD5"/>
    <w:rsid w:val="000470E3"/>
    <w:rsid w:val="000501FF"/>
    <w:rsid w:val="00050BBE"/>
    <w:rsid w:val="00050D97"/>
    <w:rsid w:val="00050DAE"/>
    <w:rsid w:val="000510CB"/>
    <w:rsid w:val="0005121E"/>
    <w:rsid w:val="00051953"/>
    <w:rsid w:val="00051A09"/>
    <w:rsid w:val="00051E9B"/>
    <w:rsid w:val="000520A2"/>
    <w:rsid w:val="00052C67"/>
    <w:rsid w:val="0005309F"/>
    <w:rsid w:val="000538C5"/>
    <w:rsid w:val="00053950"/>
    <w:rsid w:val="00053964"/>
    <w:rsid w:val="00053AB1"/>
    <w:rsid w:val="00053D09"/>
    <w:rsid w:val="00054019"/>
    <w:rsid w:val="0005428C"/>
    <w:rsid w:val="00054819"/>
    <w:rsid w:val="00054AF6"/>
    <w:rsid w:val="00054ECE"/>
    <w:rsid w:val="00054F16"/>
    <w:rsid w:val="000551C4"/>
    <w:rsid w:val="0005524B"/>
    <w:rsid w:val="00055C23"/>
    <w:rsid w:val="00055FEA"/>
    <w:rsid w:val="0005645F"/>
    <w:rsid w:val="00056638"/>
    <w:rsid w:val="00057482"/>
    <w:rsid w:val="0005761C"/>
    <w:rsid w:val="00057955"/>
    <w:rsid w:val="00057C51"/>
    <w:rsid w:val="00060424"/>
    <w:rsid w:val="000609A1"/>
    <w:rsid w:val="000609DC"/>
    <w:rsid w:val="00060DE8"/>
    <w:rsid w:val="00060F24"/>
    <w:rsid w:val="00061536"/>
    <w:rsid w:val="000616FB"/>
    <w:rsid w:val="00061DDE"/>
    <w:rsid w:val="0006255F"/>
    <w:rsid w:val="0006280A"/>
    <w:rsid w:val="0006299C"/>
    <w:rsid w:val="00063209"/>
    <w:rsid w:val="00063392"/>
    <w:rsid w:val="000639CE"/>
    <w:rsid w:val="00063AEA"/>
    <w:rsid w:val="00063E4F"/>
    <w:rsid w:val="000642A5"/>
    <w:rsid w:val="00064633"/>
    <w:rsid w:val="00064F73"/>
    <w:rsid w:val="00065344"/>
    <w:rsid w:val="00065B5A"/>
    <w:rsid w:val="00065C79"/>
    <w:rsid w:val="00066564"/>
    <w:rsid w:val="0006659D"/>
    <w:rsid w:val="000665B8"/>
    <w:rsid w:val="0006671C"/>
    <w:rsid w:val="0006696C"/>
    <w:rsid w:val="00066D6C"/>
    <w:rsid w:val="00067514"/>
    <w:rsid w:val="00067523"/>
    <w:rsid w:val="000679CD"/>
    <w:rsid w:val="00070187"/>
    <w:rsid w:val="00070CBD"/>
    <w:rsid w:val="00070EA2"/>
    <w:rsid w:val="000710FA"/>
    <w:rsid w:val="000712E2"/>
    <w:rsid w:val="000713B9"/>
    <w:rsid w:val="00071871"/>
    <w:rsid w:val="00071FAF"/>
    <w:rsid w:val="00071FC3"/>
    <w:rsid w:val="000725E3"/>
    <w:rsid w:val="00072608"/>
    <w:rsid w:val="00072C74"/>
    <w:rsid w:val="0007367E"/>
    <w:rsid w:val="00073873"/>
    <w:rsid w:val="00073D8A"/>
    <w:rsid w:val="00073E09"/>
    <w:rsid w:val="00073F31"/>
    <w:rsid w:val="00074491"/>
    <w:rsid w:val="000748FE"/>
    <w:rsid w:val="00074D6B"/>
    <w:rsid w:val="000755EC"/>
    <w:rsid w:val="0007574E"/>
    <w:rsid w:val="0007578E"/>
    <w:rsid w:val="00075C42"/>
    <w:rsid w:val="00076041"/>
    <w:rsid w:val="00076906"/>
    <w:rsid w:val="0007698D"/>
    <w:rsid w:val="00077057"/>
    <w:rsid w:val="000771E1"/>
    <w:rsid w:val="000771EF"/>
    <w:rsid w:val="00077474"/>
    <w:rsid w:val="000774FB"/>
    <w:rsid w:val="000775F5"/>
    <w:rsid w:val="00077695"/>
    <w:rsid w:val="0007792B"/>
    <w:rsid w:val="00077AF3"/>
    <w:rsid w:val="00077FB5"/>
    <w:rsid w:val="0008121D"/>
    <w:rsid w:val="00081BC0"/>
    <w:rsid w:val="00081E3C"/>
    <w:rsid w:val="00082633"/>
    <w:rsid w:val="00082756"/>
    <w:rsid w:val="0008275E"/>
    <w:rsid w:val="00082A23"/>
    <w:rsid w:val="00082FA0"/>
    <w:rsid w:val="00083321"/>
    <w:rsid w:val="000836C3"/>
    <w:rsid w:val="00083F3C"/>
    <w:rsid w:val="0008402A"/>
    <w:rsid w:val="0008441C"/>
    <w:rsid w:val="00084982"/>
    <w:rsid w:val="00084B70"/>
    <w:rsid w:val="0008544D"/>
    <w:rsid w:val="0008553F"/>
    <w:rsid w:val="00085719"/>
    <w:rsid w:val="00085985"/>
    <w:rsid w:val="000859B3"/>
    <w:rsid w:val="00085B89"/>
    <w:rsid w:val="000867B0"/>
    <w:rsid w:val="00086CCA"/>
    <w:rsid w:val="000873C2"/>
    <w:rsid w:val="0008752B"/>
    <w:rsid w:val="00087561"/>
    <w:rsid w:val="0008786C"/>
    <w:rsid w:val="0008790C"/>
    <w:rsid w:val="000903F0"/>
    <w:rsid w:val="00090476"/>
    <w:rsid w:val="00090689"/>
    <w:rsid w:val="00090A23"/>
    <w:rsid w:val="00090B7C"/>
    <w:rsid w:val="00090E1A"/>
    <w:rsid w:val="00091453"/>
    <w:rsid w:val="000917EC"/>
    <w:rsid w:val="00092907"/>
    <w:rsid w:val="00092AB4"/>
    <w:rsid w:val="00092B4C"/>
    <w:rsid w:val="00092F7C"/>
    <w:rsid w:val="0009324B"/>
    <w:rsid w:val="00093324"/>
    <w:rsid w:val="000939F8"/>
    <w:rsid w:val="00093B56"/>
    <w:rsid w:val="00093BB7"/>
    <w:rsid w:val="00093C86"/>
    <w:rsid w:val="00093E30"/>
    <w:rsid w:val="000941B8"/>
    <w:rsid w:val="00094231"/>
    <w:rsid w:val="0009449D"/>
    <w:rsid w:val="00094708"/>
    <w:rsid w:val="0009473A"/>
    <w:rsid w:val="00094765"/>
    <w:rsid w:val="00095117"/>
    <w:rsid w:val="000953BA"/>
    <w:rsid w:val="0009592D"/>
    <w:rsid w:val="00095CAB"/>
    <w:rsid w:val="0009671C"/>
    <w:rsid w:val="00096A69"/>
    <w:rsid w:val="00096EA7"/>
    <w:rsid w:val="000972D9"/>
    <w:rsid w:val="000A0069"/>
    <w:rsid w:val="000A00B3"/>
    <w:rsid w:val="000A0101"/>
    <w:rsid w:val="000A05C4"/>
    <w:rsid w:val="000A09AB"/>
    <w:rsid w:val="000A1507"/>
    <w:rsid w:val="000A17E1"/>
    <w:rsid w:val="000A1920"/>
    <w:rsid w:val="000A208B"/>
    <w:rsid w:val="000A2829"/>
    <w:rsid w:val="000A2C10"/>
    <w:rsid w:val="000A2C5F"/>
    <w:rsid w:val="000A322C"/>
    <w:rsid w:val="000A3447"/>
    <w:rsid w:val="000A37AA"/>
    <w:rsid w:val="000A3C38"/>
    <w:rsid w:val="000A3D32"/>
    <w:rsid w:val="000A413F"/>
    <w:rsid w:val="000A4995"/>
    <w:rsid w:val="000A4EFE"/>
    <w:rsid w:val="000A501E"/>
    <w:rsid w:val="000A533F"/>
    <w:rsid w:val="000A543C"/>
    <w:rsid w:val="000A5778"/>
    <w:rsid w:val="000A597E"/>
    <w:rsid w:val="000A5A36"/>
    <w:rsid w:val="000A5E37"/>
    <w:rsid w:val="000A6168"/>
    <w:rsid w:val="000A63CA"/>
    <w:rsid w:val="000A6E72"/>
    <w:rsid w:val="000A7562"/>
    <w:rsid w:val="000A7A6A"/>
    <w:rsid w:val="000A7B33"/>
    <w:rsid w:val="000A7EDA"/>
    <w:rsid w:val="000A7F66"/>
    <w:rsid w:val="000B04C1"/>
    <w:rsid w:val="000B07DA"/>
    <w:rsid w:val="000B091F"/>
    <w:rsid w:val="000B0E98"/>
    <w:rsid w:val="000B0ED6"/>
    <w:rsid w:val="000B1623"/>
    <w:rsid w:val="000B178F"/>
    <w:rsid w:val="000B1EAA"/>
    <w:rsid w:val="000B22C2"/>
    <w:rsid w:val="000B28A7"/>
    <w:rsid w:val="000B2923"/>
    <w:rsid w:val="000B2A50"/>
    <w:rsid w:val="000B318A"/>
    <w:rsid w:val="000B3279"/>
    <w:rsid w:val="000B3286"/>
    <w:rsid w:val="000B37F2"/>
    <w:rsid w:val="000B3D57"/>
    <w:rsid w:val="000B409E"/>
    <w:rsid w:val="000B46D8"/>
    <w:rsid w:val="000B4788"/>
    <w:rsid w:val="000B4B38"/>
    <w:rsid w:val="000B4B8F"/>
    <w:rsid w:val="000B4C52"/>
    <w:rsid w:val="000B4DA4"/>
    <w:rsid w:val="000B4E1C"/>
    <w:rsid w:val="000B4FA1"/>
    <w:rsid w:val="000B51A1"/>
    <w:rsid w:val="000B51A6"/>
    <w:rsid w:val="000B5203"/>
    <w:rsid w:val="000B52E7"/>
    <w:rsid w:val="000B5396"/>
    <w:rsid w:val="000B5506"/>
    <w:rsid w:val="000B736D"/>
    <w:rsid w:val="000B7452"/>
    <w:rsid w:val="000B7834"/>
    <w:rsid w:val="000B7AF7"/>
    <w:rsid w:val="000B7C10"/>
    <w:rsid w:val="000B7E21"/>
    <w:rsid w:val="000B7F28"/>
    <w:rsid w:val="000C00D1"/>
    <w:rsid w:val="000C01C7"/>
    <w:rsid w:val="000C0732"/>
    <w:rsid w:val="000C07BA"/>
    <w:rsid w:val="000C095C"/>
    <w:rsid w:val="000C0B15"/>
    <w:rsid w:val="000C0C35"/>
    <w:rsid w:val="000C0EE2"/>
    <w:rsid w:val="000C100C"/>
    <w:rsid w:val="000C198D"/>
    <w:rsid w:val="000C1C74"/>
    <w:rsid w:val="000C1D7B"/>
    <w:rsid w:val="000C2D8A"/>
    <w:rsid w:val="000C37F0"/>
    <w:rsid w:val="000C3DFA"/>
    <w:rsid w:val="000C4D4E"/>
    <w:rsid w:val="000C4F3D"/>
    <w:rsid w:val="000C50BF"/>
    <w:rsid w:val="000C52BD"/>
    <w:rsid w:val="000C5321"/>
    <w:rsid w:val="000C6078"/>
    <w:rsid w:val="000C6102"/>
    <w:rsid w:val="000C6C0F"/>
    <w:rsid w:val="000C6CA0"/>
    <w:rsid w:val="000C7605"/>
    <w:rsid w:val="000C7858"/>
    <w:rsid w:val="000C7920"/>
    <w:rsid w:val="000C7D17"/>
    <w:rsid w:val="000D00D9"/>
    <w:rsid w:val="000D00DD"/>
    <w:rsid w:val="000D0246"/>
    <w:rsid w:val="000D052C"/>
    <w:rsid w:val="000D055D"/>
    <w:rsid w:val="000D0769"/>
    <w:rsid w:val="000D0E16"/>
    <w:rsid w:val="000D155E"/>
    <w:rsid w:val="000D164C"/>
    <w:rsid w:val="000D173F"/>
    <w:rsid w:val="000D2266"/>
    <w:rsid w:val="000D22AC"/>
    <w:rsid w:val="000D282D"/>
    <w:rsid w:val="000D2FD5"/>
    <w:rsid w:val="000D31C8"/>
    <w:rsid w:val="000D35B6"/>
    <w:rsid w:val="000D35C6"/>
    <w:rsid w:val="000D377E"/>
    <w:rsid w:val="000D395B"/>
    <w:rsid w:val="000D39BE"/>
    <w:rsid w:val="000D3AD9"/>
    <w:rsid w:val="000D3B36"/>
    <w:rsid w:val="000D47EF"/>
    <w:rsid w:val="000D4A69"/>
    <w:rsid w:val="000D4A93"/>
    <w:rsid w:val="000D5655"/>
    <w:rsid w:val="000D572A"/>
    <w:rsid w:val="000D57BD"/>
    <w:rsid w:val="000D582F"/>
    <w:rsid w:val="000D593B"/>
    <w:rsid w:val="000D60B4"/>
    <w:rsid w:val="000D62BE"/>
    <w:rsid w:val="000D74FD"/>
    <w:rsid w:val="000E011A"/>
    <w:rsid w:val="000E0396"/>
    <w:rsid w:val="000E0674"/>
    <w:rsid w:val="000E0902"/>
    <w:rsid w:val="000E0FB9"/>
    <w:rsid w:val="000E1125"/>
    <w:rsid w:val="000E17F4"/>
    <w:rsid w:val="000E1862"/>
    <w:rsid w:val="000E1985"/>
    <w:rsid w:val="000E2279"/>
    <w:rsid w:val="000E2A55"/>
    <w:rsid w:val="000E30BB"/>
    <w:rsid w:val="000E30C6"/>
    <w:rsid w:val="000E3224"/>
    <w:rsid w:val="000E36DB"/>
    <w:rsid w:val="000E38DD"/>
    <w:rsid w:val="000E39E1"/>
    <w:rsid w:val="000E3B04"/>
    <w:rsid w:val="000E400C"/>
    <w:rsid w:val="000E4231"/>
    <w:rsid w:val="000E47E7"/>
    <w:rsid w:val="000E4D7C"/>
    <w:rsid w:val="000E50B3"/>
    <w:rsid w:val="000E546C"/>
    <w:rsid w:val="000E55C5"/>
    <w:rsid w:val="000E55E6"/>
    <w:rsid w:val="000E7453"/>
    <w:rsid w:val="000E7908"/>
    <w:rsid w:val="000E7B1D"/>
    <w:rsid w:val="000E7DCD"/>
    <w:rsid w:val="000E7EC4"/>
    <w:rsid w:val="000F006B"/>
    <w:rsid w:val="000F03AC"/>
    <w:rsid w:val="000F03E9"/>
    <w:rsid w:val="000F0805"/>
    <w:rsid w:val="000F1CFA"/>
    <w:rsid w:val="000F2004"/>
    <w:rsid w:val="000F2415"/>
    <w:rsid w:val="000F28F1"/>
    <w:rsid w:val="000F2E72"/>
    <w:rsid w:val="000F3623"/>
    <w:rsid w:val="000F3F8C"/>
    <w:rsid w:val="000F464D"/>
    <w:rsid w:val="000F474C"/>
    <w:rsid w:val="000F47ED"/>
    <w:rsid w:val="000F4D9D"/>
    <w:rsid w:val="000F5120"/>
    <w:rsid w:val="000F5129"/>
    <w:rsid w:val="000F5448"/>
    <w:rsid w:val="000F54CD"/>
    <w:rsid w:val="000F5603"/>
    <w:rsid w:val="000F572F"/>
    <w:rsid w:val="000F59BB"/>
    <w:rsid w:val="000F5BC2"/>
    <w:rsid w:val="000F5E29"/>
    <w:rsid w:val="000F6751"/>
    <w:rsid w:val="000F692B"/>
    <w:rsid w:val="000F6C11"/>
    <w:rsid w:val="000F6C25"/>
    <w:rsid w:val="000F7023"/>
    <w:rsid w:val="000F7235"/>
    <w:rsid w:val="000F73DD"/>
    <w:rsid w:val="000F7C3B"/>
    <w:rsid w:val="000F7D8B"/>
    <w:rsid w:val="0010019A"/>
    <w:rsid w:val="00100351"/>
    <w:rsid w:val="001003D5"/>
    <w:rsid w:val="00100C63"/>
    <w:rsid w:val="00100D39"/>
    <w:rsid w:val="00100F0B"/>
    <w:rsid w:val="00102095"/>
    <w:rsid w:val="001026EE"/>
    <w:rsid w:val="001028CA"/>
    <w:rsid w:val="00102A91"/>
    <w:rsid w:val="00102AFB"/>
    <w:rsid w:val="00102D33"/>
    <w:rsid w:val="00102DE7"/>
    <w:rsid w:val="0010313F"/>
    <w:rsid w:val="0010325D"/>
    <w:rsid w:val="001033CE"/>
    <w:rsid w:val="00103629"/>
    <w:rsid w:val="0010392C"/>
    <w:rsid w:val="00103992"/>
    <w:rsid w:val="00103AA1"/>
    <w:rsid w:val="00104A33"/>
    <w:rsid w:val="0010598B"/>
    <w:rsid w:val="00105DCB"/>
    <w:rsid w:val="00105F11"/>
    <w:rsid w:val="00106605"/>
    <w:rsid w:val="00106CC9"/>
    <w:rsid w:val="0010772A"/>
    <w:rsid w:val="00107BB7"/>
    <w:rsid w:val="0011090C"/>
    <w:rsid w:val="00110C50"/>
    <w:rsid w:val="001111E1"/>
    <w:rsid w:val="0011180D"/>
    <w:rsid w:val="00111BF4"/>
    <w:rsid w:val="00111FA7"/>
    <w:rsid w:val="001120B4"/>
    <w:rsid w:val="00113009"/>
    <w:rsid w:val="0011326D"/>
    <w:rsid w:val="00113586"/>
    <w:rsid w:val="001135DB"/>
    <w:rsid w:val="00113C2D"/>
    <w:rsid w:val="00113C31"/>
    <w:rsid w:val="001147C7"/>
    <w:rsid w:val="001147DF"/>
    <w:rsid w:val="00114ACF"/>
    <w:rsid w:val="00114E68"/>
    <w:rsid w:val="00114ED7"/>
    <w:rsid w:val="0011556B"/>
    <w:rsid w:val="00115C03"/>
    <w:rsid w:val="00115DBA"/>
    <w:rsid w:val="0011609F"/>
    <w:rsid w:val="001162CA"/>
    <w:rsid w:val="00116572"/>
    <w:rsid w:val="001165F2"/>
    <w:rsid w:val="00116795"/>
    <w:rsid w:val="00116B5A"/>
    <w:rsid w:val="001175D1"/>
    <w:rsid w:val="00117B8F"/>
    <w:rsid w:val="0012029D"/>
    <w:rsid w:val="00120417"/>
    <w:rsid w:val="0012143C"/>
    <w:rsid w:val="001217FA"/>
    <w:rsid w:val="00121E70"/>
    <w:rsid w:val="00121EB6"/>
    <w:rsid w:val="00122255"/>
    <w:rsid w:val="001224B7"/>
    <w:rsid w:val="0012269F"/>
    <w:rsid w:val="0012270B"/>
    <w:rsid w:val="00122761"/>
    <w:rsid w:val="00122A94"/>
    <w:rsid w:val="00123231"/>
    <w:rsid w:val="001232D1"/>
    <w:rsid w:val="00124099"/>
    <w:rsid w:val="001244F7"/>
    <w:rsid w:val="001247A8"/>
    <w:rsid w:val="00124BA7"/>
    <w:rsid w:val="00124FC1"/>
    <w:rsid w:val="00125771"/>
    <w:rsid w:val="00125B3C"/>
    <w:rsid w:val="00125CA3"/>
    <w:rsid w:val="00125FB0"/>
    <w:rsid w:val="001260F3"/>
    <w:rsid w:val="00127202"/>
    <w:rsid w:val="00127E71"/>
    <w:rsid w:val="00127FAF"/>
    <w:rsid w:val="00130177"/>
    <w:rsid w:val="001302DB"/>
    <w:rsid w:val="001304A5"/>
    <w:rsid w:val="001307A7"/>
    <w:rsid w:val="0013089D"/>
    <w:rsid w:val="00130E4F"/>
    <w:rsid w:val="00130EFA"/>
    <w:rsid w:val="0013195A"/>
    <w:rsid w:val="00131C99"/>
    <w:rsid w:val="00131DBE"/>
    <w:rsid w:val="00131DF7"/>
    <w:rsid w:val="0013224D"/>
    <w:rsid w:val="00133054"/>
    <w:rsid w:val="001346E2"/>
    <w:rsid w:val="00135508"/>
    <w:rsid w:val="0013561F"/>
    <w:rsid w:val="00135635"/>
    <w:rsid w:val="0013578B"/>
    <w:rsid w:val="00135D11"/>
    <w:rsid w:val="00136359"/>
    <w:rsid w:val="001368C5"/>
    <w:rsid w:val="00136998"/>
    <w:rsid w:val="001375E4"/>
    <w:rsid w:val="0013781A"/>
    <w:rsid w:val="0013782C"/>
    <w:rsid w:val="00137833"/>
    <w:rsid w:val="00137ABF"/>
    <w:rsid w:val="00137C03"/>
    <w:rsid w:val="00140400"/>
    <w:rsid w:val="0014073E"/>
    <w:rsid w:val="00140AFF"/>
    <w:rsid w:val="00141824"/>
    <w:rsid w:val="00141A33"/>
    <w:rsid w:val="00141B95"/>
    <w:rsid w:val="00141C65"/>
    <w:rsid w:val="00141D28"/>
    <w:rsid w:val="00141D9D"/>
    <w:rsid w:val="00141FD9"/>
    <w:rsid w:val="001420AE"/>
    <w:rsid w:val="0014275F"/>
    <w:rsid w:val="001429C6"/>
    <w:rsid w:val="00142A84"/>
    <w:rsid w:val="00142CCF"/>
    <w:rsid w:val="00142E12"/>
    <w:rsid w:val="00143183"/>
    <w:rsid w:val="00143826"/>
    <w:rsid w:val="00143B37"/>
    <w:rsid w:val="00144BFA"/>
    <w:rsid w:val="00144E7C"/>
    <w:rsid w:val="001451B3"/>
    <w:rsid w:val="001452D2"/>
    <w:rsid w:val="0014591E"/>
    <w:rsid w:val="001468E2"/>
    <w:rsid w:val="00146B82"/>
    <w:rsid w:val="00147165"/>
    <w:rsid w:val="00147442"/>
    <w:rsid w:val="00147545"/>
    <w:rsid w:val="00147870"/>
    <w:rsid w:val="00150208"/>
    <w:rsid w:val="001502F7"/>
    <w:rsid w:val="00150469"/>
    <w:rsid w:val="00150A88"/>
    <w:rsid w:val="00150CF6"/>
    <w:rsid w:val="00150FC7"/>
    <w:rsid w:val="00151A3C"/>
    <w:rsid w:val="00151BD4"/>
    <w:rsid w:val="00152167"/>
    <w:rsid w:val="00152452"/>
    <w:rsid w:val="00152499"/>
    <w:rsid w:val="00152691"/>
    <w:rsid w:val="0015275E"/>
    <w:rsid w:val="00152937"/>
    <w:rsid w:val="00152ED4"/>
    <w:rsid w:val="00153033"/>
    <w:rsid w:val="00153CBB"/>
    <w:rsid w:val="00153E9E"/>
    <w:rsid w:val="001549B8"/>
    <w:rsid w:val="00154D9D"/>
    <w:rsid w:val="00154EA4"/>
    <w:rsid w:val="0015508B"/>
    <w:rsid w:val="00155B91"/>
    <w:rsid w:val="00155BCC"/>
    <w:rsid w:val="001567C5"/>
    <w:rsid w:val="00156936"/>
    <w:rsid w:val="00156E13"/>
    <w:rsid w:val="0015704B"/>
    <w:rsid w:val="001573E3"/>
    <w:rsid w:val="00157A78"/>
    <w:rsid w:val="00157CC9"/>
    <w:rsid w:val="00157D7B"/>
    <w:rsid w:val="00160AEB"/>
    <w:rsid w:val="0016105E"/>
    <w:rsid w:val="001611CA"/>
    <w:rsid w:val="00161722"/>
    <w:rsid w:val="00161CB9"/>
    <w:rsid w:val="00162004"/>
    <w:rsid w:val="001625BB"/>
    <w:rsid w:val="001628FE"/>
    <w:rsid w:val="0016341D"/>
    <w:rsid w:val="00164ECF"/>
    <w:rsid w:val="001653CF"/>
    <w:rsid w:val="0016543B"/>
    <w:rsid w:val="00165819"/>
    <w:rsid w:val="001658C3"/>
    <w:rsid w:val="00165902"/>
    <w:rsid w:val="00165B4A"/>
    <w:rsid w:val="00165EF6"/>
    <w:rsid w:val="001662FF"/>
    <w:rsid w:val="00166500"/>
    <w:rsid w:val="001665FA"/>
    <w:rsid w:val="001665FE"/>
    <w:rsid w:val="00166BC6"/>
    <w:rsid w:val="00166FF8"/>
    <w:rsid w:val="001671EB"/>
    <w:rsid w:val="00170183"/>
    <w:rsid w:val="001706F4"/>
    <w:rsid w:val="0017073B"/>
    <w:rsid w:val="0017076A"/>
    <w:rsid w:val="00170C11"/>
    <w:rsid w:val="0017106E"/>
    <w:rsid w:val="001710E4"/>
    <w:rsid w:val="001712CA"/>
    <w:rsid w:val="001714FF"/>
    <w:rsid w:val="00171884"/>
    <w:rsid w:val="001724B6"/>
    <w:rsid w:val="0017262B"/>
    <w:rsid w:val="00172ACE"/>
    <w:rsid w:val="00173085"/>
    <w:rsid w:val="001731B7"/>
    <w:rsid w:val="00173987"/>
    <w:rsid w:val="00173C67"/>
    <w:rsid w:val="00173E84"/>
    <w:rsid w:val="00173FE1"/>
    <w:rsid w:val="00174124"/>
    <w:rsid w:val="00174138"/>
    <w:rsid w:val="00174217"/>
    <w:rsid w:val="001742F4"/>
    <w:rsid w:val="00174DAD"/>
    <w:rsid w:val="0017529C"/>
    <w:rsid w:val="001759B4"/>
    <w:rsid w:val="00176210"/>
    <w:rsid w:val="001762EB"/>
    <w:rsid w:val="001763C1"/>
    <w:rsid w:val="00176428"/>
    <w:rsid w:val="00176631"/>
    <w:rsid w:val="00176B11"/>
    <w:rsid w:val="00176C81"/>
    <w:rsid w:val="00176D3B"/>
    <w:rsid w:val="00177904"/>
    <w:rsid w:val="00177AF0"/>
    <w:rsid w:val="00180453"/>
    <w:rsid w:val="00180C55"/>
    <w:rsid w:val="001812FF"/>
    <w:rsid w:val="00181498"/>
    <w:rsid w:val="00181555"/>
    <w:rsid w:val="00181AA4"/>
    <w:rsid w:val="00181CA3"/>
    <w:rsid w:val="00181CA6"/>
    <w:rsid w:val="00181FC1"/>
    <w:rsid w:val="00182A2D"/>
    <w:rsid w:val="00182B5A"/>
    <w:rsid w:val="00182DB0"/>
    <w:rsid w:val="00182E5A"/>
    <w:rsid w:val="001834C1"/>
    <w:rsid w:val="00183CAD"/>
    <w:rsid w:val="00184161"/>
    <w:rsid w:val="00184361"/>
    <w:rsid w:val="00184632"/>
    <w:rsid w:val="00184B48"/>
    <w:rsid w:val="00184C04"/>
    <w:rsid w:val="00184F33"/>
    <w:rsid w:val="00185346"/>
    <w:rsid w:val="00185594"/>
    <w:rsid w:val="00185839"/>
    <w:rsid w:val="00185A9F"/>
    <w:rsid w:val="00185D64"/>
    <w:rsid w:val="001864C0"/>
    <w:rsid w:val="00186E91"/>
    <w:rsid w:val="00187079"/>
    <w:rsid w:val="00187593"/>
    <w:rsid w:val="00187F5E"/>
    <w:rsid w:val="00190024"/>
    <w:rsid w:val="00190070"/>
    <w:rsid w:val="0019073D"/>
    <w:rsid w:val="00190A99"/>
    <w:rsid w:val="00190C44"/>
    <w:rsid w:val="00190C98"/>
    <w:rsid w:val="00191CCC"/>
    <w:rsid w:val="00191E04"/>
    <w:rsid w:val="00191E5E"/>
    <w:rsid w:val="001923E3"/>
    <w:rsid w:val="00193B34"/>
    <w:rsid w:val="00194221"/>
    <w:rsid w:val="0019519D"/>
    <w:rsid w:val="0019541B"/>
    <w:rsid w:val="00195613"/>
    <w:rsid w:val="001958DB"/>
    <w:rsid w:val="00195A94"/>
    <w:rsid w:val="00195D00"/>
    <w:rsid w:val="001970BA"/>
    <w:rsid w:val="00197167"/>
    <w:rsid w:val="001975E7"/>
    <w:rsid w:val="001A040A"/>
    <w:rsid w:val="001A0874"/>
    <w:rsid w:val="001A0A90"/>
    <w:rsid w:val="001A0D2B"/>
    <w:rsid w:val="001A1157"/>
    <w:rsid w:val="001A137A"/>
    <w:rsid w:val="001A14AE"/>
    <w:rsid w:val="001A19DF"/>
    <w:rsid w:val="001A1B31"/>
    <w:rsid w:val="001A2158"/>
    <w:rsid w:val="001A2304"/>
    <w:rsid w:val="001A35E9"/>
    <w:rsid w:val="001A36E9"/>
    <w:rsid w:val="001A3DB5"/>
    <w:rsid w:val="001A4AD3"/>
    <w:rsid w:val="001A4BBC"/>
    <w:rsid w:val="001A5719"/>
    <w:rsid w:val="001A58E7"/>
    <w:rsid w:val="001A593B"/>
    <w:rsid w:val="001A5B88"/>
    <w:rsid w:val="001A63A5"/>
    <w:rsid w:val="001A68D2"/>
    <w:rsid w:val="001A69E0"/>
    <w:rsid w:val="001A6F5B"/>
    <w:rsid w:val="001A6F74"/>
    <w:rsid w:val="001A7725"/>
    <w:rsid w:val="001A7726"/>
    <w:rsid w:val="001A77D5"/>
    <w:rsid w:val="001A7C22"/>
    <w:rsid w:val="001B0009"/>
    <w:rsid w:val="001B07F1"/>
    <w:rsid w:val="001B0AFB"/>
    <w:rsid w:val="001B0BBD"/>
    <w:rsid w:val="001B0DDF"/>
    <w:rsid w:val="001B1087"/>
    <w:rsid w:val="001B189A"/>
    <w:rsid w:val="001B20A9"/>
    <w:rsid w:val="001B248F"/>
    <w:rsid w:val="001B2B22"/>
    <w:rsid w:val="001B2D69"/>
    <w:rsid w:val="001B2D87"/>
    <w:rsid w:val="001B2FFA"/>
    <w:rsid w:val="001B3296"/>
    <w:rsid w:val="001B345B"/>
    <w:rsid w:val="001B3AD8"/>
    <w:rsid w:val="001B3BAE"/>
    <w:rsid w:val="001B405B"/>
    <w:rsid w:val="001B4485"/>
    <w:rsid w:val="001B4700"/>
    <w:rsid w:val="001B483C"/>
    <w:rsid w:val="001B4E9E"/>
    <w:rsid w:val="001B5187"/>
    <w:rsid w:val="001B582F"/>
    <w:rsid w:val="001B5B65"/>
    <w:rsid w:val="001B5FE4"/>
    <w:rsid w:val="001B6B54"/>
    <w:rsid w:val="001B6E84"/>
    <w:rsid w:val="001C0702"/>
    <w:rsid w:val="001C0A94"/>
    <w:rsid w:val="001C0C4B"/>
    <w:rsid w:val="001C0FE4"/>
    <w:rsid w:val="001C1092"/>
    <w:rsid w:val="001C1260"/>
    <w:rsid w:val="001C12BA"/>
    <w:rsid w:val="001C24C8"/>
    <w:rsid w:val="001C2863"/>
    <w:rsid w:val="001C2F74"/>
    <w:rsid w:val="001C3354"/>
    <w:rsid w:val="001C3A07"/>
    <w:rsid w:val="001C3B78"/>
    <w:rsid w:val="001C461C"/>
    <w:rsid w:val="001C4A7E"/>
    <w:rsid w:val="001C4BF7"/>
    <w:rsid w:val="001C5336"/>
    <w:rsid w:val="001C5529"/>
    <w:rsid w:val="001C5BFD"/>
    <w:rsid w:val="001C5C65"/>
    <w:rsid w:val="001C65E0"/>
    <w:rsid w:val="001C67A0"/>
    <w:rsid w:val="001C6B16"/>
    <w:rsid w:val="001C6B43"/>
    <w:rsid w:val="001C6CF6"/>
    <w:rsid w:val="001C7392"/>
    <w:rsid w:val="001C740D"/>
    <w:rsid w:val="001C752C"/>
    <w:rsid w:val="001C7763"/>
    <w:rsid w:val="001C77EA"/>
    <w:rsid w:val="001C79DD"/>
    <w:rsid w:val="001C7A81"/>
    <w:rsid w:val="001D0301"/>
    <w:rsid w:val="001D11E3"/>
    <w:rsid w:val="001D19F6"/>
    <w:rsid w:val="001D22CD"/>
    <w:rsid w:val="001D249E"/>
    <w:rsid w:val="001D2625"/>
    <w:rsid w:val="001D2C1A"/>
    <w:rsid w:val="001D2CDC"/>
    <w:rsid w:val="001D33F1"/>
    <w:rsid w:val="001D344F"/>
    <w:rsid w:val="001D4083"/>
    <w:rsid w:val="001D474E"/>
    <w:rsid w:val="001D4876"/>
    <w:rsid w:val="001D4C55"/>
    <w:rsid w:val="001D534E"/>
    <w:rsid w:val="001D5564"/>
    <w:rsid w:val="001D556E"/>
    <w:rsid w:val="001D5570"/>
    <w:rsid w:val="001D601E"/>
    <w:rsid w:val="001D64A0"/>
    <w:rsid w:val="001D64A3"/>
    <w:rsid w:val="001D6730"/>
    <w:rsid w:val="001D6BC3"/>
    <w:rsid w:val="001D6E7C"/>
    <w:rsid w:val="001D6F13"/>
    <w:rsid w:val="001D71CC"/>
    <w:rsid w:val="001D7D6A"/>
    <w:rsid w:val="001E0382"/>
    <w:rsid w:val="001E0C90"/>
    <w:rsid w:val="001E0FFC"/>
    <w:rsid w:val="001E1120"/>
    <w:rsid w:val="001E15C6"/>
    <w:rsid w:val="001E1A18"/>
    <w:rsid w:val="001E1C55"/>
    <w:rsid w:val="001E1D1E"/>
    <w:rsid w:val="001E1D6D"/>
    <w:rsid w:val="001E28C9"/>
    <w:rsid w:val="001E28E8"/>
    <w:rsid w:val="001E3098"/>
    <w:rsid w:val="001E3124"/>
    <w:rsid w:val="001E3236"/>
    <w:rsid w:val="001E36C4"/>
    <w:rsid w:val="001E3728"/>
    <w:rsid w:val="001E3ACC"/>
    <w:rsid w:val="001E3E8A"/>
    <w:rsid w:val="001E40DF"/>
    <w:rsid w:val="001E43E0"/>
    <w:rsid w:val="001E448D"/>
    <w:rsid w:val="001E4FF8"/>
    <w:rsid w:val="001E5116"/>
    <w:rsid w:val="001E54AD"/>
    <w:rsid w:val="001E5854"/>
    <w:rsid w:val="001E595B"/>
    <w:rsid w:val="001E5B8E"/>
    <w:rsid w:val="001E5EFE"/>
    <w:rsid w:val="001E616F"/>
    <w:rsid w:val="001E62C6"/>
    <w:rsid w:val="001E6439"/>
    <w:rsid w:val="001E6C9F"/>
    <w:rsid w:val="001E7780"/>
    <w:rsid w:val="001E793B"/>
    <w:rsid w:val="001E7DF6"/>
    <w:rsid w:val="001E7E4F"/>
    <w:rsid w:val="001E7FF9"/>
    <w:rsid w:val="001F106F"/>
    <w:rsid w:val="001F140F"/>
    <w:rsid w:val="001F149D"/>
    <w:rsid w:val="001F18DA"/>
    <w:rsid w:val="001F1D9A"/>
    <w:rsid w:val="001F26B8"/>
    <w:rsid w:val="001F2741"/>
    <w:rsid w:val="001F2932"/>
    <w:rsid w:val="001F2D0E"/>
    <w:rsid w:val="001F2D44"/>
    <w:rsid w:val="001F31C9"/>
    <w:rsid w:val="001F3305"/>
    <w:rsid w:val="001F42A4"/>
    <w:rsid w:val="001F4818"/>
    <w:rsid w:val="001F4A20"/>
    <w:rsid w:val="001F604A"/>
    <w:rsid w:val="001F69BC"/>
    <w:rsid w:val="001F6B65"/>
    <w:rsid w:val="001F6F48"/>
    <w:rsid w:val="001F7448"/>
    <w:rsid w:val="001F7832"/>
    <w:rsid w:val="001F7C43"/>
    <w:rsid w:val="001F7C4B"/>
    <w:rsid w:val="002003A1"/>
    <w:rsid w:val="00200749"/>
    <w:rsid w:val="0020097F"/>
    <w:rsid w:val="002010F9"/>
    <w:rsid w:val="002017B4"/>
    <w:rsid w:val="00202012"/>
    <w:rsid w:val="002022FF"/>
    <w:rsid w:val="002025D0"/>
    <w:rsid w:val="00202951"/>
    <w:rsid w:val="00202D86"/>
    <w:rsid w:val="002030C6"/>
    <w:rsid w:val="002032A2"/>
    <w:rsid w:val="002040A4"/>
    <w:rsid w:val="0020422E"/>
    <w:rsid w:val="00204797"/>
    <w:rsid w:val="00204802"/>
    <w:rsid w:val="00204911"/>
    <w:rsid w:val="00204988"/>
    <w:rsid w:val="002059C8"/>
    <w:rsid w:val="00205F54"/>
    <w:rsid w:val="00205F98"/>
    <w:rsid w:val="00207548"/>
    <w:rsid w:val="00207B5B"/>
    <w:rsid w:val="00207E11"/>
    <w:rsid w:val="00207F51"/>
    <w:rsid w:val="00210044"/>
    <w:rsid w:val="0021004B"/>
    <w:rsid w:val="0021039D"/>
    <w:rsid w:val="00210C24"/>
    <w:rsid w:val="002115CF"/>
    <w:rsid w:val="002120B0"/>
    <w:rsid w:val="0021272B"/>
    <w:rsid w:val="002128F8"/>
    <w:rsid w:val="002129F2"/>
    <w:rsid w:val="00212A3B"/>
    <w:rsid w:val="00212C25"/>
    <w:rsid w:val="00212F10"/>
    <w:rsid w:val="0021329C"/>
    <w:rsid w:val="002134B6"/>
    <w:rsid w:val="00213B61"/>
    <w:rsid w:val="0021431C"/>
    <w:rsid w:val="00214855"/>
    <w:rsid w:val="00214ACE"/>
    <w:rsid w:val="002151F9"/>
    <w:rsid w:val="00215416"/>
    <w:rsid w:val="00215E51"/>
    <w:rsid w:val="002170F3"/>
    <w:rsid w:val="00217722"/>
    <w:rsid w:val="0022056D"/>
    <w:rsid w:val="00220813"/>
    <w:rsid w:val="002212CD"/>
    <w:rsid w:val="0022133B"/>
    <w:rsid w:val="002213BE"/>
    <w:rsid w:val="0022163C"/>
    <w:rsid w:val="002216BD"/>
    <w:rsid w:val="002216F7"/>
    <w:rsid w:val="00221A4D"/>
    <w:rsid w:val="00221F87"/>
    <w:rsid w:val="0022270E"/>
    <w:rsid w:val="0022276C"/>
    <w:rsid w:val="00222ABE"/>
    <w:rsid w:val="00222C19"/>
    <w:rsid w:val="002236B7"/>
    <w:rsid w:val="0022388D"/>
    <w:rsid w:val="00223A3B"/>
    <w:rsid w:val="00223FC6"/>
    <w:rsid w:val="002240C2"/>
    <w:rsid w:val="0022475B"/>
    <w:rsid w:val="00224EF3"/>
    <w:rsid w:val="00224FA6"/>
    <w:rsid w:val="002251EE"/>
    <w:rsid w:val="002255FF"/>
    <w:rsid w:val="002256A8"/>
    <w:rsid w:val="0022576B"/>
    <w:rsid w:val="00225A4B"/>
    <w:rsid w:val="00225B26"/>
    <w:rsid w:val="00225C8B"/>
    <w:rsid w:val="00226367"/>
    <w:rsid w:val="00226E06"/>
    <w:rsid w:val="00226F0A"/>
    <w:rsid w:val="00227912"/>
    <w:rsid w:val="00227C33"/>
    <w:rsid w:val="00227C8C"/>
    <w:rsid w:val="00227D1B"/>
    <w:rsid w:val="002309A9"/>
    <w:rsid w:val="002317A3"/>
    <w:rsid w:val="00231BC0"/>
    <w:rsid w:val="00231BC9"/>
    <w:rsid w:val="00231FC6"/>
    <w:rsid w:val="002321C0"/>
    <w:rsid w:val="00232269"/>
    <w:rsid w:val="00232D64"/>
    <w:rsid w:val="00232F44"/>
    <w:rsid w:val="00233300"/>
    <w:rsid w:val="00233406"/>
    <w:rsid w:val="002337FA"/>
    <w:rsid w:val="0023441D"/>
    <w:rsid w:val="002346CC"/>
    <w:rsid w:val="0023487B"/>
    <w:rsid w:val="00234B76"/>
    <w:rsid w:val="00234E22"/>
    <w:rsid w:val="002357C8"/>
    <w:rsid w:val="00235A6E"/>
    <w:rsid w:val="00235A9C"/>
    <w:rsid w:val="00235D65"/>
    <w:rsid w:val="00235E27"/>
    <w:rsid w:val="0023643A"/>
    <w:rsid w:val="002367AE"/>
    <w:rsid w:val="00236E05"/>
    <w:rsid w:val="00237053"/>
    <w:rsid w:val="0023724F"/>
    <w:rsid w:val="00237AB5"/>
    <w:rsid w:val="00237BD5"/>
    <w:rsid w:val="00237C1B"/>
    <w:rsid w:val="00240177"/>
    <w:rsid w:val="00240AAB"/>
    <w:rsid w:val="00241146"/>
    <w:rsid w:val="002411A6"/>
    <w:rsid w:val="002415AD"/>
    <w:rsid w:val="002429DB"/>
    <w:rsid w:val="00242CF9"/>
    <w:rsid w:val="00242D4F"/>
    <w:rsid w:val="00243089"/>
    <w:rsid w:val="0024324A"/>
    <w:rsid w:val="00243CE4"/>
    <w:rsid w:val="00244041"/>
    <w:rsid w:val="00244B5B"/>
    <w:rsid w:val="00244E0F"/>
    <w:rsid w:val="002450B6"/>
    <w:rsid w:val="00245254"/>
    <w:rsid w:val="002458E2"/>
    <w:rsid w:val="00245CCD"/>
    <w:rsid w:val="002461EB"/>
    <w:rsid w:val="00246443"/>
    <w:rsid w:val="002465C9"/>
    <w:rsid w:val="00246EF0"/>
    <w:rsid w:val="00247194"/>
    <w:rsid w:val="0024720E"/>
    <w:rsid w:val="00247AE3"/>
    <w:rsid w:val="00250BF3"/>
    <w:rsid w:val="00250E8D"/>
    <w:rsid w:val="002516DD"/>
    <w:rsid w:val="00251A0A"/>
    <w:rsid w:val="00251B14"/>
    <w:rsid w:val="00251D05"/>
    <w:rsid w:val="002527DD"/>
    <w:rsid w:val="00252929"/>
    <w:rsid w:val="00252AD7"/>
    <w:rsid w:val="002535CB"/>
    <w:rsid w:val="00253694"/>
    <w:rsid w:val="002536CF"/>
    <w:rsid w:val="0025371C"/>
    <w:rsid w:val="002538DE"/>
    <w:rsid w:val="00253CA0"/>
    <w:rsid w:val="00253D7C"/>
    <w:rsid w:val="00254ACD"/>
    <w:rsid w:val="00255075"/>
    <w:rsid w:val="00255292"/>
    <w:rsid w:val="00255904"/>
    <w:rsid w:val="00255A80"/>
    <w:rsid w:val="00255C23"/>
    <w:rsid w:val="00256EC9"/>
    <w:rsid w:val="00257E1C"/>
    <w:rsid w:val="002601F6"/>
    <w:rsid w:val="00260470"/>
    <w:rsid w:val="002607AB"/>
    <w:rsid w:val="00260CCD"/>
    <w:rsid w:val="00260EDD"/>
    <w:rsid w:val="002611FF"/>
    <w:rsid w:val="00261336"/>
    <w:rsid w:val="002617DA"/>
    <w:rsid w:val="00261C7C"/>
    <w:rsid w:val="00261DF6"/>
    <w:rsid w:val="00261FDE"/>
    <w:rsid w:val="00262058"/>
    <w:rsid w:val="00262381"/>
    <w:rsid w:val="0026295A"/>
    <w:rsid w:val="00262D27"/>
    <w:rsid w:val="00263064"/>
    <w:rsid w:val="00263203"/>
    <w:rsid w:val="00263489"/>
    <w:rsid w:val="00263514"/>
    <w:rsid w:val="00263779"/>
    <w:rsid w:val="00263825"/>
    <w:rsid w:val="00263F0B"/>
    <w:rsid w:val="002644CD"/>
    <w:rsid w:val="0026497B"/>
    <w:rsid w:val="00264C64"/>
    <w:rsid w:val="00264C7A"/>
    <w:rsid w:val="00264D31"/>
    <w:rsid w:val="00264F74"/>
    <w:rsid w:val="002652C9"/>
    <w:rsid w:val="00265728"/>
    <w:rsid w:val="00265BF4"/>
    <w:rsid w:val="00265DFE"/>
    <w:rsid w:val="0026611E"/>
    <w:rsid w:val="002665FB"/>
    <w:rsid w:val="00266C19"/>
    <w:rsid w:val="00266D71"/>
    <w:rsid w:val="00266D77"/>
    <w:rsid w:val="0026718E"/>
    <w:rsid w:val="0026779D"/>
    <w:rsid w:val="0026783D"/>
    <w:rsid w:val="002679AF"/>
    <w:rsid w:val="00270675"/>
    <w:rsid w:val="0027069D"/>
    <w:rsid w:val="002719BB"/>
    <w:rsid w:val="00271A06"/>
    <w:rsid w:val="002721F7"/>
    <w:rsid w:val="00272764"/>
    <w:rsid w:val="00272824"/>
    <w:rsid w:val="00272E3B"/>
    <w:rsid w:val="00272F53"/>
    <w:rsid w:val="00272FBF"/>
    <w:rsid w:val="002733EC"/>
    <w:rsid w:val="00273EC0"/>
    <w:rsid w:val="00274572"/>
    <w:rsid w:val="002745B2"/>
    <w:rsid w:val="00276199"/>
    <w:rsid w:val="002768A5"/>
    <w:rsid w:val="00277B08"/>
    <w:rsid w:val="00280180"/>
    <w:rsid w:val="00280F0D"/>
    <w:rsid w:val="00281322"/>
    <w:rsid w:val="00281539"/>
    <w:rsid w:val="002816D6"/>
    <w:rsid w:val="002818A5"/>
    <w:rsid w:val="0028195A"/>
    <w:rsid w:val="00281AEA"/>
    <w:rsid w:val="00281CB6"/>
    <w:rsid w:val="00281CCD"/>
    <w:rsid w:val="00281D86"/>
    <w:rsid w:val="00282739"/>
    <w:rsid w:val="00282B86"/>
    <w:rsid w:val="00283159"/>
    <w:rsid w:val="002838B0"/>
    <w:rsid w:val="00283AD0"/>
    <w:rsid w:val="0028406A"/>
    <w:rsid w:val="00284416"/>
    <w:rsid w:val="00284443"/>
    <w:rsid w:val="00285CCA"/>
    <w:rsid w:val="00285D00"/>
    <w:rsid w:val="00285E29"/>
    <w:rsid w:val="002860F3"/>
    <w:rsid w:val="00286200"/>
    <w:rsid w:val="0028640D"/>
    <w:rsid w:val="00286D75"/>
    <w:rsid w:val="0028755D"/>
    <w:rsid w:val="002876DA"/>
    <w:rsid w:val="00287860"/>
    <w:rsid w:val="002879F3"/>
    <w:rsid w:val="00287B09"/>
    <w:rsid w:val="00287F53"/>
    <w:rsid w:val="00287FC3"/>
    <w:rsid w:val="002900F8"/>
    <w:rsid w:val="0029015C"/>
    <w:rsid w:val="00290161"/>
    <w:rsid w:val="002907FE"/>
    <w:rsid w:val="00290A8F"/>
    <w:rsid w:val="00290AB4"/>
    <w:rsid w:val="00291AAB"/>
    <w:rsid w:val="00291D00"/>
    <w:rsid w:val="00292647"/>
    <w:rsid w:val="0029277F"/>
    <w:rsid w:val="00292F3C"/>
    <w:rsid w:val="002932A9"/>
    <w:rsid w:val="0029349D"/>
    <w:rsid w:val="002934CE"/>
    <w:rsid w:val="00293559"/>
    <w:rsid w:val="00293764"/>
    <w:rsid w:val="002943A1"/>
    <w:rsid w:val="002946EB"/>
    <w:rsid w:val="00294742"/>
    <w:rsid w:val="0029497A"/>
    <w:rsid w:val="00294DDC"/>
    <w:rsid w:val="00294F94"/>
    <w:rsid w:val="002956BB"/>
    <w:rsid w:val="00295AF7"/>
    <w:rsid w:val="00295BD6"/>
    <w:rsid w:val="00296641"/>
    <w:rsid w:val="00296B26"/>
    <w:rsid w:val="00296D46"/>
    <w:rsid w:val="0029714E"/>
    <w:rsid w:val="002A03CB"/>
    <w:rsid w:val="002A2070"/>
    <w:rsid w:val="002A2093"/>
    <w:rsid w:val="002A2448"/>
    <w:rsid w:val="002A2492"/>
    <w:rsid w:val="002A2D93"/>
    <w:rsid w:val="002A334C"/>
    <w:rsid w:val="002A34A8"/>
    <w:rsid w:val="002A3532"/>
    <w:rsid w:val="002A3537"/>
    <w:rsid w:val="002A3D2D"/>
    <w:rsid w:val="002A3E49"/>
    <w:rsid w:val="002A4089"/>
    <w:rsid w:val="002A4329"/>
    <w:rsid w:val="002A4C63"/>
    <w:rsid w:val="002A4CD5"/>
    <w:rsid w:val="002A4F6F"/>
    <w:rsid w:val="002A507E"/>
    <w:rsid w:val="002A51B8"/>
    <w:rsid w:val="002A51F4"/>
    <w:rsid w:val="002A53F4"/>
    <w:rsid w:val="002A5B75"/>
    <w:rsid w:val="002A5E90"/>
    <w:rsid w:val="002A5FB1"/>
    <w:rsid w:val="002A6026"/>
    <w:rsid w:val="002A6184"/>
    <w:rsid w:val="002A627F"/>
    <w:rsid w:val="002A68B0"/>
    <w:rsid w:val="002A6CA5"/>
    <w:rsid w:val="002A6E3E"/>
    <w:rsid w:val="002A71E1"/>
    <w:rsid w:val="002A74B9"/>
    <w:rsid w:val="002A74EF"/>
    <w:rsid w:val="002A7788"/>
    <w:rsid w:val="002A792B"/>
    <w:rsid w:val="002A7AE9"/>
    <w:rsid w:val="002A7CEB"/>
    <w:rsid w:val="002B0207"/>
    <w:rsid w:val="002B08BD"/>
    <w:rsid w:val="002B0B05"/>
    <w:rsid w:val="002B193C"/>
    <w:rsid w:val="002B19B6"/>
    <w:rsid w:val="002B1AA7"/>
    <w:rsid w:val="002B2771"/>
    <w:rsid w:val="002B2ABF"/>
    <w:rsid w:val="002B2F20"/>
    <w:rsid w:val="002B336A"/>
    <w:rsid w:val="002B3393"/>
    <w:rsid w:val="002B3991"/>
    <w:rsid w:val="002B3A84"/>
    <w:rsid w:val="002B49B4"/>
    <w:rsid w:val="002B4EBD"/>
    <w:rsid w:val="002B59E4"/>
    <w:rsid w:val="002B63D4"/>
    <w:rsid w:val="002B6B3A"/>
    <w:rsid w:val="002B6FA7"/>
    <w:rsid w:val="002B76F5"/>
    <w:rsid w:val="002B7985"/>
    <w:rsid w:val="002C0589"/>
    <w:rsid w:val="002C06CC"/>
    <w:rsid w:val="002C0769"/>
    <w:rsid w:val="002C0A03"/>
    <w:rsid w:val="002C0B34"/>
    <w:rsid w:val="002C1054"/>
    <w:rsid w:val="002C10BD"/>
    <w:rsid w:val="002C1364"/>
    <w:rsid w:val="002C1899"/>
    <w:rsid w:val="002C1967"/>
    <w:rsid w:val="002C1DDD"/>
    <w:rsid w:val="002C1F06"/>
    <w:rsid w:val="002C22BF"/>
    <w:rsid w:val="002C253F"/>
    <w:rsid w:val="002C2659"/>
    <w:rsid w:val="002C2F41"/>
    <w:rsid w:val="002C335A"/>
    <w:rsid w:val="002C3B9D"/>
    <w:rsid w:val="002C4486"/>
    <w:rsid w:val="002C4CFF"/>
    <w:rsid w:val="002C5198"/>
    <w:rsid w:val="002C5924"/>
    <w:rsid w:val="002C5B2E"/>
    <w:rsid w:val="002C5F4A"/>
    <w:rsid w:val="002C64FD"/>
    <w:rsid w:val="002C661A"/>
    <w:rsid w:val="002C68BF"/>
    <w:rsid w:val="002C6F95"/>
    <w:rsid w:val="002C72FA"/>
    <w:rsid w:val="002C75FA"/>
    <w:rsid w:val="002C7789"/>
    <w:rsid w:val="002C792E"/>
    <w:rsid w:val="002D007E"/>
    <w:rsid w:val="002D038B"/>
    <w:rsid w:val="002D04C9"/>
    <w:rsid w:val="002D0856"/>
    <w:rsid w:val="002D113E"/>
    <w:rsid w:val="002D172F"/>
    <w:rsid w:val="002D1B9E"/>
    <w:rsid w:val="002D2213"/>
    <w:rsid w:val="002D283B"/>
    <w:rsid w:val="002D33F3"/>
    <w:rsid w:val="002D351E"/>
    <w:rsid w:val="002D37E5"/>
    <w:rsid w:val="002D380C"/>
    <w:rsid w:val="002D3B32"/>
    <w:rsid w:val="002D3C4F"/>
    <w:rsid w:val="002D3C75"/>
    <w:rsid w:val="002D45F7"/>
    <w:rsid w:val="002D4898"/>
    <w:rsid w:val="002D4BBD"/>
    <w:rsid w:val="002D4F1E"/>
    <w:rsid w:val="002D514A"/>
    <w:rsid w:val="002D5C68"/>
    <w:rsid w:val="002D62A2"/>
    <w:rsid w:val="002D673D"/>
    <w:rsid w:val="002D674F"/>
    <w:rsid w:val="002D6DD6"/>
    <w:rsid w:val="002D7538"/>
    <w:rsid w:val="002D7A9A"/>
    <w:rsid w:val="002D7BAB"/>
    <w:rsid w:val="002D7DEF"/>
    <w:rsid w:val="002E000B"/>
    <w:rsid w:val="002E024A"/>
    <w:rsid w:val="002E02AC"/>
    <w:rsid w:val="002E0470"/>
    <w:rsid w:val="002E0557"/>
    <w:rsid w:val="002E094F"/>
    <w:rsid w:val="002E0A3F"/>
    <w:rsid w:val="002E0EEF"/>
    <w:rsid w:val="002E118D"/>
    <w:rsid w:val="002E11F2"/>
    <w:rsid w:val="002E1617"/>
    <w:rsid w:val="002E17D7"/>
    <w:rsid w:val="002E18D5"/>
    <w:rsid w:val="002E1AE1"/>
    <w:rsid w:val="002E1E71"/>
    <w:rsid w:val="002E1FFF"/>
    <w:rsid w:val="002E211C"/>
    <w:rsid w:val="002E2B0E"/>
    <w:rsid w:val="002E2C60"/>
    <w:rsid w:val="002E2F14"/>
    <w:rsid w:val="002E2FAA"/>
    <w:rsid w:val="002E33D2"/>
    <w:rsid w:val="002E39A9"/>
    <w:rsid w:val="002E3A8B"/>
    <w:rsid w:val="002E4267"/>
    <w:rsid w:val="002E4653"/>
    <w:rsid w:val="002E46E3"/>
    <w:rsid w:val="002E4746"/>
    <w:rsid w:val="002E508F"/>
    <w:rsid w:val="002E601A"/>
    <w:rsid w:val="002E61E1"/>
    <w:rsid w:val="002E6921"/>
    <w:rsid w:val="002E693F"/>
    <w:rsid w:val="002E694C"/>
    <w:rsid w:val="002E6F5A"/>
    <w:rsid w:val="002E7277"/>
    <w:rsid w:val="002E73F4"/>
    <w:rsid w:val="002E76B7"/>
    <w:rsid w:val="002E7B1D"/>
    <w:rsid w:val="002E7E74"/>
    <w:rsid w:val="002F0138"/>
    <w:rsid w:val="002F028C"/>
    <w:rsid w:val="002F09C6"/>
    <w:rsid w:val="002F0C85"/>
    <w:rsid w:val="002F0F3B"/>
    <w:rsid w:val="002F142F"/>
    <w:rsid w:val="002F165D"/>
    <w:rsid w:val="002F1EC7"/>
    <w:rsid w:val="002F2F93"/>
    <w:rsid w:val="002F32CE"/>
    <w:rsid w:val="002F37B2"/>
    <w:rsid w:val="002F37EA"/>
    <w:rsid w:val="002F3B4E"/>
    <w:rsid w:val="002F411C"/>
    <w:rsid w:val="002F4180"/>
    <w:rsid w:val="002F420D"/>
    <w:rsid w:val="002F422C"/>
    <w:rsid w:val="002F4A0E"/>
    <w:rsid w:val="002F5069"/>
    <w:rsid w:val="002F5951"/>
    <w:rsid w:val="002F5B08"/>
    <w:rsid w:val="002F5C5B"/>
    <w:rsid w:val="002F6404"/>
    <w:rsid w:val="002F6719"/>
    <w:rsid w:val="002F6937"/>
    <w:rsid w:val="002F6AE5"/>
    <w:rsid w:val="002F6F24"/>
    <w:rsid w:val="002F72EC"/>
    <w:rsid w:val="002F785B"/>
    <w:rsid w:val="002F78F7"/>
    <w:rsid w:val="002F7D88"/>
    <w:rsid w:val="003001C3"/>
    <w:rsid w:val="00300612"/>
    <w:rsid w:val="003006F7"/>
    <w:rsid w:val="003007A1"/>
    <w:rsid w:val="00300958"/>
    <w:rsid w:val="00300A51"/>
    <w:rsid w:val="00300BFC"/>
    <w:rsid w:val="00300D29"/>
    <w:rsid w:val="003012B7"/>
    <w:rsid w:val="0030145F"/>
    <w:rsid w:val="00301729"/>
    <w:rsid w:val="00301976"/>
    <w:rsid w:val="0030299D"/>
    <w:rsid w:val="00302B53"/>
    <w:rsid w:val="00302C17"/>
    <w:rsid w:val="003031D0"/>
    <w:rsid w:val="0030333C"/>
    <w:rsid w:val="00303524"/>
    <w:rsid w:val="00303B8C"/>
    <w:rsid w:val="00303BDA"/>
    <w:rsid w:val="00304951"/>
    <w:rsid w:val="003050A1"/>
    <w:rsid w:val="00305867"/>
    <w:rsid w:val="00305D41"/>
    <w:rsid w:val="00305D93"/>
    <w:rsid w:val="00306B55"/>
    <w:rsid w:val="00306D16"/>
    <w:rsid w:val="0030705A"/>
    <w:rsid w:val="003072EC"/>
    <w:rsid w:val="003075D7"/>
    <w:rsid w:val="003077F3"/>
    <w:rsid w:val="00310131"/>
    <w:rsid w:val="0031025F"/>
    <w:rsid w:val="00310ABF"/>
    <w:rsid w:val="0031132D"/>
    <w:rsid w:val="00312369"/>
    <w:rsid w:val="00312AB9"/>
    <w:rsid w:val="0031351F"/>
    <w:rsid w:val="0031353E"/>
    <w:rsid w:val="00313CD0"/>
    <w:rsid w:val="003142A1"/>
    <w:rsid w:val="0031463E"/>
    <w:rsid w:val="00314AF2"/>
    <w:rsid w:val="00314B22"/>
    <w:rsid w:val="0031543C"/>
    <w:rsid w:val="00315FCF"/>
    <w:rsid w:val="003164BA"/>
    <w:rsid w:val="003165E2"/>
    <w:rsid w:val="0031678C"/>
    <w:rsid w:val="00316829"/>
    <w:rsid w:val="00316BD2"/>
    <w:rsid w:val="00317133"/>
    <w:rsid w:val="0031738A"/>
    <w:rsid w:val="00317893"/>
    <w:rsid w:val="00317FFE"/>
    <w:rsid w:val="003202E9"/>
    <w:rsid w:val="00320321"/>
    <w:rsid w:val="00320868"/>
    <w:rsid w:val="00320B0B"/>
    <w:rsid w:val="00320CC7"/>
    <w:rsid w:val="00320FBC"/>
    <w:rsid w:val="00321821"/>
    <w:rsid w:val="00321880"/>
    <w:rsid w:val="00321ABA"/>
    <w:rsid w:val="0032208F"/>
    <w:rsid w:val="00322156"/>
    <w:rsid w:val="0032230A"/>
    <w:rsid w:val="003223A6"/>
    <w:rsid w:val="00322478"/>
    <w:rsid w:val="003224CF"/>
    <w:rsid w:val="003226F2"/>
    <w:rsid w:val="00322760"/>
    <w:rsid w:val="0032297D"/>
    <w:rsid w:val="00322BD7"/>
    <w:rsid w:val="00322C61"/>
    <w:rsid w:val="00322CED"/>
    <w:rsid w:val="00322DE1"/>
    <w:rsid w:val="0032324B"/>
    <w:rsid w:val="003234B7"/>
    <w:rsid w:val="003237E4"/>
    <w:rsid w:val="00323836"/>
    <w:rsid w:val="003239B7"/>
    <w:rsid w:val="00323FFA"/>
    <w:rsid w:val="0032405E"/>
    <w:rsid w:val="003254C3"/>
    <w:rsid w:val="003256E8"/>
    <w:rsid w:val="00325A49"/>
    <w:rsid w:val="00326114"/>
    <w:rsid w:val="003261C7"/>
    <w:rsid w:val="00326529"/>
    <w:rsid w:val="0032670D"/>
    <w:rsid w:val="003269F9"/>
    <w:rsid w:val="00326A41"/>
    <w:rsid w:val="00326C0B"/>
    <w:rsid w:val="00326C11"/>
    <w:rsid w:val="003276A0"/>
    <w:rsid w:val="003279CE"/>
    <w:rsid w:val="00327D6B"/>
    <w:rsid w:val="00327FF9"/>
    <w:rsid w:val="0033020B"/>
    <w:rsid w:val="00330746"/>
    <w:rsid w:val="00330A1E"/>
    <w:rsid w:val="00330CED"/>
    <w:rsid w:val="00330D7B"/>
    <w:rsid w:val="00331144"/>
    <w:rsid w:val="003312A9"/>
    <w:rsid w:val="003312B2"/>
    <w:rsid w:val="00331DFC"/>
    <w:rsid w:val="00331E90"/>
    <w:rsid w:val="00332590"/>
    <w:rsid w:val="0033272E"/>
    <w:rsid w:val="00332B5C"/>
    <w:rsid w:val="00332D17"/>
    <w:rsid w:val="00333561"/>
    <w:rsid w:val="003336A6"/>
    <w:rsid w:val="00333764"/>
    <w:rsid w:val="00333A5C"/>
    <w:rsid w:val="00333FE1"/>
    <w:rsid w:val="003340C4"/>
    <w:rsid w:val="003344E1"/>
    <w:rsid w:val="003346BD"/>
    <w:rsid w:val="00334F51"/>
    <w:rsid w:val="00335608"/>
    <w:rsid w:val="003360EF"/>
    <w:rsid w:val="00336133"/>
    <w:rsid w:val="00336235"/>
    <w:rsid w:val="00336B8E"/>
    <w:rsid w:val="00336BF1"/>
    <w:rsid w:val="00337E5F"/>
    <w:rsid w:val="00340371"/>
    <w:rsid w:val="003403C7"/>
    <w:rsid w:val="0034052C"/>
    <w:rsid w:val="003406CF"/>
    <w:rsid w:val="003407E3"/>
    <w:rsid w:val="00340A7B"/>
    <w:rsid w:val="00340B91"/>
    <w:rsid w:val="0034108A"/>
    <w:rsid w:val="003414FC"/>
    <w:rsid w:val="00341806"/>
    <w:rsid w:val="00341A6D"/>
    <w:rsid w:val="00341E90"/>
    <w:rsid w:val="00342049"/>
    <w:rsid w:val="00342301"/>
    <w:rsid w:val="00342636"/>
    <w:rsid w:val="00342AA8"/>
    <w:rsid w:val="00342CF4"/>
    <w:rsid w:val="00342E28"/>
    <w:rsid w:val="003432DB"/>
    <w:rsid w:val="003434DB"/>
    <w:rsid w:val="003434F5"/>
    <w:rsid w:val="00343A0C"/>
    <w:rsid w:val="00344014"/>
    <w:rsid w:val="003441E0"/>
    <w:rsid w:val="003446A2"/>
    <w:rsid w:val="00344BCC"/>
    <w:rsid w:val="00344CA0"/>
    <w:rsid w:val="003455C8"/>
    <w:rsid w:val="00345974"/>
    <w:rsid w:val="00345A2A"/>
    <w:rsid w:val="00346795"/>
    <w:rsid w:val="00346805"/>
    <w:rsid w:val="00346F0B"/>
    <w:rsid w:val="00347171"/>
    <w:rsid w:val="003475E9"/>
    <w:rsid w:val="0034792B"/>
    <w:rsid w:val="00347E76"/>
    <w:rsid w:val="00347FD8"/>
    <w:rsid w:val="0035017E"/>
    <w:rsid w:val="0035061E"/>
    <w:rsid w:val="00350621"/>
    <w:rsid w:val="00350E52"/>
    <w:rsid w:val="0035148C"/>
    <w:rsid w:val="00351512"/>
    <w:rsid w:val="0035179A"/>
    <w:rsid w:val="00351827"/>
    <w:rsid w:val="00351888"/>
    <w:rsid w:val="00351C6E"/>
    <w:rsid w:val="003522F3"/>
    <w:rsid w:val="00352813"/>
    <w:rsid w:val="00353B72"/>
    <w:rsid w:val="00353E07"/>
    <w:rsid w:val="00354286"/>
    <w:rsid w:val="00354440"/>
    <w:rsid w:val="003544E4"/>
    <w:rsid w:val="00354666"/>
    <w:rsid w:val="00354779"/>
    <w:rsid w:val="003555B4"/>
    <w:rsid w:val="00355736"/>
    <w:rsid w:val="0035608D"/>
    <w:rsid w:val="00356B49"/>
    <w:rsid w:val="00356BDD"/>
    <w:rsid w:val="003575D6"/>
    <w:rsid w:val="00357E19"/>
    <w:rsid w:val="00360421"/>
    <w:rsid w:val="00360452"/>
    <w:rsid w:val="00360A4E"/>
    <w:rsid w:val="00360D18"/>
    <w:rsid w:val="003610D1"/>
    <w:rsid w:val="00361418"/>
    <w:rsid w:val="00361628"/>
    <w:rsid w:val="0036175B"/>
    <w:rsid w:val="00361783"/>
    <w:rsid w:val="00361AD2"/>
    <w:rsid w:val="00361D87"/>
    <w:rsid w:val="0036242D"/>
    <w:rsid w:val="003625B6"/>
    <w:rsid w:val="0036260F"/>
    <w:rsid w:val="00362934"/>
    <w:rsid w:val="00362A54"/>
    <w:rsid w:val="00363497"/>
    <w:rsid w:val="003637ED"/>
    <w:rsid w:val="00363C4E"/>
    <w:rsid w:val="003641E9"/>
    <w:rsid w:val="003643AB"/>
    <w:rsid w:val="003650E4"/>
    <w:rsid w:val="0036599C"/>
    <w:rsid w:val="00365DDA"/>
    <w:rsid w:val="00366520"/>
    <w:rsid w:val="003667EE"/>
    <w:rsid w:val="00366A32"/>
    <w:rsid w:val="00366BEE"/>
    <w:rsid w:val="00366D13"/>
    <w:rsid w:val="00367318"/>
    <w:rsid w:val="00370387"/>
    <w:rsid w:val="00370532"/>
    <w:rsid w:val="00370E93"/>
    <w:rsid w:val="003712D2"/>
    <w:rsid w:val="0037144D"/>
    <w:rsid w:val="003717E1"/>
    <w:rsid w:val="00371C9E"/>
    <w:rsid w:val="00372138"/>
    <w:rsid w:val="00372313"/>
    <w:rsid w:val="00372B2F"/>
    <w:rsid w:val="00372E49"/>
    <w:rsid w:val="00373236"/>
    <w:rsid w:val="00373361"/>
    <w:rsid w:val="003736A0"/>
    <w:rsid w:val="00373940"/>
    <w:rsid w:val="00373A10"/>
    <w:rsid w:val="00373EE7"/>
    <w:rsid w:val="003742DA"/>
    <w:rsid w:val="003746B3"/>
    <w:rsid w:val="00374AA1"/>
    <w:rsid w:val="00374BD3"/>
    <w:rsid w:val="00374DF4"/>
    <w:rsid w:val="00375464"/>
    <w:rsid w:val="003756C4"/>
    <w:rsid w:val="003759F4"/>
    <w:rsid w:val="00375A0B"/>
    <w:rsid w:val="00375B6B"/>
    <w:rsid w:val="00376E47"/>
    <w:rsid w:val="00377398"/>
    <w:rsid w:val="00377BEB"/>
    <w:rsid w:val="00377E98"/>
    <w:rsid w:val="00380101"/>
    <w:rsid w:val="0038015E"/>
    <w:rsid w:val="00380B47"/>
    <w:rsid w:val="00380F03"/>
    <w:rsid w:val="0038159B"/>
    <w:rsid w:val="00381851"/>
    <w:rsid w:val="00381895"/>
    <w:rsid w:val="00381CF1"/>
    <w:rsid w:val="00382415"/>
    <w:rsid w:val="00382485"/>
    <w:rsid w:val="003826C9"/>
    <w:rsid w:val="00382848"/>
    <w:rsid w:val="00383027"/>
    <w:rsid w:val="003830E1"/>
    <w:rsid w:val="0038314A"/>
    <w:rsid w:val="00383EF8"/>
    <w:rsid w:val="003841DB"/>
    <w:rsid w:val="0038429C"/>
    <w:rsid w:val="00384463"/>
    <w:rsid w:val="00385AB2"/>
    <w:rsid w:val="00385C71"/>
    <w:rsid w:val="0038659C"/>
    <w:rsid w:val="00386DCD"/>
    <w:rsid w:val="00386DEB"/>
    <w:rsid w:val="003879F9"/>
    <w:rsid w:val="00387B33"/>
    <w:rsid w:val="00387F15"/>
    <w:rsid w:val="00390992"/>
    <w:rsid w:val="00390C0C"/>
    <w:rsid w:val="00390F88"/>
    <w:rsid w:val="00390FE7"/>
    <w:rsid w:val="003911D7"/>
    <w:rsid w:val="00391AAD"/>
    <w:rsid w:val="00391B44"/>
    <w:rsid w:val="00391CD7"/>
    <w:rsid w:val="0039224B"/>
    <w:rsid w:val="003922DF"/>
    <w:rsid w:val="00392696"/>
    <w:rsid w:val="00392799"/>
    <w:rsid w:val="00392BBD"/>
    <w:rsid w:val="0039365A"/>
    <w:rsid w:val="00393845"/>
    <w:rsid w:val="0039399F"/>
    <w:rsid w:val="00393B08"/>
    <w:rsid w:val="00393D7E"/>
    <w:rsid w:val="00393F20"/>
    <w:rsid w:val="00393F44"/>
    <w:rsid w:val="003945FF"/>
    <w:rsid w:val="0039494D"/>
    <w:rsid w:val="003955FD"/>
    <w:rsid w:val="003956D3"/>
    <w:rsid w:val="003956F9"/>
    <w:rsid w:val="0039572E"/>
    <w:rsid w:val="0039579A"/>
    <w:rsid w:val="00396AEA"/>
    <w:rsid w:val="00397348"/>
    <w:rsid w:val="00397739"/>
    <w:rsid w:val="0039794E"/>
    <w:rsid w:val="00397B57"/>
    <w:rsid w:val="00397C08"/>
    <w:rsid w:val="003A0094"/>
    <w:rsid w:val="003A021E"/>
    <w:rsid w:val="003A04B1"/>
    <w:rsid w:val="003A04B6"/>
    <w:rsid w:val="003A0B6E"/>
    <w:rsid w:val="003A1099"/>
    <w:rsid w:val="003A119F"/>
    <w:rsid w:val="003A1892"/>
    <w:rsid w:val="003A22E5"/>
    <w:rsid w:val="003A29DE"/>
    <w:rsid w:val="003A3286"/>
    <w:rsid w:val="003A3292"/>
    <w:rsid w:val="003A32DA"/>
    <w:rsid w:val="003A372F"/>
    <w:rsid w:val="003A4279"/>
    <w:rsid w:val="003A42E8"/>
    <w:rsid w:val="003A430D"/>
    <w:rsid w:val="003A43AC"/>
    <w:rsid w:val="003A4D4D"/>
    <w:rsid w:val="003A4E45"/>
    <w:rsid w:val="003A4E4E"/>
    <w:rsid w:val="003A4F15"/>
    <w:rsid w:val="003A56C3"/>
    <w:rsid w:val="003A57CA"/>
    <w:rsid w:val="003A5E31"/>
    <w:rsid w:val="003A606B"/>
    <w:rsid w:val="003A6294"/>
    <w:rsid w:val="003A64BC"/>
    <w:rsid w:val="003A681F"/>
    <w:rsid w:val="003A6ABA"/>
    <w:rsid w:val="003A6D4F"/>
    <w:rsid w:val="003B0571"/>
    <w:rsid w:val="003B0611"/>
    <w:rsid w:val="003B0691"/>
    <w:rsid w:val="003B07BA"/>
    <w:rsid w:val="003B07D0"/>
    <w:rsid w:val="003B0ACB"/>
    <w:rsid w:val="003B0F27"/>
    <w:rsid w:val="003B14B9"/>
    <w:rsid w:val="003B1945"/>
    <w:rsid w:val="003B19FF"/>
    <w:rsid w:val="003B1C92"/>
    <w:rsid w:val="003B2168"/>
    <w:rsid w:val="003B22AE"/>
    <w:rsid w:val="003B2415"/>
    <w:rsid w:val="003B2AF2"/>
    <w:rsid w:val="003B2BE5"/>
    <w:rsid w:val="003B2D60"/>
    <w:rsid w:val="003B31E1"/>
    <w:rsid w:val="003B362E"/>
    <w:rsid w:val="003B39D9"/>
    <w:rsid w:val="003B3AE3"/>
    <w:rsid w:val="003B3E9B"/>
    <w:rsid w:val="003B449C"/>
    <w:rsid w:val="003B4A4D"/>
    <w:rsid w:val="003B4D7E"/>
    <w:rsid w:val="003B54ED"/>
    <w:rsid w:val="003B5594"/>
    <w:rsid w:val="003B5C08"/>
    <w:rsid w:val="003B5EF9"/>
    <w:rsid w:val="003B5FA6"/>
    <w:rsid w:val="003B656B"/>
    <w:rsid w:val="003B754A"/>
    <w:rsid w:val="003B764F"/>
    <w:rsid w:val="003B7726"/>
    <w:rsid w:val="003B775C"/>
    <w:rsid w:val="003B7908"/>
    <w:rsid w:val="003B7BCC"/>
    <w:rsid w:val="003C098D"/>
    <w:rsid w:val="003C1032"/>
    <w:rsid w:val="003C187C"/>
    <w:rsid w:val="003C1973"/>
    <w:rsid w:val="003C1E27"/>
    <w:rsid w:val="003C28BD"/>
    <w:rsid w:val="003C28E3"/>
    <w:rsid w:val="003C2A55"/>
    <w:rsid w:val="003C2C2B"/>
    <w:rsid w:val="003C2C48"/>
    <w:rsid w:val="003C2FC9"/>
    <w:rsid w:val="003C3017"/>
    <w:rsid w:val="003C3207"/>
    <w:rsid w:val="003C3230"/>
    <w:rsid w:val="003C33D5"/>
    <w:rsid w:val="003C34B3"/>
    <w:rsid w:val="003C3899"/>
    <w:rsid w:val="003C3A87"/>
    <w:rsid w:val="003C3B67"/>
    <w:rsid w:val="003C3DFD"/>
    <w:rsid w:val="003C3F23"/>
    <w:rsid w:val="003C41EA"/>
    <w:rsid w:val="003C4345"/>
    <w:rsid w:val="003C4716"/>
    <w:rsid w:val="003C4B2A"/>
    <w:rsid w:val="003C4D9B"/>
    <w:rsid w:val="003C4FD4"/>
    <w:rsid w:val="003C5075"/>
    <w:rsid w:val="003C54FD"/>
    <w:rsid w:val="003C644E"/>
    <w:rsid w:val="003C6CB4"/>
    <w:rsid w:val="003C75D0"/>
    <w:rsid w:val="003C7D2D"/>
    <w:rsid w:val="003D01C7"/>
    <w:rsid w:val="003D054B"/>
    <w:rsid w:val="003D0B54"/>
    <w:rsid w:val="003D0C7A"/>
    <w:rsid w:val="003D0CA2"/>
    <w:rsid w:val="003D1014"/>
    <w:rsid w:val="003D1029"/>
    <w:rsid w:val="003D14F3"/>
    <w:rsid w:val="003D1509"/>
    <w:rsid w:val="003D1C81"/>
    <w:rsid w:val="003D2682"/>
    <w:rsid w:val="003D2CCC"/>
    <w:rsid w:val="003D2FEF"/>
    <w:rsid w:val="003D3336"/>
    <w:rsid w:val="003D3381"/>
    <w:rsid w:val="003D3CC4"/>
    <w:rsid w:val="003D3EAB"/>
    <w:rsid w:val="003D4DAA"/>
    <w:rsid w:val="003D50F9"/>
    <w:rsid w:val="003D521D"/>
    <w:rsid w:val="003D52E8"/>
    <w:rsid w:val="003D57B2"/>
    <w:rsid w:val="003D57C3"/>
    <w:rsid w:val="003D5E51"/>
    <w:rsid w:val="003D6CD8"/>
    <w:rsid w:val="003D6F72"/>
    <w:rsid w:val="003D71E9"/>
    <w:rsid w:val="003D7282"/>
    <w:rsid w:val="003D77F4"/>
    <w:rsid w:val="003D7AAF"/>
    <w:rsid w:val="003E0F21"/>
    <w:rsid w:val="003E0F89"/>
    <w:rsid w:val="003E108F"/>
    <w:rsid w:val="003E1117"/>
    <w:rsid w:val="003E1C79"/>
    <w:rsid w:val="003E2029"/>
    <w:rsid w:val="003E28DE"/>
    <w:rsid w:val="003E2E6C"/>
    <w:rsid w:val="003E302A"/>
    <w:rsid w:val="003E3227"/>
    <w:rsid w:val="003E3934"/>
    <w:rsid w:val="003E3BFF"/>
    <w:rsid w:val="003E4B9E"/>
    <w:rsid w:val="003E4E92"/>
    <w:rsid w:val="003E5637"/>
    <w:rsid w:val="003E583B"/>
    <w:rsid w:val="003E5DC6"/>
    <w:rsid w:val="003E645B"/>
    <w:rsid w:val="003E6AF2"/>
    <w:rsid w:val="003E6CAF"/>
    <w:rsid w:val="003E70C9"/>
    <w:rsid w:val="003E77CA"/>
    <w:rsid w:val="003E7AB5"/>
    <w:rsid w:val="003E7C87"/>
    <w:rsid w:val="003F009F"/>
    <w:rsid w:val="003F07EB"/>
    <w:rsid w:val="003F0B25"/>
    <w:rsid w:val="003F10B9"/>
    <w:rsid w:val="003F10DF"/>
    <w:rsid w:val="003F136E"/>
    <w:rsid w:val="003F1DD9"/>
    <w:rsid w:val="003F2222"/>
    <w:rsid w:val="003F24D1"/>
    <w:rsid w:val="003F2ECB"/>
    <w:rsid w:val="003F2ECC"/>
    <w:rsid w:val="003F2F58"/>
    <w:rsid w:val="003F37E1"/>
    <w:rsid w:val="003F3A78"/>
    <w:rsid w:val="003F3E8F"/>
    <w:rsid w:val="003F3EC8"/>
    <w:rsid w:val="003F45D6"/>
    <w:rsid w:val="003F46E3"/>
    <w:rsid w:val="003F4872"/>
    <w:rsid w:val="003F52CA"/>
    <w:rsid w:val="003F5373"/>
    <w:rsid w:val="003F53A1"/>
    <w:rsid w:val="003F58B1"/>
    <w:rsid w:val="003F5FB0"/>
    <w:rsid w:val="003F6B96"/>
    <w:rsid w:val="003F729A"/>
    <w:rsid w:val="003F7388"/>
    <w:rsid w:val="003F7515"/>
    <w:rsid w:val="003F784F"/>
    <w:rsid w:val="003F79AB"/>
    <w:rsid w:val="0040072E"/>
    <w:rsid w:val="00400EB2"/>
    <w:rsid w:val="00400EE5"/>
    <w:rsid w:val="00401415"/>
    <w:rsid w:val="00401789"/>
    <w:rsid w:val="00401A5F"/>
    <w:rsid w:val="0040230E"/>
    <w:rsid w:val="00402796"/>
    <w:rsid w:val="004028F4"/>
    <w:rsid w:val="00402BBD"/>
    <w:rsid w:val="00402F7F"/>
    <w:rsid w:val="00403272"/>
    <w:rsid w:val="004034BE"/>
    <w:rsid w:val="00403643"/>
    <w:rsid w:val="004038FB"/>
    <w:rsid w:val="0040398A"/>
    <w:rsid w:val="00403A15"/>
    <w:rsid w:val="00403E58"/>
    <w:rsid w:val="00403E8B"/>
    <w:rsid w:val="00403FE9"/>
    <w:rsid w:val="004046BC"/>
    <w:rsid w:val="00404D1C"/>
    <w:rsid w:val="00405360"/>
    <w:rsid w:val="00405A79"/>
    <w:rsid w:val="00405BC6"/>
    <w:rsid w:val="00405F35"/>
    <w:rsid w:val="00406576"/>
    <w:rsid w:val="004067EA"/>
    <w:rsid w:val="004068A1"/>
    <w:rsid w:val="00406BE7"/>
    <w:rsid w:val="00406D0B"/>
    <w:rsid w:val="0040709D"/>
    <w:rsid w:val="004073DA"/>
    <w:rsid w:val="00407560"/>
    <w:rsid w:val="0040771A"/>
    <w:rsid w:val="00407AFF"/>
    <w:rsid w:val="00407B01"/>
    <w:rsid w:val="00407FD1"/>
    <w:rsid w:val="0041046B"/>
    <w:rsid w:val="004104C7"/>
    <w:rsid w:val="00410761"/>
    <w:rsid w:val="004108BA"/>
    <w:rsid w:val="00410A0E"/>
    <w:rsid w:val="00410A1A"/>
    <w:rsid w:val="00410B9D"/>
    <w:rsid w:val="00410DB5"/>
    <w:rsid w:val="004114AC"/>
    <w:rsid w:val="004116D5"/>
    <w:rsid w:val="00411817"/>
    <w:rsid w:val="004119B8"/>
    <w:rsid w:val="00412113"/>
    <w:rsid w:val="004129E7"/>
    <w:rsid w:val="00412B69"/>
    <w:rsid w:val="00412C7B"/>
    <w:rsid w:val="00413C88"/>
    <w:rsid w:val="00413F2F"/>
    <w:rsid w:val="0041401A"/>
    <w:rsid w:val="00414235"/>
    <w:rsid w:val="0041436A"/>
    <w:rsid w:val="0041498C"/>
    <w:rsid w:val="00414EBA"/>
    <w:rsid w:val="004150B6"/>
    <w:rsid w:val="00415240"/>
    <w:rsid w:val="004157A3"/>
    <w:rsid w:val="00415815"/>
    <w:rsid w:val="00415BC0"/>
    <w:rsid w:val="00415F9E"/>
    <w:rsid w:val="004160D4"/>
    <w:rsid w:val="0041684C"/>
    <w:rsid w:val="00416BC7"/>
    <w:rsid w:val="00417205"/>
    <w:rsid w:val="004172D8"/>
    <w:rsid w:val="0041795D"/>
    <w:rsid w:val="00417A61"/>
    <w:rsid w:val="00417D2B"/>
    <w:rsid w:val="00417DDD"/>
    <w:rsid w:val="00417E15"/>
    <w:rsid w:val="004200B5"/>
    <w:rsid w:val="004203DB"/>
    <w:rsid w:val="00420687"/>
    <w:rsid w:val="0042080F"/>
    <w:rsid w:val="00420821"/>
    <w:rsid w:val="0042089F"/>
    <w:rsid w:val="00420932"/>
    <w:rsid w:val="00420BF2"/>
    <w:rsid w:val="00420C5B"/>
    <w:rsid w:val="00420CFE"/>
    <w:rsid w:val="00421794"/>
    <w:rsid w:val="00422539"/>
    <w:rsid w:val="00422734"/>
    <w:rsid w:val="00423007"/>
    <w:rsid w:val="004230C9"/>
    <w:rsid w:val="0042325F"/>
    <w:rsid w:val="00423477"/>
    <w:rsid w:val="004237E6"/>
    <w:rsid w:val="004239A2"/>
    <w:rsid w:val="00424040"/>
    <w:rsid w:val="00424203"/>
    <w:rsid w:val="004248F9"/>
    <w:rsid w:val="00424F7C"/>
    <w:rsid w:val="00424F9A"/>
    <w:rsid w:val="004254F9"/>
    <w:rsid w:val="00426054"/>
    <w:rsid w:val="00426214"/>
    <w:rsid w:val="00426226"/>
    <w:rsid w:val="004262C8"/>
    <w:rsid w:val="0042656B"/>
    <w:rsid w:val="00426616"/>
    <w:rsid w:val="004268CE"/>
    <w:rsid w:val="00426976"/>
    <w:rsid w:val="00426D5A"/>
    <w:rsid w:val="00427508"/>
    <w:rsid w:val="004279DB"/>
    <w:rsid w:val="00427B78"/>
    <w:rsid w:val="00427BAF"/>
    <w:rsid w:val="00427D66"/>
    <w:rsid w:val="004303D5"/>
    <w:rsid w:val="0043054C"/>
    <w:rsid w:val="004306A5"/>
    <w:rsid w:val="00430D83"/>
    <w:rsid w:val="00430DD1"/>
    <w:rsid w:val="00430F85"/>
    <w:rsid w:val="00431B52"/>
    <w:rsid w:val="00431C65"/>
    <w:rsid w:val="00431D20"/>
    <w:rsid w:val="00431FC3"/>
    <w:rsid w:val="004324AF"/>
    <w:rsid w:val="0043278B"/>
    <w:rsid w:val="00432BDF"/>
    <w:rsid w:val="004331AE"/>
    <w:rsid w:val="004334FE"/>
    <w:rsid w:val="004336E5"/>
    <w:rsid w:val="00433920"/>
    <w:rsid w:val="00433A93"/>
    <w:rsid w:val="00433D55"/>
    <w:rsid w:val="00433F66"/>
    <w:rsid w:val="00434152"/>
    <w:rsid w:val="004342AF"/>
    <w:rsid w:val="00435459"/>
    <w:rsid w:val="0043589F"/>
    <w:rsid w:val="004359C5"/>
    <w:rsid w:val="00435CC4"/>
    <w:rsid w:val="0043611F"/>
    <w:rsid w:val="004366A1"/>
    <w:rsid w:val="00436BFA"/>
    <w:rsid w:val="00436CB7"/>
    <w:rsid w:val="004376E1"/>
    <w:rsid w:val="00440055"/>
    <w:rsid w:val="00440590"/>
    <w:rsid w:val="00440849"/>
    <w:rsid w:val="00440BCB"/>
    <w:rsid w:val="00440D6E"/>
    <w:rsid w:val="0044120A"/>
    <w:rsid w:val="00441387"/>
    <w:rsid w:val="00441498"/>
    <w:rsid w:val="00441DB0"/>
    <w:rsid w:val="004429C5"/>
    <w:rsid w:val="00442E7F"/>
    <w:rsid w:val="004431D9"/>
    <w:rsid w:val="0044384C"/>
    <w:rsid w:val="00443960"/>
    <w:rsid w:val="00443A77"/>
    <w:rsid w:val="00443E76"/>
    <w:rsid w:val="00443F7B"/>
    <w:rsid w:val="004441BA"/>
    <w:rsid w:val="00444664"/>
    <w:rsid w:val="0044502A"/>
    <w:rsid w:val="004450B4"/>
    <w:rsid w:val="004450E0"/>
    <w:rsid w:val="004451ED"/>
    <w:rsid w:val="00445853"/>
    <w:rsid w:val="004459C2"/>
    <w:rsid w:val="00445D66"/>
    <w:rsid w:val="00445E0A"/>
    <w:rsid w:val="004460AE"/>
    <w:rsid w:val="0044696D"/>
    <w:rsid w:val="00446B38"/>
    <w:rsid w:val="00447103"/>
    <w:rsid w:val="0044788F"/>
    <w:rsid w:val="00447915"/>
    <w:rsid w:val="004479FF"/>
    <w:rsid w:val="00450A63"/>
    <w:rsid w:val="0045114B"/>
    <w:rsid w:val="0045137C"/>
    <w:rsid w:val="004518BD"/>
    <w:rsid w:val="0045223C"/>
    <w:rsid w:val="00452262"/>
    <w:rsid w:val="0045235B"/>
    <w:rsid w:val="00452663"/>
    <w:rsid w:val="00452C30"/>
    <w:rsid w:val="00452F86"/>
    <w:rsid w:val="00453226"/>
    <w:rsid w:val="004534AF"/>
    <w:rsid w:val="00453CFB"/>
    <w:rsid w:val="00454538"/>
    <w:rsid w:val="00455225"/>
    <w:rsid w:val="0045531F"/>
    <w:rsid w:val="00455729"/>
    <w:rsid w:val="00455791"/>
    <w:rsid w:val="004557F4"/>
    <w:rsid w:val="00455D92"/>
    <w:rsid w:val="00456215"/>
    <w:rsid w:val="004567DD"/>
    <w:rsid w:val="00456976"/>
    <w:rsid w:val="00456C79"/>
    <w:rsid w:val="00456E49"/>
    <w:rsid w:val="00456F7E"/>
    <w:rsid w:val="0045725C"/>
    <w:rsid w:val="00457501"/>
    <w:rsid w:val="00457EDB"/>
    <w:rsid w:val="004601DB"/>
    <w:rsid w:val="00460666"/>
    <w:rsid w:val="004606B2"/>
    <w:rsid w:val="004607A8"/>
    <w:rsid w:val="004607D6"/>
    <w:rsid w:val="00460B52"/>
    <w:rsid w:val="00460F79"/>
    <w:rsid w:val="004613D6"/>
    <w:rsid w:val="004618A9"/>
    <w:rsid w:val="0046206E"/>
    <w:rsid w:val="004625ED"/>
    <w:rsid w:val="004629D8"/>
    <w:rsid w:val="004633BA"/>
    <w:rsid w:val="00463577"/>
    <w:rsid w:val="0046366F"/>
    <w:rsid w:val="0046398C"/>
    <w:rsid w:val="00464128"/>
    <w:rsid w:val="0046433A"/>
    <w:rsid w:val="0046440B"/>
    <w:rsid w:val="00464A2D"/>
    <w:rsid w:val="00464B62"/>
    <w:rsid w:val="004651D1"/>
    <w:rsid w:val="00465384"/>
    <w:rsid w:val="0046581F"/>
    <w:rsid w:val="00465AFE"/>
    <w:rsid w:val="00465BC9"/>
    <w:rsid w:val="00465C1D"/>
    <w:rsid w:val="00465C52"/>
    <w:rsid w:val="004673A1"/>
    <w:rsid w:val="004674C0"/>
    <w:rsid w:val="00467A79"/>
    <w:rsid w:val="00467B38"/>
    <w:rsid w:val="004706F7"/>
    <w:rsid w:val="00470A92"/>
    <w:rsid w:val="00470B43"/>
    <w:rsid w:val="00470CD3"/>
    <w:rsid w:val="00471485"/>
    <w:rsid w:val="004714CA"/>
    <w:rsid w:val="00471686"/>
    <w:rsid w:val="004716B2"/>
    <w:rsid w:val="00471903"/>
    <w:rsid w:val="00472073"/>
    <w:rsid w:val="00472B59"/>
    <w:rsid w:val="00472FD7"/>
    <w:rsid w:val="004734E7"/>
    <w:rsid w:val="004741D0"/>
    <w:rsid w:val="004745C6"/>
    <w:rsid w:val="00474C2F"/>
    <w:rsid w:val="00474DAC"/>
    <w:rsid w:val="00475211"/>
    <w:rsid w:val="004753F9"/>
    <w:rsid w:val="00475811"/>
    <w:rsid w:val="00475BB1"/>
    <w:rsid w:val="00475C31"/>
    <w:rsid w:val="00475DE2"/>
    <w:rsid w:val="004762C4"/>
    <w:rsid w:val="0047682B"/>
    <w:rsid w:val="00476DCF"/>
    <w:rsid w:val="00477EAF"/>
    <w:rsid w:val="0048002C"/>
    <w:rsid w:val="00480035"/>
    <w:rsid w:val="00480052"/>
    <w:rsid w:val="00480194"/>
    <w:rsid w:val="0048024F"/>
    <w:rsid w:val="00480310"/>
    <w:rsid w:val="00480800"/>
    <w:rsid w:val="00480E8A"/>
    <w:rsid w:val="00481521"/>
    <w:rsid w:val="00481557"/>
    <w:rsid w:val="00481B81"/>
    <w:rsid w:val="00482663"/>
    <w:rsid w:val="00482B5C"/>
    <w:rsid w:val="00482D71"/>
    <w:rsid w:val="00482D77"/>
    <w:rsid w:val="00482EF1"/>
    <w:rsid w:val="00482FA3"/>
    <w:rsid w:val="0048302B"/>
    <w:rsid w:val="004839D4"/>
    <w:rsid w:val="004840AE"/>
    <w:rsid w:val="004849F7"/>
    <w:rsid w:val="00484A4E"/>
    <w:rsid w:val="00484AC6"/>
    <w:rsid w:val="00484DA6"/>
    <w:rsid w:val="00484FF7"/>
    <w:rsid w:val="004850C8"/>
    <w:rsid w:val="00485511"/>
    <w:rsid w:val="0048571F"/>
    <w:rsid w:val="004861B7"/>
    <w:rsid w:val="00486319"/>
    <w:rsid w:val="00486AFF"/>
    <w:rsid w:val="004871C7"/>
    <w:rsid w:val="00487261"/>
    <w:rsid w:val="00487459"/>
    <w:rsid w:val="00487CF6"/>
    <w:rsid w:val="00490468"/>
    <w:rsid w:val="0049091C"/>
    <w:rsid w:val="00490B7F"/>
    <w:rsid w:val="00490C54"/>
    <w:rsid w:val="00490CE2"/>
    <w:rsid w:val="00490EC8"/>
    <w:rsid w:val="004912AB"/>
    <w:rsid w:val="004913C2"/>
    <w:rsid w:val="00491A57"/>
    <w:rsid w:val="00492554"/>
    <w:rsid w:val="00492BCE"/>
    <w:rsid w:val="00492D04"/>
    <w:rsid w:val="004933A4"/>
    <w:rsid w:val="00493B30"/>
    <w:rsid w:val="004949BE"/>
    <w:rsid w:val="004953B5"/>
    <w:rsid w:val="00495645"/>
    <w:rsid w:val="00495955"/>
    <w:rsid w:val="00495A45"/>
    <w:rsid w:val="00495C5C"/>
    <w:rsid w:val="00495D56"/>
    <w:rsid w:val="0049633D"/>
    <w:rsid w:val="00496A5D"/>
    <w:rsid w:val="004A085A"/>
    <w:rsid w:val="004A0F11"/>
    <w:rsid w:val="004A1595"/>
    <w:rsid w:val="004A1B6D"/>
    <w:rsid w:val="004A1D1F"/>
    <w:rsid w:val="004A20E9"/>
    <w:rsid w:val="004A23C5"/>
    <w:rsid w:val="004A24F6"/>
    <w:rsid w:val="004A2A3F"/>
    <w:rsid w:val="004A2C7F"/>
    <w:rsid w:val="004A2C87"/>
    <w:rsid w:val="004A38FD"/>
    <w:rsid w:val="004A44C2"/>
    <w:rsid w:val="004A44FC"/>
    <w:rsid w:val="004A4AF3"/>
    <w:rsid w:val="004A4B45"/>
    <w:rsid w:val="004A4C0F"/>
    <w:rsid w:val="004A4C4E"/>
    <w:rsid w:val="004A4C73"/>
    <w:rsid w:val="004A53DB"/>
    <w:rsid w:val="004A54B1"/>
    <w:rsid w:val="004A59FF"/>
    <w:rsid w:val="004A5FBE"/>
    <w:rsid w:val="004A6040"/>
    <w:rsid w:val="004A68A7"/>
    <w:rsid w:val="004A7137"/>
    <w:rsid w:val="004A71DF"/>
    <w:rsid w:val="004A7462"/>
    <w:rsid w:val="004A7A14"/>
    <w:rsid w:val="004B0304"/>
    <w:rsid w:val="004B0557"/>
    <w:rsid w:val="004B076B"/>
    <w:rsid w:val="004B0C31"/>
    <w:rsid w:val="004B1158"/>
    <w:rsid w:val="004B1A4C"/>
    <w:rsid w:val="004B1AE3"/>
    <w:rsid w:val="004B206B"/>
    <w:rsid w:val="004B20BB"/>
    <w:rsid w:val="004B2384"/>
    <w:rsid w:val="004B247F"/>
    <w:rsid w:val="004B2782"/>
    <w:rsid w:val="004B2CAF"/>
    <w:rsid w:val="004B2F4A"/>
    <w:rsid w:val="004B3102"/>
    <w:rsid w:val="004B3CB1"/>
    <w:rsid w:val="004B3D95"/>
    <w:rsid w:val="004B4013"/>
    <w:rsid w:val="004B4170"/>
    <w:rsid w:val="004B43A0"/>
    <w:rsid w:val="004B442D"/>
    <w:rsid w:val="004B44AA"/>
    <w:rsid w:val="004B488A"/>
    <w:rsid w:val="004B49A0"/>
    <w:rsid w:val="004B59C9"/>
    <w:rsid w:val="004B5A30"/>
    <w:rsid w:val="004B5AB5"/>
    <w:rsid w:val="004B5C5E"/>
    <w:rsid w:val="004B5E9F"/>
    <w:rsid w:val="004B61D5"/>
    <w:rsid w:val="004B7187"/>
    <w:rsid w:val="004B78A5"/>
    <w:rsid w:val="004C0167"/>
    <w:rsid w:val="004C02BB"/>
    <w:rsid w:val="004C0843"/>
    <w:rsid w:val="004C0A5E"/>
    <w:rsid w:val="004C1537"/>
    <w:rsid w:val="004C2528"/>
    <w:rsid w:val="004C253F"/>
    <w:rsid w:val="004C28EB"/>
    <w:rsid w:val="004C2972"/>
    <w:rsid w:val="004C2C56"/>
    <w:rsid w:val="004C2DF2"/>
    <w:rsid w:val="004C2E80"/>
    <w:rsid w:val="004C3374"/>
    <w:rsid w:val="004C382A"/>
    <w:rsid w:val="004C3DC7"/>
    <w:rsid w:val="004C3DFD"/>
    <w:rsid w:val="004C41A7"/>
    <w:rsid w:val="004C41DF"/>
    <w:rsid w:val="004C49E4"/>
    <w:rsid w:val="004C4EE1"/>
    <w:rsid w:val="004C50D7"/>
    <w:rsid w:val="004C56B0"/>
    <w:rsid w:val="004C5B81"/>
    <w:rsid w:val="004C5DDD"/>
    <w:rsid w:val="004C6392"/>
    <w:rsid w:val="004C6840"/>
    <w:rsid w:val="004C69B8"/>
    <w:rsid w:val="004C6E3E"/>
    <w:rsid w:val="004C6F47"/>
    <w:rsid w:val="004D04D6"/>
    <w:rsid w:val="004D057B"/>
    <w:rsid w:val="004D0721"/>
    <w:rsid w:val="004D0A7E"/>
    <w:rsid w:val="004D0FFD"/>
    <w:rsid w:val="004D114C"/>
    <w:rsid w:val="004D133A"/>
    <w:rsid w:val="004D1924"/>
    <w:rsid w:val="004D1CC1"/>
    <w:rsid w:val="004D238C"/>
    <w:rsid w:val="004D2B80"/>
    <w:rsid w:val="004D3992"/>
    <w:rsid w:val="004D3CFD"/>
    <w:rsid w:val="004D47BB"/>
    <w:rsid w:val="004D495B"/>
    <w:rsid w:val="004D5BAE"/>
    <w:rsid w:val="004D5C99"/>
    <w:rsid w:val="004D5F80"/>
    <w:rsid w:val="004D6068"/>
    <w:rsid w:val="004D6213"/>
    <w:rsid w:val="004D65C0"/>
    <w:rsid w:val="004D6BB5"/>
    <w:rsid w:val="004D6F21"/>
    <w:rsid w:val="004D6F93"/>
    <w:rsid w:val="004D71CB"/>
    <w:rsid w:val="004D7974"/>
    <w:rsid w:val="004D7A28"/>
    <w:rsid w:val="004E0051"/>
    <w:rsid w:val="004E0678"/>
    <w:rsid w:val="004E11B7"/>
    <w:rsid w:val="004E1A51"/>
    <w:rsid w:val="004E1CA5"/>
    <w:rsid w:val="004E2052"/>
    <w:rsid w:val="004E206C"/>
    <w:rsid w:val="004E21C7"/>
    <w:rsid w:val="004E267A"/>
    <w:rsid w:val="004E2C08"/>
    <w:rsid w:val="004E2C59"/>
    <w:rsid w:val="004E310A"/>
    <w:rsid w:val="004E32B7"/>
    <w:rsid w:val="004E3385"/>
    <w:rsid w:val="004E37AF"/>
    <w:rsid w:val="004E38F4"/>
    <w:rsid w:val="004E3969"/>
    <w:rsid w:val="004E3A68"/>
    <w:rsid w:val="004E42DA"/>
    <w:rsid w:val="004E432D"/>
    <w:rsid w:val="004E50C4"/>
    <w:rsid w:val="004E5408"/>
    <w:rsid w:val="004E563B"/>
    <w:rsid w:val="004E58C8"/>
    <w:rsid w:val="004E5DB2"/>
    <w:rsid w:val="004E62D7"/>
    <w:rsid w:val="004E66BD"/>
    <w:rsid w:val="004E67C9"/>
    <w:rsid w:val="004E6925"/>
    <w:rsid w:val="004E70B8"/>
    <w:rsid w:val="004E730D"/>
    <w:rsid w:val="004E7413"/>
    <w:rsid w:val="004E748E"/>
    <w:rsid w:val="004E782A"/>
    <w:rsid w:val="004E7851"/>
    <w:rsid w:val="004E7E86"/>
    <w:rsid w:val="004E7EA7"/>
    <w:rsid w:val="004F0C29"/>
    <w:rsid w:val="004F14A7"/>
    <w:rsid w:val="004F1F85"/>
    <w:rsid w:val="004F2194"/>
    <w:rsid w:val="004F223B"/>
    <w:rsid w:val="004F2A04"/>
    <w:rsid w:val="004F3426"/>
    <w:rsid w:val="004F3BFE"/>
    <w:rsid w:val="004F3E62"/>
    <w:rsid w:val="004F4162"/>
    <w:rsid w:val="004F48BF"/>
    <w:rsid w:val="004F4AF4"/>
    <w:rsid w:val="004F4D8E"/>
    <w:rsid w:val="004F4E64"/>
    <w:rsid w:val="004F5276"/>
    <w:rsid w:val="004F528A"/>
    <w:rsid w:val="004F5CB8"/>
    <w:rsid w:val="004F5EE4"/>
    <w:rsid w:val="004F608F"/>
    <w:rsid w:val="004F62E8"/>
    <w:rsid w:val="004F6EF7"/>
    <w:rsid w:val="004F72D2"/>
    <w:rsid w:val="004F7598"/>
    <w:rsid w:val="004F7CB4"/>
    <w:rsid w:val="004F7DBB"/>
    <w:rsid w:val="005002F7"/>
    <w:rsid w:val="0050053C"/>
    <w:rsid w:val="00500562"/>
    <w:rsid w:val="005006D9"/>
    <w:rsid w:val="00500DB8"/>
    <w:rsid w:val="0050118A"/>
    <w:rsid w:val="00501366"/>
    <w:rsid w:val="005018E4"/>
    <w:rsid w:val="00501947"/>
    <w:rsid w:val="00501A54"/>
    <w:rsid w:val="00501DFE"/>
    <w:rsid w:val="0050201F"/>
    <w:rsid w:val="005022EC"/>
    <w:rsid w:val="005024EA"/>
    <w:rsid w:val="005028BD"/>
    <w:rsid w:val="00502E6A"/>
    <w:rsid w:val="00503006"/>
    <w:rsid w:val="00503202"/>
    <w:rsid w:val="00503417"/>
    <w:rsid w:val="005037F4"/>
    <w:rsid w:val="0050396F"/>
    <w:rsid w:val="005041C7"/>
    <w:rsid w:val="00504A0B"/>
    <w:rsid w:val="00504AD5"/>
    <w:rsid w:val="0050503A"/>
    <w:rsid w:val="00505603"/>
    <w:rsid w:val="00505B02"/>
    <w:rsid w:val="005060B5"/>
    <w:rsid w:val="005063B4"/>
    <w:rsid w:val="0050674D"/>
    <w:rsid w:val="00506D7C"/>
    <w:rsid w:val="00506E38"/>
    <w:rsid w:val="00506EA6"/>
    <w:rsid w:val="0050707B"/>
    <w:rsid w:val="005072E5"/>
    <w:rsid w:val="005073C1"/>
    <w:rsid w:val="005075A2"/>
    <w:rsid w:val="00507F10"/>
    <w:rsid w:val="00510054"/>
    <w:rsid w:val="0051066E"/>
    <w:rsid w:val="00510849"/>
    <w:rsid w:val="00510CE1"/>
    <w:rsid w:val="005113D3"/>
    <w:rsid w:val="00511987"/>
    <w:rsid w:val="00511D00"/>
    <w:rsid w:val="005124BD"/>
    <w:rsid w:val="00512604"/>
    <w:rsid w:val="005129F6"/>
    <w:rsid w:val="00512BC4"/>
    <w:rsid w:val="00512DD0"/>
    <w:rsid w:val="00512F39"/>
    <w:rsid w:val="005132D6"/>
    <w:rsid w:val="00513539"/>
    <w:rsid w:val="005135B0"/>
    <w:rsid w:val="0051366B"/>
    <w:rsid w:val="005137FC"/>
    <w:rsid w:val="00513A13"/>
    <w:rsid w:val="00514851"/>
    <w:rsid w:val="00514B40"/>
    <w:rsid w:val="00515231"/>
    <w:rsid w:val="005158E9"/>
    <w:rsid w:val="00515D18"/>
    <w:rsid w:val="00515DFC"/>
    <w:rsid w:val="00516E1C"/>
    <w:rsid w:val="00517738"/>
    <w:rsid w:val="005177D2"/>
    <w:rsid w:val="00517A86"/>
    <w:rsid w:val="00517D05"/>
    <w:rsid w:val="00517F96"/>
    <w:rsid w:val="00520566"/>
    <w:rsid w:val="00520AE9"/>
    <w:rsid w:val="0052115C"/>
    <w:rsid w:val="0052159C"/>
    <w:rsid w:val="00521F1F"/>
    <w:rsid w:val="005229FA"/>
    <w:rsid w:val="00522AD2"/>
    <w:rsid w:val="00522E5F"/>
    <w:rsid w:val="00522FE8"/>
    <w:rsid w:val="0052385D"/>
    <w:rsid w:val="00523CE2"/>
    <w:rsid w:val="0052454E"/>
    <w:rsid w:val="00524699"/>
    <w:rsid w:val="00525466"/>
    <w:rsid w:val="005255B4"/>
    <w:rsid w:val="0052591E"/>
    <w:rsid w:val="00525A2C"/>
    <w:rsid w:val="0052625B"/>
    <w:rsid w:val="005263A0"/>
    <w:rsid w:val="0052662C"/>
    <w:rsid w:val="00526755"/>
    <w:rsid w:val="0052688D"/>
    <w:rsid w:val="005269CC"/>
    <w:rsid w:val="00526B05"/>
    <w:rsid w:val="00526D83"/>
    <w:rsid w:val="0052724E"/>
    <w:rsid w:val="00527D7C"/>
    <w:rsid w:val="005302DC"/>
    <w:rsid w:val="0053043F"/>
    <w:rsid w:val="00530535"/>
    <w:rsid w:val="00530683"/>
    <w:rsid w:val="00530821"/>
    <w:rsid w:val="00530A99"/>
    <w:rsid w:val="00530CA7"/>
    <w:rsid w:val="00530D0F"/>
    <w:rsid w:val="0053128D"/>
    <w:rsid w:val="00531361"/>
    <w:rsid w:val="00531C44"/>
    <w:rsid w:val="00531DCD"/>
    <w:rsid w:val="00532CAF"/>
    <w:rsid w:val="00532D72"/>
    <w:rsid w:val="00533671"/>
    <w:rsid w:val="00534519"/>
    <w:rsid w:val="00534A3F"/>
    <w:rsid w:val="00534FCF"/>
    <w:rsid w:val="00535220"/>
    <w:rsid w:val="00535345"/>
    <w:rsid w:val="00536664"/>
    <w:rsid w:val="005366C5"/>
    <w:rsid w:val="00536A28"/>
    <w:rsid w:val="00536E84"/>
    <w:rsid w:val="0053702F"/>
    <w:rsid w:val="0053713D"/>
    <w:rsid w:val="005372E1"/>
    <w:rsid w:val="00537AC3"/>
    <w:rsid w:val="00537FA6"/>
    <w:rsid w:val="005400F0"/>
    <w:rsid w:val="00540236"/>
    <w:rsid w:val="00540B8C"/>
    <w:rsid w:val="00540D4F"/>
    <w:rsid w:val="00541B4F"/>
    <w:rsid w:val="0054375B"/>
    <w:rsid w:val="00543CF0"/>
    <w:rsid w:val="00544424"/>
    <w:rsid w:val="00544735"/>
    <w:rsid w:val="00544811"/>
    <w:rsid w:val="00544EE7"/>
    <w:rsid w:val="0054512E"/>
    <w:rsid w:val="00545992"/>
    <w:rsid w:val="005460D8"/>
    <w:rsid w:val="005469CA"/>
    <w:rsid w:val="00546F9E"/>
    <w:rsid w:val="00546FA5"/>
    <w:rsid w:val="005471DE"/>
    <w:rsid w:val="00550094"/>
    <w:rsid w:val="00550634"/>
    <w:rsid w:val="00551113"/>
    <w:rsid w:val="00551868"/>
    <w:rsid w:val="0055224E"/>
    <w:rsid w:val="00552939"/>
    <w:rsid w:val="00552A5E"/>
    <w:rsid w:val="005546F5"/>
    <w:rsid w:val="00554DCB"/>
    <w:rsid w:val="00555AE9"/>
    <w:rsid w:val="00555CDF"/>
    <w:rsid w:val="00555F16"/>
    <w:rsid w:val="005563C6"/>
    <w:rsid w:val="00556741"/>
    <w:rsid w:val="00556A25"/>
    <w:rsid w:val="00556A38"/>
    <w:rsid w:val="005573CF"/>
    <w:rsid w:val="00557573"/>
    <w:rsid w:val="00557B56"/>
    <w:rsid w:val="00557DFC"/>
    <w:rsid w:val="00560219"/>
    <w:rsid w:val="0056037F"/>
    <w:rsid w:val="005606B9"/>
    <w:rsid w:val="005611B1"/>
    <w:rsid w:val="00561617"/>
    <w:rsid w:val="0056188E"/>
    <w:rsid w:val="00561A18"/>
    <w:rsid w:val="00561AFB"/>
    <w:rsid w:val="00561CF2"/>
    <w:rsid w:val="00561DE2"/>
    <w:rsid w:val="005624F3"/>
    <w:rsid w:val="00562682"/>
    <w:rsid w:val="00562843"/>
    <w:rsid w:val="005630E4"/>
    <w:rsid w:val="0056313C"/>
    <w:rsid w:val="00563271"/>
    <w:rsid w:val="0056339D"/>
    <w:rsid w:val="00563D72"/>
    <w:rsid w:val="005641BD"/>
    <w:rsid w:val="00564694"/>
    <w:rsid w:val="00564755"/>
    <w:rsid w:val="00564FFA"/>
    <w:rsid w:val="00565307"/>
    <w:rsid w:val="00565658"/>
    <w:rsid w:val="005658B5"/>
    <w:rsid w:val="0056598A"/>
    <w:rsid w:val="00566318"/>
    <w:rsid w:val="0056671C"/>
    <w:rsid w:val="00566FA7"/>
    <w:rsid w:val="00567C4D"/>
    <w:rsid w:val="0057042D"/>
    <w:rsid w:val="005708F6"/>
    <w:rsid w:val="00570E57"/>
    <w:rsid w:val="00570ED7"/>
    <w:rsid w:val="0057106E"/>
    <w:rsid w:val="00571C2A"/>
    <w:rsid w:val="00572696"/>
    <w:rsid w:val="00572704"/>
    <w:rsid w:val="00572B8D"/>
    <w:rsid w:val="00573167"/>
    <w:rsid w:val="005738E3"/>
    <w:rsid w:val="00573AA9"/>
    <w:rsid w:val="00573B14"/>
    <w:rsid w:val="00573B62"/>
    <w:rsid w:val="00573DCF"/>
    <w:rsid w:val="0057414B"/>
    <w:rsid w:val="00574412"/>
    <w:rsid w:val="00574713"/>
    <w:rsid w:val="005749EE"/>
    <w:rsid w:val="0057532E"/>
    <w:rsid w:val="005753AE"/>
    <w:rsid w:val="00575494"/>
    <w:rsid w:val="00575869"/>
    <w:rsid w:val="00576772"/>
    <w:rsid w:val="005771B2"/>
    <w:rsid w:val="00577237"/>
    <w:rsid w:val="005773F4"/>
    <w:rsid w:val="00580483"/>
    <w:rsid w:val="005806AB"/>
    <w:rsid w:val="00580AE4"/>
    <w:rsid w:val="00580F6F"/>
    <w:rsid w:val="005813FA"/>
    <w:rsid w:val="005814BF"/>
    <w:rsid w:val="00581949"/>
    <w:rsid w:val="005826E1"/>
    <w:rsid w:val="0058283D"/>
    <w:rsid w:val="005828F7"/>
    <w:rsid w:val="0058293A"/>
    <w:rsid w:val="00582A04"/>
    <w:rsid w:val="00582CDB"/>
    <w:rsid w:val="0058324B"/>
    <w:rsid w:val="005833D6"/>
    <w:rsid w:val="005836FF"/>
    <w:rsid w:val="00583E9C"/>
    <w:rsid w:val="00583EFC"/>
    <w:rsid w:val="00583F5D"/>
    <w:rsid w:val="00584589"/>
    <w:rsid w:val="00584DB1"/>
    <w:rsid w:val="00584E47"/>
    <w:rsid w:val="00584E87"/>
    <w:rsid w:val="00585383"/>
    <w:rsid w:val="0058589B"/>
    <w:rsid w:val="0058593B"/>
    <w:rsid w:val="00585A25"/>
    <w:rsid w:val="00585EDB"/>
    <w:rsid w:val="005860BB"/>
    <w:rsid w:val="00586D46"/>
    <w:rsid w:val="00587450"/>
    <w:rsid w:val="00587483"/>
    <w:rsid w:val="0058769E"/>
    <w:rsid w:val="00587A2F"/>
    <w:rsid w:val="00587D6C"/>
    <w:rsid w:val="0059021E"/>
    <w:rsid w:val="0059030E"/>
    <w:rsid w:val="0059046D"/>
    <w:rsid w:val="005908E5"/>
    <w:rsid w:val="00590C5B"/>
    <w:rsid w:val="00590E17"/>
    <w:rsid w:val="005913DA"/>
    <w:rsid w:val="00591B08"/>
    <w:rsid w:val="00591C2C"/>
    <w:rsid w:val="00591DD0"/>
    <w:rsid w:val="0059242D"/>
    <w:rsid w:val="00592796"/>
    <w:rsid w:val="0059287C"/>
    <w:rsid w:val="00592D90"/>
    <w:rsid w:val="00592FC0"/>
    <w:rsid w:val="00593060"/>
    <w:rsid w:val="00593232"/>
    <w:rsid w:val="0059369E"/>
    <w:rsid w:val="00593826"/>
    <w:rsid w:val="00593FD9"/>
    <w:rsid w:val="005943F5"/>
    <w:rsid w:val="00594506"/>
    <w:rsid w:val="00594F39"/>
    <w:rsid w:val="00595438"/>
    <w:rsid w:val="0059564C"/>
    <w:rsid w:val="0059647B"/>
    <w:rsid w:val="00596B8C"/>
    <w:rsid w:val="0059771E"/>
    <w:rsid w:val="00597960"/>
    <w:rsid w:val="005A0601"/>
    <w:rsid w:val="005A0842"/>
    <w:rsid w:val="005A0B39"/>
    <w:rsid w:val="005A0CEF"/>
    <w:rsid w:val="005A0EB1"/>
    <w:rsid w:val="005A1380"/>
    <w:rsid w:val="005A16FC"/>
    <w:rsid w:val="005A1B5F"/>
    <w:rsid w:val="005A1DC0"/>
    <w:rsid w:val="005A1E4B"/>
    <w:rsid w:val="005A1F45"/>
    <w:rsid w:val="005A30D2"/>
    <w:rsid w:val="005A3648"/>
    <w:rsid w:val="005A3657"/>
    <w:rsid w:val="005A3808"/>
    <w:rsid w:val="005A46DA"/>
    <w:rsid w:val="005A5346"/>
    <w:rsid w:val="005A5458"/>
    <w:rsid w:val="005A57D3"/>
    <w:rsid w:val="005A5C9B"/>
    <w:rsid w:val="005A5FBE"/>
    <w:rsid w:val="005A68F7"/>
    <w:rsid w:val="005A69AE"/>
    <w:rsid w:val="005A6A1F"/>
    <w:rsid w:val="005A77F8"/>
    <w:rsid w:val="005B01F6"/>
    <w:rsid w:val="005B0289"/>
    <w:rsid w:val="005B03BA"/>
    <w:rsid w:val="005B08B3"/>
    <w:rsid w:val="005B0B09"/>
    <w:rsid w:val="005B0E7A"/>
    <w:rsid w:val="005B0FBC"/>
    <w:rsid w:val="005B124F"/>
    <w:rsid w:val="005B1700"/>
    <w:rsid w:val="005B2E6D"/>
    <w:rsid w:val="005B2FFB"/>
    <w:rsid w:val="005B338B"/>
    <w:rsid w:val="005B3761"/>
    <w:rsid w:val="005B3979"/>
    <w:rsid w:val="005B3B25"/>
    <w:rsid w:val="005B4077"/>
    <w:rsid w:val="005B424B"/>
    <w:rsid w:val="005B4DF0"/>
    <w:rsid w:val="005B505F"/>
    <w:rsid w:val="005B54EF"/>
    <w:rsid w:val="005B5A94"/>
    <w:rsid w:val="005B5D4C"/>
    <w:rsid w:val="005B5E5E"/>
    <w:rsid w:val="005B5E91"/>
    <w:rsid w:val="005B603D"/>
    <w:rsid w:val="005B6470"/>
    <w:rsid w:val="005B65A0"/>
    <w:rsid w:val="005B6721"/>
    <w:rsid w:val="005B69C4"/>
    <w:rsid w:val="005B6AEA"/>
    <w:rsid w:val="005B6C0E"/>
    <w:rsid w:val="005B7845"/>
    <w:rsid w:val="005B7D1A"/>
    <w:rsid w:val="005B7D58"/>
    <w:rsid w:val="005C0542"/>
    <w:rsid w:val="005C091E"/>
    <w:rsid w:val="005C0957"/>
    <w:rsid w:val="005C0A2D"/>
    <w:rsid w:val="005C0B83"/>
    <w:rsid w:val="005C0D1B"/>
    <w:rsid w:val="005C1214"/>
    <w:rsid w:val="005C12E9"/>
    <w:rsid w:val="005C17A7"/>
    <w:rsid w:val="005C183E"/>
    <w:rsid w:val="005C1946"/>
    <w:rsid w:val="005C1FA6"/>
    <w:rsid w:val="005C20E3"/>
    <w:rsid w:val="005C2412"/>
    <w:rsid w:val="005C2E4D"/>
    <w:rsid w:val="005C30E4"/>
    <w:rsid w:val="005C3207"/>
    <w:rsid w:val="005C3292"/>
    <w:rsid w:val="005C3604"/>
    <w:rsid w:val="005C3710"/>
    <w:rsid w:val="005C3736"/>
    <w:rsid w:val="005C4387"/>
    <w:rsid w:val="005C4530"/>
    <w:rsid w:val="005C4636"/>
    <w:rsid w:val="005C5258"/>
    <w:rsid w:val="005C5314"/>
    <w:rsid w:val="005C595B"/>
    <w:rsid w:val="005C64F7"/>
    <w:rsid w:val="005C6505"/>
    <w:rsid w:val="005C69FD"/>
    <w:rsid w:val="005C7113"/>
    <w:rsid w:val="005C7A12"/>
    <w:rsid w:val="005C7ABE"/>
    <w:rsid w:val="005C7D18"/>
    <w:rsid w:val="005C7F5D"/>
    <w:rsid w:val="005D0A74"/>
    <w:rsid w:val="005D0B54"/>
    <w:rsid w:val="005D0E34"/>
    <w:rsid w:val="005D1411"/>
    <w:rsid w:val="005D1AD6"/>
    <w:rsid w:val="005D1ADE"/>
    <w:rsid w:val="005D1C6D"/>
    <w:rsid w:val="005D217A"/>
    <w:rsid w:val="005D2433"/>
    <w:rsid w:val="005D2705"/>
    <w:rsid w:val="005D2BA4"/>
    <w:rsid w:val="005D2D8A"/>
    <w:rsid w:val="005D2EB9"/>
    <w:rsid w:val="005D2F16"/>
    <w:rsid w:val="005D32F7"/>
    <w:rsid w:val="005D3971"/>
    <w:rsid w:val="005D3DC8"/>
    <w:rsid w:val="005D4541"/>
    <w:rsid w:val="005D48E2"/>
    <w:rsid w:val="005D4CB0"/>
    <w:rsid w:val="005D4D76"/>
    <w:rsid w:val="005D5073"/>
    <w:rsid w:val="005D52A4"/>
    <w:rsid w:val="005D5E17"/>
    <w:rsid w:val="005D6654"/>
    <w:rsid w:val="005D6992"/>
    <w:rsid w:val="005D69A6"/>
    <w:rsid w:val="005D6BC1"/>
    <w:rsid w:val="005D6E23"/>
    <w:rsid w:val="005D6F23"/>
    <w:rsid w:val="005D75D9"/>
    <w:rsid w:val="005D78A3"/>
    <w:rsid w:val="005D7A1A"/>
    <w:rsid w:val="005D7C76"/>
    <w:rsid w:val="005D7FC3"/>
    <w:rsid w:val="005E01CD"/>
    <w:rsid w:val="005E0293"/>
    <w:rsid w:val="005E02AC"/>
    <w:rsid w:val="005E0C08"/>
    <w:rsid w:val="005E0C89"/>
    <w:rsid w:val="005E0CBE"/>
    <w:rsid w:val="005E0D18"/>
    <w:rsid w:val="005E0E8C"/>
    <w:rsid w:val="005E0F17"/>
    <w:rsid w:val="005E0F18"/>
    <w:rsid w:val="005E1353"/>
    <w:rsid w:val="005E16F3"/>
    <w:rsid w:val="005E1B34"/>
    <w:rsid w:val="005E1C0F"/>
    <w:rsid w:val="005E21DC"/>
    <w:rsid w:val="005E2A66"/>
    <w:rsid w:val="005E2BCC"/>
    <w:rsid w:val="005E2BD2"/>
    <w:rsid w:val="005E356E"/>
    <w:rsid w:val="005E3AEA"/>
    <w:rsid w:val="005E48DF"/>
    <w:rsid w:val="005E4C8F"/>
    <w:rsid w:val="005E5262"/>
    <w:rsid w:val="005E53B1"/>
    <w:rsid w:val="005E5A0F"/>
    <w:rsid w:val="005E5E8E"/>
    <w:rsid w:val="005E60E3"/>
    <w:rsid w:val="005E6B08"/>
    <w:rsid w:val="005E7A93"/>
    <w:rsid w:val="005E7B52"/>
    <w:rsid w:val="005E7D7C"/>
    <w:rsid w:val="005F00B9"/>
    <w:rsid w:val="005F0626"/>
    <w:rsid w:val="005F08F7"/>
    <w:rsid w:val="005F0FDF"/>
    <w:rsid w:val="005F104F"/>
    <w:rsid w:val="005F1483"/>
    <w:rsid w:val="005F1A59"/>
    <w:rsid w:val="005F1CF0"/>
    <w:rsid w:val="005F2018"/>
    <w:rsid w:val="005F257A"/>
    <w:rsid w:val="005F268C"/>
    <w:rsid w:val="005F2979"/>
    <w:rsid w:val="005F2B44"/>
    <w:rsid w:val="005F2BF9"/>
    <w:rsid w:val="005F2C8A"/>
    <w:rsid w:val="005F34AA"/>
    <w:rsid w:val="005F3553"/>
    <w:rsid w:val="005F3758"/>
    <w:rsid w:val="005F387C"/>
    <w:rsid w:val="005F3F3B"/>
    <w:rsid w:val="005F4237"/>
    <w:rsid w:val="005F4B0D"/>
    <w:rsid w:val="005F5A7F"/>
    <w:rsid w:val="005F5C7D"/>
    <w:rsid w:val="005F5D55"/>
    <w:rsid w:val="005F5ED2"/>
    <w:rsid w:val="005F5FB6"/>
    <w:rsid w:val="005F62C3"/>
    <w:rsid w:val="005F63E5"/>
    <w:rsid w:val="005F66BD"/>
    <w:rsid w:val="005F6743"/>
    <w:rsid w:val="005F7115"/>
    <w:rsid w:val="005F731A"/>
    <w:rsid w:val="005F7358"/>
    <w:rsid w:val="005F7728"/>
    <w:rsid w:val="005F77EA"/>
    <w:rsid w:val="005F782D"/>
    <w:rsid w:val="00600012"/>
    <w:rsid w:val="006008E2"/>
    <w:rsid w:val="00600D28"/>
    <w:rsid w:val="00601183"/>
    <w:rsid w:val="00601662"/>
    <w:rsid w:val="0060183A"/>
    <w:rsid w:val="00601AA7"/>
    <w:rsid w:val="00601AC4"/>
    <w:rsid w:val="00601BCB"/>
    <w:rsid w:val="00601D9D"/>
    <w:rsid w:val="006020E6"/>
    <w:rsid w:val="006021AF"/>
    <w:rsid w:val="006025A9"/>
    <w:rsid w:val="00603D72"/>
    <w:rsid w:val="00604741"/>
    <w:rsid w:val="00604BA9"/>
    <w:rsid w:val="00605BAB"/>
    <w:rsid w:val="00605F8B"/>
    <w:rsid w:val="00606352"/>
    <w:rsid w:val="0060669A"/>
    <w:rsid w:val="00606B49"/>
    <w:rsid w:val="006076B2"/>
    <w:rsid w:val="006079C9"/>
    <w:rsid w:val="00610079"/>
    <w:rsid w:val="006107F5"/>
    <w:rsid w:val="00610D88"/>
    <w:rsid w:val="0061160C"/>
    <w:rsid w:val="0061165A"/>
    <w:rsid w:val="006117CC"/>
    <w:rsid w:val="00612184"/>
    <w:rsid w:val="0061273E"/>
    <w:rsid w:val="0061276F"/>
    <w:rsid w:val="00612833"/>
    <w:rsid w:val="00612869"/>
    <w:rsid w:val="00612A9E"/>
    <w:rsid w:val="00612D75"/>
    <w:rsid w:val="00613304"/>
    <w:rsid w:val="006134AD"/>
    <w:rsid w:val="006135D1"/>
    <w:rsid w:val="00613A26"/>
    <w:rsid w:val="00613C1F"/>
    <w:rsid w:val="00613C56"/>
    <w:rsid w:val="00613D09"/>
    <w:rsid w:val="00613DE3"/>
    <w:rsid w:val="00613E09"/>
    <w:rsid w:val="00614349"/>
    <w:rsid w:val="00615165"/>
    <w:rsid w:val="006154E4"/>
    <w:rsid w:val="0061599D"/>
    <w:rsid w:val="00615C53"/>
    <w:rsid w:val="006165AF"/>
    <w:rsid w:val="00616BA4"/>
    <w:rsid w:val="00616E46"/>
    <w:rsid w:val="006172A4"/>
    <w:rsid w:val="00617374"/>
    <w:rsid w:val="00617538"/>
    <w:rsid w:val="006175F4"/>
    <w:rsid w:val="00617E0A"/>
    <w:rsid w:val="00620393"/>
    <w:rsid w:val="00620563"/>
    <w:rsid w:val="00620DB0"/>
    <w:rsid w:val="0062113C"/>
    <w:rsid w:val="006211A7"/>
    <w:rsid w:val="00621355"/>
    <w:rsid w:val="006215DD"/>
    <w:rsid w:val="0062186D"/>
    <w:rsid w:val="00621DD9"/>
    <w:rsid w:val="00622164"/>
    <w:rsid w:val="00622892"/>
    <w:rsid w:val="006229CC"/>
    <w:rsid w:val="00622A29"/>
    <w:rsid w:val="006235CF"/>
    <w:rsid w:val="00623A92"/>
    <w:rsid w:val="00623C83"/>
    <w:rsid w:val="00623ED0"/>
    <w:rsid w:val="00625672"/>
    <w:rsid w:val="00625744"/>
    <w:rsid w:val="00625E6D"/>
    <w:rsid w:val="00626169"/>
    <w:rsid w:val="006268B7"/>
    <w:rsid w:val="00626E5C"/>
    <w:rsid w:val="00626F5D"/>
    <w:rsid w:val="0062725A"/>
    <w:rsid w:val="00627EF6"/>
    <w:rsid w:val="00627F1D"/>
    <w:rsid w:val="00627FAF"/>
    <w:rsid w:val="006303B2"/>
    <w:rsid w:val="00630449"/>
    <w:rsid w:val="006306C6"/>
    <w:rsid w:val="00631122"/>
    <w:rsid w:val="00631225"/>
    <w:rsid w:val="00631421"/>
    <w:rsid w:val="00631745"/>
    <w:rsid w:val="00631A69"/>
    <w:rsid w:val="00631EBC"/>
    <w:rsid w:val="00632069"/>
    <w:rsid w:val="00632096"/>
    <w:rsid w:val="006320C0"/>
    <w:rsid w:val="00632128"/>
    <w:rsid w:val="00632155"/>
    <w:rsid w:val="0063248F"/>
    <w:rsid w:val="006328FA"/>
    <w:rsid w:val="00632DD3"/>
    <w:rsid w:val="006334A4"/>
    <w:rsid w:val="00633BAA"/>
    <w:rsid w:val="00633CB8"/>
    <w:rsid w:val="00634263"/>
    <w:rsid w:val="006346D5"/>
    <w:rsid w:val="00634C47"/>
    <w:rsid w:val="006350BE"/>
    <w:rsid w:val="00635818"/>
    <w:rsid w:val="00635846"/>
    <w:rsid w:val="00635A9C"/>
    <w:rsid w:val="00635C9B"/>
    <w:rsid w:val="00635F68"/>
    <w:rsid w:val="00635F89"/>
    <w:rsid w:val="00636232"/>
    <w:rsid w:val="006362DF"/>
    <w:rsid w:val="0063696F"/>
    <w:rsid w:val="00636AFA"/>
    <w:rsid w:val="00636B88"/>
    <w:rsid w:val="00636DD1"/>
    <w:rsid w:val="00637404"/>
    <w:rsid w:val="00640255"/>
    <w:rsid w:val="00640410"/>
    <w:rsid w:val="0064063E"/>
    <w:rsid w:val="006407E0"/>
    <w:rsid w:val="00640894"/>
    <w:rsid w:val="0064147C"/>
    <w:rsid w:val="0064178D"/>
    <w:rsid w:val="006417BB"/>
    <w:rsid w:val="006419E9"/>
    <w:rsid w:val="00641D62"/>
    <w:rsid w:val="00642106"/>
    <w:rsid w:val="0064236C"/>
    <w:rsid w:val="0064339B"/>
    <w:rsid w:val="00643A00"/>
    <w:rsid w:val="00643D36"/>
    <w:rsid w:val="00643D9A"/>
    <w:rsid w:val="00644C91"/>
    <w:rsid w:val="00644EF9"/>
    <w:rsid w:val="006453CD"/>
    <w:rsid w:val="006454BF"/>
    <w:rsid w:val="00645E5D"/>
    <w:rsid w:val="00646039"/>
    <w:rsid w:val="006461E0"/>
    <w:rsid w:val="0064663D"/>
    <w:rsid w:val="00646973"/>
    <w:rsid w:val="00647012"/>
    <w:rsid w:val="0064725E"/>
    <w:rsid w:val="006472B7"/>
    <w:rsid w:val="00647CD1"/>
    <w:rsid w:val="00647DB3"/>
    <w:rsid w:val="00650074"/>
    <w:rsid w:val="006514B2"/>
    <w:rsid w:val="006514CF"/>
    <w:rsid w:val="00652663"/>
    <w:rsid w:val="0065298D"/>
    <w:rsid w:val="00652C7F"/>
    <w:rsid w:val="00652E6A"/>
    <w:rsid w:val="00652EC1"/>
    <w:rsid w:val="00652F43"/>
    <w:rsid w:val="00653119"/>
    <w:rsid w:val="0065347B"/>
    <w:rsid w:val="006535EE"/>
    <w:rsid w:val="006539E1"/>
    <w:rsid w:val="00653D9C"/>
    <w:rsid w:val="00653DFB"/>
    <w:rsid w:val="00653E39"/>
    <w:rsid w:val="00654415"/>
    <w:rsid w:val="0065441D"/>
    <w:rsid w:val="00654766"/>
    <w:rsid w:val="00654809"/>
    <w:rsid w:val="00654946"/>
    <w:rsid w:val="006550F5"/>
    <w:rsid w:val="006552CE"/>
    <w:rsid w:val="0065531C"/>
    <w:rsid w:val="00655934"/>
    <w:rsid w:val="00655959"/>
    <w:rsid w:val="00655A8A"/>
    <w:rsid w:val="00655B82"/>
    <w:rsid w:val="00655E60"/>
    <w:rsid w:val="00655E94"/>
    <w:rsid w:val="006562CF"/>
    <w:rsid w:val="006566E8"/>
    <w:rsid w:val="006567D7"/>
    <w:rsid w:val="00656D85"/>
    <w:rsid w:val="00656E34"/>
    <w:rsid w:val="00657259"/>
    <w:rsid w:val="00657342"/>
    <w:rsid w:val="0065778C"/>
    <w:rsid w:val="00657864"/>
    <w:rsid w:val="00660123"/>
    <w:rsid w:val="0066074D"/>
    <w:rsid w:val="0066126F"/>
    <w:rsid w:val="006618E4"/>
    <w:rsid w:val="006620DB"/>
    <w:rsid w:val="00662310"/>
    <w:rsid w:val="006623D3"/>
    <w:rsid w:val="00662506"/>
    <w:rsid w:val="0066264B"/>
    <w:rsid w:val="00662B41"/>
    <w:rsid w:val="00662BD7"/>
    <w:rsid w:val="00662CD3"/>
    <w:rsid w:val="00662FB3"/>
    <w:rsid w:val="006630A0"/>
    <w:rsid w:val="0066348B"/>
    <w:rsid w:val="006639C9"/>
    <w:rsid w:val="006642B4"/>
    <w:rsid w:val="00664767"/>
    <w:rsid w:val="006647DC"/>
    <w:rsid w:val="006648B7"/>
    <w:rsid w:val="00664A24"/>
    <w:rsid w:val="00664BCB"/>
    <w:rsid w:val="00664CAF"/>
    <w:rsid w:val="00664DA9"/>
    <w:rsid w:val="00665189"/>
    <w:rsid w:val="0066536F"/>
    <w:rsid w:val="0066589A"/>
    <w:rsid w:val="00665E61"/>
    <w:rsid w:val="00665FDD"/>
    <w:rsid w:val="00666098"/>
    <w:rsid w:val="00666247"/>
    <w:rsid w:val="00666881"/>
    <w:rsid w:val="006668DA"/>
    <w:rsid w:val="006674F7"/>
    <w:rsid w:val="00667C6E"/>
    <w:rsid w:val="00667FE7"/>
    <w:rsid w:val="006707C0"/>
    <w:rsid w:val="006708D7"/>
    <w:rsid w:val="00670BB9"/>
    <w:rsid w:val="006712BE"/>
    <w:rsid w:val="00671915"/>
    <w:rsid w:val="0067205F"/>
    <w:rsid w:val="00672F24"/>
    <w:rsid w:val="00673509"/>
    <w:rsid w:val="00673580"/>
    <w:rsid w:val="00673750"/>
    <w:rsid w:val="0067384F"/>
    <w:rsid w:val="00673AFF"/>
    <w:rsid w:val="00673D9F"/>
    <w:rsid w:val="006740A3"/>
    <w:rsid w:val="00674EEF"/>
    <w:rsid w:val="00675114"/>
    <w:rsid w:val="0067514F"/>
    <w:rsid w:val="00675212"/>
    <w:rsid w:val="00675D11"/>
    <w:rsid w:val="006761D8"/>
    <w:rsid w:val="0067680F"/>
    <w:rsid w:val="00676A0A"/>
    <w:rsid w:val="00676A0B"/>
    <w:rsid w:val="00676A54"/>
    <w:rsid w:val="006774CD"/>
    <w:rsid w:val="00677719"/>
    <w:rsid w:val="006777D8"/>
    <w:rsid w:val="00677879"/>
    <w:rsid w:val="00677E1B"/>
    <w:rsid w:val="006801D5"/>
    <w:rsid w:val="006801E8"/>
    <w:rsid w:val="00680327"/>
    <w:rsid w:val="006804F6"/>
    <w:rsid w:val="006805FE"/>
    <w:rsid w:val="0068062F"/>
    <w:rsid w:val="00681253"/>
    <w:rsid w:val="0068144D"/>
    <w:rsid w:val="00681B33"/>
    <w:rsid w:val="00681F50"/>
    <w:rsid w:val="00681F60"/>
    <w:rsid w:val="00682A3C"/>
    <w:rsid w:val="00682EFA"/>
    <w:rsid w:val="00683454"/>
    <w:rsid w:val="006835E6"/>
    <w:rsid w:val="006846F9"/>
    <w:rsid w:val="00684A0D"/>
    <w:rsid w:val="00684C30"/>
    <w:rsid w:val="00684EE7"/>
    <w:rsid w:val="0068506E"/>
    <w:rsid w:val="0068511B"/>
    <w:rsid w:val="006852EA"/>
    <w:rsid w:val="006859ED"/>
    <w:rsid w:val="006861B4"/>
    <w:rsid w:val="00686350"/>
    <w:rsid w:val="00686C6A"/>
    <w:rsid w:val="00686DFE"/>
    <w:rsid w:val="00686EEB"/>
    <w:rsid w:val="0068774F"/>
    <w:rsid w:val="00687782"/>
    <w:rsid w:val="00687D5D"/>
    <w:rsid w:val="006909BE"/>
    <w:rsid w:val="00691CAE"/>
    <w:rsid w:val="00691F5E"/>
    <w:rsid w:val="0069203C"/>
    <w:rsid w:val="006939FD"/>
    <w:rsid w:val="0069402E"/>
    <w:rsid w:val="00694521"/>
    <w:rsid w:val="00694941"/>
    <w:rsid w:val="00694ABE"/>
    <w:rsid w:val="00694BAC"/>
    <w:rsid w:val="006951F7"/>
    <w:rsid w:val="0069607E"/>
    <w:rsid w:val="0069670D"/>
    <w:rsid w:val="00696817"/>
    <w:rsid w:val="0069681C"/>
    <w:rsid w:val="00697293"/>
    <w:rsid w:val="00697367"/>
    <w:rsid w:val="00697902"/>
    <w:rsid w:val="00697AB2"/>
    <w:rsid w:val="006A00F9"/>
    <w:rsid w:val="006A047C"/>
    <w:rsid w:val="006A0CF6"/>
    <w:rsid w:val="006A1404"/>
    <w:rsid w:val="006A14F1"/>
    <w:rsid w:val="006A1522"/>
    <w:rsid w:val="006A1771"/>
    <w:rsid w:val="006A210F"/>
    <w:rsid w:val="006A21FD"/>
    <w:rsid w:val="006A24D2"/>
    <w:rsid w:val="006A25BB"/>
    <w:rsid w:val="006A2AF0"/>
    <w:rsid w:val="006A2BB5"/>
    <w:rsid w:val="006A3903"/>
    <w:rsid w:val="006A39E7"/>
    <w:rsid w:val="006A3B9E"/>
    <w:rsid w:val="006A3CDE"/>
    <w:rsid w:val="006A3CF4"/>
    <w:rsid w:val="006A3D19"/>
    <w:rsid w:val="006A3DE0"/>
    <w:rsid w:val="006A47B0"/>
    <w:rsid w:val="006A5172"/>
    <w:rsid w:val="006A5AB0"/>
    <w:rsid w:val="006A6728"/>
    <w:rsid w:val="006A68D6"/>
    <w:rsid w:val="006A6B4D"/>
    <w:rsid w:val="006A6E75"/>
    <w:rsid w:val="006A7162"/>
    <w:rsid w:val="006A73C8"/>
    <w:rsid w:val="006A7557"/>
    <w:rsid w:val="006A787E"/>
    <w:rsid w:val="006B01C8"/>
    <w:rsid w:val="006B0433"/>
    <w:rsid w:val="006B052C"/>
    <w:rsid w:val="006B0553"/>
    <w:rsid w:val="006B0590"/>
    <w:rsid w:val="006B083D"/>
    <w:rsid w:val="006B08F6"/>
    <w:rsid w:val="006B15DA"/>
    <w:rsid w:val="006B1A5F"/>
    <w:rsid w:val="006B1B30"/>
    <w:rsid w:val="006B1E0D"/>
    <w:rsid w:val="006B1F85"/>
    <w:rsid w:val="006B2161"/>
    <w:rsid w:val="006B244F"/>
    <w:rsid w:val="006B250C"/>
    <w:rsid w:val="006B37FC"/>
    <w:rsid w:val="006B39C7"/>
    <w:rsid w:val="006B3B36"/>
    <w:rsid w:val="006B3E2B"/>
    <w:rsid w:val="006B419B"/>
    <w:rsid w:val="006B47BF"/>
    <w:rsid w:val="006B47D6"/>
    <w:rsid w:val="006B596F"/>
    <w:rsid w:val="006B5B32"/>
    <w:rsid w:val="006B5F0C"/>
    <w:rsid w:val="006B6165"/>
    <w:rsid w:val="006B6223"/>
    <w:rsid w:val="006B6CBD"/>
    <w:rsid w:val="006B7187"/>
    <w:rsid w:val="006B7256"/>
    <w:rsid w:val="006B7460"/>
    <w:rsid w:val="006B7BC0"/>
    <w:rsid w:val="006C05FE"/>
    <w:rsid w:val="006C0782"/>
    <w:rsid w:val="006C0DD1"/>
    <w:rsid w:val="006C0E66"/>
    <w:rsid w:val="006C140D"/>
    <w:rsid w:val="006C1907"/>
    <w:rsid w:val="006C194A"/>
    <w:rsid w:val="006C1BDA"/>
    <w:rsid w:val="006C1C2B"/>
    <w:rsid w:val="006C1C98"/>
    <w:rsid w:val="006C25F1"/>
    <w:rsid w:val="006C28BF"/>
    <w:rsid w:val="006C28D4"/>
    <w:rsid w:val="006C28FC"/>
    <w:rsid w:val="006C2D33"/>
    <w:rsid w:val="006C374D"/>
    <w:rsid w:val="006C3750"/>
    <w:rsid w:val="006C3A13"/>
    <w:rsid w:val="006C46AA"/>
    <w:rsid w:val="006C4E1E"/>
    <w:rsid w:val="006C54BC"/>
    <w:rsid w:val="006C5AD1"/>
    <w:rsid w:val="006C5DA2"/>
    <w:rsid w:val="006C5EBA"/>
    <w:rsid w:val="006C6321"/>
    <w:rsid w:val="006C65BB"/>
    <w:rsid w:val="006C6690"/>
    <w:rsid w:val="006C6DD7"/>
    <w:rsid w:val="006C6E5B"/>
    <w:rsid w:val="006C7000"/>
    <w:rsid w:val="006C7410"/>
    <w:rsid w:val="006C7699"/>
    <w:rsid w:val="006D10B1"/>
    <w:rsid w:val="006D1693"/>
    <w:rsid w:val="006D1886"/>
    <w:rsid w:val="006D1CEE"/>
    <w:rsid w:val="006D2404"/>
    <w:rsid w:val="006D25F2"/>
    <w:rsid w:val="006D3493"/>
    <w:rsid w:val="006D4408"/>
    <w:rsid w:val="006D44AF"/>
    <w:rsid w:val="006D4597"/>
    <w:rsid w:val="006D4CC0"/>
    <w:rsid w:val="006D5721"/>
    <w:rsid w:val="006D5BE3"/>
    <w:rsid w:val="006D5CE6"/>
    <w:rsid w:val="006D5E10"/>
    <w:rsid w:val="006D6E08"/>
    <w:rsid w:val="006D6F66"/>
    <w:rsid w:val="006D6FF8"/>
    <w:rsid w:val="006D74FA"/>
    <w:rsid w:val="006D7DA1"/>
    <w:rsid w:val="006D7F7B"/>
    <w:rsid w:val="006D7FF2"/>
    <w:rsid w:val="006E069A"/>
    <w:rsid w:val="006E075D"/>
    <w:rsid w:val="006E0C82"/>
    <w:rsid w:val="006E1489"/>
    <w:rsid w:val="006E1AC6"/>
    <w:rsid w:val="006E1E82"/>
    <w:rsid w:val="006E2151"/>
    <w:rsid w:val="006E2196"/>
    <w:rsid w:val="006E2F06"/>
    <w:rsid w:val="006E3184"/>
    <w:rsid w:val="006E32C8"/>
    <w:rsid w:val="006E3913"/>
    <w:rsid w:val="006E39A5"/>
    <w:rsid w:val="006E39E7"/>
    <w:rsid w:val="006E4105"/>
    <w:rsid w:val="006E4202"/>
    <w:rsid w:val="006E4535"/>
    <w:rsid w:val="006E4849"/>
    <w:rsid w:val="006E4979"/>
    <w:rsid w:val="006E4C7F"/>
    <w:rsid w:val="006E4F0C"/>
    <w:rsid w:val="006E4F85"/>
    <w:rsid w:val="006E50C6"/>
    <w:rsid w:val="006E5182"/>
    <w:rsid w:val="006E5542"/>
    <w:rsid w:val="006E568A"/>
    <w:rsid w:val="006E580D"/>
    <w:rsid w:val="006E5A65"/>
    <w:rsid w:val="006E6089"/>
    <w:rsid w:val="006E65DD"/>
    <w:rsid w:val="006E6826"/>
    <w:rsid w:val="006E6886"/>
    <w:rsid w:val="006E7807"/>
    <w:rsid w:val="006E7CCA"/>
    <w:rsid w:val="006E7EF1"/>
    <w:rsid w:val="006F08ED"/>
    <w:rsid w:val="006F0F46"/>
    <w:rsid w:val="006F0FE5"/>
    <w:rsid w:val="006F119F"/>
    <w:rsid w:val="006F11D6"/>
    <w:rsid w:val="006F1269"/>
    <w:rsid w:val="006F13AA"/>
    <w:rsid w:val="006F16BB"/>
    <w:rsid w:val="006F1D27"/>
    <w:rsid w:val="006F1ED5"/>
    <w:rsid w:val="006F239F"/>
    <w:rsid w:val="006F2581"/>
    <w:rsid w:val="006F3055"/>
    <w:rsid w:val="006F31FB"/>
    <w:rsid w:val="006F32F4"/>
    <w:rsid w:val="006F35A2"/>
    <w:rsid w:val="006F3B3E"/>
    <w:rsid w:val="006F3F2D"/>
    <w:rsid w:val="006F408C"/>
    <w:rsid w:val="006F4ADD"/>
    <w:rsid w:val="006F4BB5"/>
    <w:rsid w:val="006F4D3C"/>
    <w:rsid w:val="006F509E"/>
    <w:rsid w:val="006F5134"/>
    <w:rsid w:val="006F5749"/>
    <w:rsid w:val="006F59BC"/>
    <w:rsid w:val="006F5AE7"/>
    <w:rsid w:val="006F5E65"/>
    <w:rsid w:val="006F5EFB"/>
    <w:rsid w:val="006F611A"/>
    <w:rsid w:val="006F611E"/>
    <w:rsid w:val="006F6150"/>
    <w:rsid w:val="006F6301"/>
    <w:rsid w:val="006F647D"/>
    <w:rsid w:val="006F7051"/>
    <w:rsid w:val="006F7217"/>
    <w:rsid w:val="006F731F"/>
    <w:rsid w:val="006F754C"/>
    <w:rsid w:val="006F7879"/>
    <w:rsid w:val="006F7D22"/>
    <w:rsid w:val="006F7E1D"/>
    <w:rsid w:val="006F7FB5"/>
    <w:rsid w:val="0070091D"/>
    <w:rsid w:val="00701619"/>
    <w:rsid w:val="007016C5"/>
    <w:rsid w:val="00701845"/>
    <w:rsid w:val="007022AF"/>
    <w:rsid w:val="00702582"/>
    <w:rsid w:val="00702856"/>
    <w:rsid w:val="00702879"/>
    <w:rsid w:val="00702BC5"/>
    <w:rsid w:val="007037D3"/>
    <w:rsid w:val="0070452B"/>
    <w:rsid w:val="00704909"/>
    <w:rsid w:val="0070548D"/>
    <w:rsid w:val="0070569A"/>
    <w:rsid w:val="007061D5"/>
    <w:rsid w:val="00706F5A"/>
    <w:rsid w:val="00707282"/>
    <w:rsid w:val="007077F7"/>
    <w:rsid w:val="00707A82"/>
    <w:rsid w:val="00707BBE"/>
    <w:rsid w:val="00707D31"/>
    <w:rsid w:val="00707DAC"/>
    <w:rsid w:val="0071021D"/>
    <w:rsid w:val="007103B3"/>
    <w:rsid w:val="007104E6"/>
    <w:rsid w:val="00710F1E"/>
    <w:rsid w:val="007111FF"/>
    <w:rsid w:val="00711239"/>
    <w:rsid w:val="007112DE"/>
    <w:rsid w:val="00711404"/>
    <w:rsid w:val="0071152C"/>
    <w:rsid w:val="00712D4F"/>
    <w:rsid w:val="00712F61"/>
    <w:rsid w:val="00713161"/>
    <w:rsid w:val="007131A8"/>
    <w:rsid w:val="00713402"/>
    <w:rsid w:val="00713D8A"/>
    <w:rsid w:val="00713F2E"/>
    <w:rsid w:val="00713F7F"/>
    <w:rsid w:val="00714EC4"/>
    <w:rsid w:val="0071510D"/>
    <w:rsid w:val="0071558E"/>
    <w:rsid w:val="00715921"/>
    <w:rsid w:val="007159E5"/>
    <w:rsid w:val="00716003"/>
    <w:rsid w:val="007166C9"/>
    <w:rsid w:val="00716ABC"/>
    <w:rsid w:val="00716B75"/>
    <w:rsid w:val="00716C55"/>
    <w:rsid w:val="00716D6B"/>
    <w:rsid w:val="00717091"/>
    <w:rsid w:val="007170F6"/>
    <w:rsid w:val="00717294"/>
    <w:rsid w:val="007174F7"/>
    <w:rsid w:val="00717A1E"/>
    <w:rsid w:val="00717C1E"/>
    <w:rsid w:val="00717C39"/>
    <w:rsid w:val="007200FF"/>
    <w:rsid w:val="00720413"/>
    <w:rsid w:val="00720858"/>
    <w:rsid w:val="00720BBD"/>
    <w:rsid w:val="00721496"/>
    <w:rsid w:val="00721548"/>
    <w:rsid w:val="00722073"/>
    <w:rsid w:val="00722AE6"/>
    <w:rsid w:val="00722C2B"/>
    <w:rsid w:val="00722F62"/>
    <w:rsid w:val="00722FC5"/>
    <w:rsid w:val="007235E3"/>
    <w:rsid w:val="007236C0"/>
    <w:rsid w:val="00723906"/>
    <w:rsid w:val="00723E62"/>
    <w:rsid w:val="00723FA6"/>
    <w:rsid w:val="00723FDD"/>
    <w:rsid w:val="007246D5"/>
    <w:rsid w:val="00725976"/>
    <w:rsid w:val="007259A6"/>
    <w:rsid w:val="00725FE6"/>
    <w:rsid w:val="007271AD"/>
    <w:rsid w:val="00727F15"/>
    <w:rsid w:val="00730603"/>
    <w:rsid w:val="00730B94"/>
    <w:rsid w:val="0073116F"/>
    <w:rsid w:val="0073147D"/>
    <w:rsid w:val="00731B09"/>
    <w:rsid w:val="00731F0A"/>
    <w:rsid w:val="00731F61"/>
    <w:rsid w:val="00731F67"/>
    <w:rsid w:val="0073336F"/>
    <w:rsid w:val="00733551"/>
    <w:rsid w:val="0073414B"/>
    <w:rsid w:val="0073460F"/>
    <w:rsid w:val="00734938"/>
    <w:rsid w:val="0073495A"/>
    <w:rsid w:val="00734D41"/>
    <w:rsid w:val="00735455"/>
    <w:rsid w:val="00735A0D"/>
    <w:rsid w:val="00735ADA"/>
    <w:rsid w:val="00735BAC"/>
    <w:rsid w:val="00735F0B"/>
    <w:rsid w:val="00736429"/>
    <w:rsid w:val="0073642E"/>
    <w:rsid w:val="0073644D"/>
    <w:rsid w:val="00736660"/>
    <w:rsid w:val="00736C7F"/>
    <w:rsid w:val="00737577"/>
    <w:rsid w:val="0073791D"/>
    <w:rsid w:val="00737BC2"/>
    <w:rsid w:val="00740561"/>
    <w:rsid w:val="00740792"/>
    <w:rsid w:val="007408F7"/>
    <w:rsid w:val="00740B26"/>
    <w:rsid w:val="00740F17"/>
    <w:rsid w:val="007410D5"/>
    <w:rsid w:val="007413E0"/>
    <w:rsid w:val="007415D3"/>
    <w:rsid w:val="0074163E"/>
    <w:rsid w:val="00741720"/>
    <w:rsid w:val="00741990"/>
    <w:rsid w:val="00741B2C"/>
    <w:rsid w:val="00741B74"/>
    <w:rsid w:val="00741E0E"/>
    <w:rsid w:val="007425A4"/>
    <w:rsid w:val="007431DC"/>
    <w:rsid w:val="00743254"/>
    <w:rsid w:val="007435BE"/>
    <w:rsid w:val="00743BAF"/>
    <w:rsid w:val="00743E46"/>
    <w:rsid w:val="00743F41"/>
    <w:rsid w:val="00743FBA"/>
    <w:rsid w:val="00744055"/>
    <w:rsid w:val="00744631"/>
    <w:rsid w:val="00744675"/>
    <w:rsid w:val="00744A7B"/>
    <w:rsid w:val="00745133"/>
    <w:rsid w:val="007451A9"/>
    <w:rsid w:val="007454D5"/>
    <w:rsid w:val="00746202"/>
    <w:rsid w:val="00746325"/>
    <w:rsid w:val="00746C8F"/>
    <w:rsid w:val="00746DD9"/>
    <w:rsid w:val="00746ECE"/>
    <w:rsid w:val="007473D9"/>
    <w:rsid w:val="007477DA"/>
    <w:rsid w:val="00747A1B"/>
    <w:rsid w:val="00750073"/>
    <w:rsid w:val="00750B7A"/>
    <w:rsid w:val="00751227"/>
    <w:rsid w:val="00751498"/>
    <w:rsid w:val="00751AE0"/>
    <w:rsid w:val="00751F1E"/>
    <w:rsid w:val="00752AF8"/>
    <w:rsid w:val="00752EB9"/>
    <w:rsid w:val="00752FBD"/>
    <w:rsid w:val="00752FBE"/>
    <w:rsid w:val="0075385B"/>
    <w:rsid w:val="00753CD0"/>
    <w:rsid w:val="00754008"/>
    <w:rsid w:val="00754218"/>
    <w:rsid w:val="0075490F"/>
    <w:rsid w:val="007550B7"/>
    <w:rsid w:val="007558E4"/>
    <w:rsid w:val="00755C68"/>
    <w:rsid w:val="00755D6D"/>
    <w:rsid w:val="00755F5B"/>
    <w:rsid w:val="00756F44"/>
    <w:rsid w:val="0075719D"/>
    <w:rsid w:val="007571FC"/>
    <w:rsid w:val="0075738F"/>
    <w:rsid w:val="007578BB"/>
    <w:rsid w:val="00757AB7"/>
    <w:rsid w:val="00757DA3"/>
    <w:rsid w:val="00757EF1"/>
    <w:rsid w:val="00757F2A"/>
    <w:rsid w:val="00760CCD"/>
    <w:rsid w:val="00761222"/>
    <w:rsid w:val="00761966"/>
    <w:rsid w:val="00761D22"/>
    <w:rsid w:val="00761F9C"/>
    <w:rsid w:val="00762073"/>
    <w:rsid w:val="007621E2"/>
    <w:rsid w:val="00762357"/>
    <w:rsid w:val="0076249F"/>
    <w:rsid w:val="00762625"/>
    <w:rsid w:val="0076287A"/>
    <w:rsid w:val="00762B7C"/>
    <w:rsid w:val="00762B95"/>
    <w:rsid w:val="00763457"/>
    <w:rsid w:val="00763594"/>
    <w:rsid w:val="0076360C"/>
    <w:rsid w:val="00763CDA"/>
    <w:rsid w:val="00763DB9"/>
    <w:rsid w:val="00764603"/>
    <w:rsid w:val="00764729"/>
    <w:rsid w:val="00764CE0"/>
    <w:rsid w:val="0076545F"/>
    <w:rsid w:val="007656B1"/>
    <w:rsid w:val="00765BF7"/>
    <w:rsid w:val="007662BC"/>
    <w:rsid w:val="00766554"/>
    <w:rsid w:val="007665D4"/>
    <w:rsid w:val="007669BF"/>
    <w:rsid w:val="00766DC9"/>
    <w:rsid w:val="00767013"/>
    <w:rsid w:val="00767375"/>
    <w:rsid w:val="007676ED"/>
    <w:rsid w:val="00767B41"/>
    <w:rsid w:val="00767D3C"/>
    <w:rsid w:val="00767FF7"/>
    <w:rsid w:val="00770116"/>
    <w:rsid w:val="007701EF"/>
    <w:rsid w:val="0077026A"/>
    <w:rsid w:val="00770443"/>
    <w:rsid w:val="00771335"/>
    <w:rsid w:val="007713B0"/>
    <w:rsid w:val="007718F6"/>
    <w:rsid w:val="00772646"/>
    <w:rsid w:val="00772E42"/>
    <w:rsid w:val="00773194"/>
    <w:rsid w:val="0077351F"/>
    <w:rsid w:val="0077386D"/>
    <w:rsid w:val="00773F39"/>
    <w:rsid w:val="00774049"/>
    <w:rsid w:val="0077459A"/>
    <w:rsid w:val="00774B40"/>
    <w:rsid w:val="00774D75"/>
    <w:rsid w:val="00774E6E"/>
    <w:rsid w:val="007750BB"/>
    <w:rsid w:val="0077527C"/>
    <w:rsid w:val="0077536C"/>
    <w:rsid w:val="00775435"/>
    <w:rsid w:val="0077549F"/>
    <w:rsid w:val="007761CD"/>
    <w:rsid w:val="007761E1"/>
    <w:rsid w:val="00776320"/>
    <w:rsid w:val="00776445"/>
    <w:rsid w:val="0077658F"/>
    <w:rsid w:val="0077696B"/>
    <w:rsid w:val="00776B35"/>
    <w:rsid w:val="00776DEB"/>
    <w:rsid w:val="0077706D"/>
    <w:rsid w:val="00777E20"/>
    <w:rsid w:val="00777E94"/>
    <w:rsid w:val="00781881"/>
    <w:rsid w:val="00781DA9"/>
    <w:rsid w:val="0078268D"/>
    <w:rsid w:val="00782E5A"/>
    <w:rsid w:val="007831D4"/>
    <w:rsid w:val="00783320"/>
    <w:rsid w:val="00783C33"/>
    <w:rsid w:val="00783E0C"/>
    <w:rsid w:val="00783FA2"/>
    <w:rsid w:val="00784407"/>
    <w:rsid w:val="007844BA"/>
    <w:rsid w:val="0078469B"/>
    <w:rsid w:val="00784B58"/>
    <w:rsid w:val="00784BBE"/>
    <w:rsid w:val="00784CD6"/>
    <w:rsid w:val="00784E8E"/>
    <w:rsid w:val="00784EED"/>
    <w:rsid w:val="007858F6"/>
    <w:rsid w:val="00786286"/>
    <w:rsid w:val="007863CE"/>
    <w:rsid w:val="007863F3"/>
    <w:rsid w:val="0078658C"/>
    <w:rsid w:val="00786943"/>
    <w:rsid w:val="007872F2"/>
    <w:rsid w:val="00787469"/>
    <w:rsid w:val="00787AC4"/>
    <w:rsid w:val="007909FE"/>
    <w:rsid w:val="00790EA3"/>
    <w:rsid w:val="00791039"/>
    <w:rsid w:val="00791241"/>
    <w:rsid w:val="00791432"/>
    <w:rsid w:val="007916FA"/>
    <w:rsid w:val="007919DD"/>
    <w:rsid w:val="00792310"/>
    <w:rsid w:val="00792793"/>
    <w:rsid w:val="00792A73"/>
    <w:rsid w:val="00792AE7"/>
    <w:rsid w:val="007931EA"/>
    <w:rsid w:val="00793D2E"/>
    <w:rsid w:val="00793E51"/>
    <w:rsid w:val="00794417"/>
    <w:rsid w:val="007949B7"/>
    <w:rsid w:val="00794D6D"/>
    <w:rsid w:val="00794E17"/>
    <w:rsid w:val="007950B6"/>
    <w:rsid w:val="007951E7"/>
    <w:rsid w:val="0079520F"/>
    <w:rsid w:val="0079545C"/>
    <w:rsid w:val="007958DD"/>
    <w:rsid w:val="00795E98"/>
    <w:rsid w:val="00795EBC"/>
    <w:rsid w:val="0079615E"/>
    <w:rsid w:val="0079659D"/>
    <w:rsid w:val="00796992"/>
    <w:rsid w:val="00796B93"/>
    <w:rsid w:val="00796BCE"/>
    <w:rsid w:val="00796E66"/>
    <w:rsid w:val="00797D2D"/>
    <w:rsid w:val="007A002B"/>
    <w:rsid w:val="007A0045"/>
    <w:rsid w:val="007A0414"/>
    <w:rsid w:val="007A0ECE"/>
    <w:rsid w:val="007A103C"/>
    <w:rsid w:val="007A153A"/>
    <w:rsid w:val="007A1ACB"/>
    <w:rsid w:val="007A1B0A"/>
    <w:rsid w:val="007A1CE4"/>
    <w:rsid w:val="007A1EC1"/>
    <w:rsid w:val="007A23EE"/>
    <w:rsid w:val="007A263E"/>
    <w:rsid w:val="007A2B14"/>
    <w:rsid w:val="007A31BA"/>
    <w:rsid w:val="007A3343"/>
    <w:rsid w:val="007A3DC0"/>
    <w:rsid w:val="007A4057"/>
    <w:rsid w:val="007A4340"/>
    <w:rsid w:val="007A440C"/>
    <w:rsid w:val="007A5765"/>
    <w:rsid w:val="007A58FC"/>
    <w:rsid w:val="007A5B2F"/>
    <w:rsid w:val="007A5BCB"/>
    <w:rsid w:val="007A6642"/>
    <w:rsid w:val="007A6687"/>
    <w:rsid w:val="007A6709"/>
    <w:rsid w:val="007A6749"/>
    <w:rsid w:val="007A6DB5"/>
    <w:rsid w:val="007A768D"/>
    <w:rsid w:val="007A7A65"/>
    <w:rsid w:val="007B0084"/>
    <w:rsid w:val="007B06F0"/>
    <w:rsid w:val="007B0E29"/>
    <w:rsid w:val="007B0E49"/>
    <w:rsid w:val="007B0F35"/>
    <w:rsid w:val="007B11C1"/>
    <w:rsid w:val="007B1426"/>
    <w:rsid w:val="007B204D"/>
    <w:rsid w:val="007B25DF"/>
    <w:rsid w:val="007B3C6A"/>
    <w:rsid w:val="007B460F"/>
    <w:rsid w:val="007B5109"/>
    <w:rsid w:val="007B5CBF"/>
    <w:rsid w:val="007B6EFE"/>
    <w:rsid w:val="007B7452"/>
    <w:rsid w:val="007B76F5"/>
    <w:rsid w:val="007B7D68"/>
    <w:rsid w:val="007C099A"/>
    <w:rsid w:val="007C1917"/>
    <w:rsid w:val="007C1B19"/>
    <w:rsid w:val="007C2820"/>
    <w:rsid w:val="007C284D"/>
    <w:rsid w:val="007C2907"/>
    <w:rsid w:val="007C2CDF"/>
    <w:rsid w:val="007C2E0E"/>
    <w:rsid w:val="007C342C"/>
    <w:rsid w:val="007C36D1"/>
    <w:rsid w:val="007C37BE"/>
    <w:rsid w:val="007C3941"/>
    <w:rsid w:val="007C3B08"/>
    <w:rsid w:val="007C3B23"/>
    <w:rsid w:val="007C480D"/>
    <w:rsid w:val="007C524C"/>
    <w:rsid w:val="007C581B"/>
    <w:rsid w:val="007C5A54"/>
    <w:rsid w:val="007C5CCF"/>
    <w:rsid w:val="007C6080"/>
    <w:rsid w:val="007C66E7"/>
    <w:rsid w:val="007C69A7"/>
    <w:rsid w:val="007C6B84"/>
    <w:rsid w:val="007C6DF7"/>
    <w:rsid w:val="007C6F08"/>
    <w:rsid w:val="007C709E"/>
    <w:rsid w:val="007C7764"/>
    <w:rsid w:val="007C7890"/>
    <w:rsid w:val="007C7948"/>
    <w:rsid w:val="007C7E29"/>
    <w:rsid w:val="007C7FA6"/>
    <w:rsid w:val="007D02DA"/>
    <w:rsid w:val="007D07DD"/>
    <w:rsid w:val="007D0C49"/>
    <w:rsid w:val="007D1A75"/>
    <w:rsid w:val="007D2248"/>
    <w:rsid w:val="007D22EE"/>
    <w:rsid w:val="007D23F3"/>
    <w:rsid w:val="007D2594"/>
    <w:rsid w:val="007D278D"/>
    <w:rsid w:val="007D2D31"/>
    <w:rsid w:val="007D39E4"/>
    <w:rsid w:val="007D412B"/>
    <w:rsid w:val="007D41CB"/>
    <w:rsid w:val="007D43DA"/>
    <w:rsid w:val="007D4440"/>
    <w:rsid w:val="007D4665"/>
    <w:rsid w:val="007D4952"/>
    <w:rsid w:val="007D49B7"/>
    <w:rsid w:val="007D4EF2"/>
    <w:rsid w:val="007D5690"/>
    <w:rsid w:val="007D5698"/>
    <w:rsid w:val="007D5826"/>
    <w:rsid w:val="007D59E0"/>
    <w:rsid w:val="007D5D40"/>
    <w:rsid w:val="007D5FC1"/>
    <w:rsid w:val="007D6725"/>
    <w:rsid w:val="007D6CC4"/>
    <w:rsid w:val="007D6DC6"/>
    <w:rsid w:val="007D7939"/>
    <w:rsid w:val="007D7D98"/>
    <w:rsid w:val="007E040A"/>
    <w:rsid w:val="007E0574"/>
    <w:rsid w:val="007E0DD4"/>
    <w:rsid w:val="007E10A7"/>
    <w:rsid w:val="007E123A"/>
    <w:rsid w:val="007E1299"/>
    <w:rsid w:val="007E1479"/>
    <w:rsid w:val="007E15F4"/>
    <w:rsid w:val="007E1AE2"/>
    <w:rsid w:val="007E1EF5"/>
    <w:rsid w:val="007E21F6"/>
    <w:rsid w:val="007E2761"/>
    <w:rsid w:val="007E2773"/>
    <w:rsid w:val="007E281B"/>
    <w:rsid w:val="007E2BE5"/>
    <w:rsid w:val="007E2DED"/>
    <w:rsid w:val="007E2DFB"/>
    <w:rsid w:val="007E2E76"/>
    <w:rsid w:val="007E301F"/>
    <w:rsid w:val="007E3032"/>
    <w:rsid w:val="007E37AA"/>
    <w:rsid w:val="007E3944"/>
    <w:rsid w:val="007E3D1E"/>
    <w:rsid w:val="007E408D"/>
    <w:rsid w:val="007E52B8"/>
    <w:rsid w:val="007E5362"/>
    <w:rsid w:val="007E570E"/>
    <w:rsid w:val="007E5AE2"/>
    <w:rsid w:val="007E6033"/>
    <w:rsid w:val="007E621E"/>
    <w:rsid w:val="007E64A0"/>
    <w:rsid w:val="007E65C2"/>
    <w:rsid w:val="007E6711"/>
    <w:rsid w:val="007E67E5"/>
    <w:rsid w:val="007E6DB3"/>
    <w:rsid w:val="007E6DF3"/>
    <w:rsid w:val="007E6EC1"/>
    <w:rsid w:val="007E7230"/>
    <w:rsid w:val="007E7FFA"/>
    <w:rsid w:val="007F00D1"/>
    <w:rsid w:val="007F02D2"/>
    <w:rsid w:val="007F02D5"/>
    <w:rsid w:val="007F02F2"/>
    <w:rsid w:val="007F05D0"/>
    <w:rsid w:val="007F080D"/>
    <w:rsid w:val="007F0F93"/>
    <w:rsid w:val="007F20F5"/>
    <w:rsid w:val="007F2495"/>
    <w:rsid w:val="007F283B"/>
    <w:rsid w:val="007F2851"/>
    <w:rsid w:val="007F365E"/>
    <w:rsid w:val="007F3A83"/>
    <w:rsid w:val="007F3BF4"/>
    <w:rsid w:val="007F3FC0"/>
    <w:rsid w:val="007F41B6"/>
    <w:rsid w:val="007F4571"/>
    <w:rsid w:val="007F4EBB"/>
    <w:rsid w:val="007F512A"/>
    <w:rsid w:val="007F52E1"/>
    <w:rsid w:val="007F5430"/>
    <w:rsid w:val="007F5563"/>
    <w:rsid w:val="007F5919"/>
    <w:rsid w:val="007F5967"/>
    <w:rsid w:val="007F64DD"/>
    <w:rsid w:val="007F65BB"/>
    <w:rsid w:val="007F6D7E"/>
    <w:rsid w:val="007F7D06"/>
    <w:rsid w:val="008002DA"/>
    <w:rsid w:val="008003BB"/>
    <w:rsid w:val="00800728"/>
    <w:rsid w:val="00800B85"/>
    <w:rsid w:val="0080111B"/>
    <w:rsid w:val="00801183"/>
    <w:rsid w:val="008011C4"/>
    <w:rsid w:val="0080128A"/>
    <w:rsid w:val="00801502"/>
    <w:rsid w:val="0080152C"/>
    <w:rsid w:val="008015C3"/>
    <w:rsid w:val="00801EFC"/>
    <w:rsid w:val="00802156"/>
    <w:rsid w:val="00802E67"/>
    <w:rsid w:val="00803088"/>
    <w:rsid w:val="00803211"/>
    <w:rsid w:val="0080321C"/>
    <w:rsid w:val="008038EC"/>
    <w:rsid w:val="00803D41"/>
    <w:rsid w:val="0080434E"/>
    <w:rsid w:val="00804528"/>
    <w:rsid w:val="00804CAA"/>
    <w:rsid w:val="00804CE8"/>
    <w:rsid w:val="00804DAC"/>
    <w:rsid w:val="00804FC6"/>
    <w:rsid w:val="008056C3"/>
    <w:rsid w:val="00805860"/>
    <w:rsid w:val="008059F7"/>
    <w:rsid w:val="0080620B"/>
    <w:rsid w:val="00806270"/>
    <w:rsid w:val="0080683E"/>
    <w:rsid w:val="008068F2"/>
    <w:rsid w:val="0080693B"/>
    <w:rsid w:val="008069AC"/>
    <w:rsid w:val="00806A8E"/>
    <w:rsid w:val="00806ABF"/>
    <w:rsid w:val="00806D69"/>
    <w:rsid w:val="00806D71"/>
    <w:rsid w:val="008077AB"/>
    <w:rsid w:val="00807C95"/>
    <w:rsid w:val="00807D69"/>
    <w:rsid w:val="00807E80"/>
    <w:rsid w:val="0081042D"/>
    <w:rsid w:val="008105E1"/>
    <w:rsid w:val="00810636"/>
    <w:rsid w:val="008108BB"/>
    <w:rsid w:val="00810F95"/>
    <w:rsid w:val="00811001"/>
    <w:rsid w:val="008116F0"/>
    <w:rsid w:val="0081194B"/>
    <w:rsid w:val="00811C1C"/>
    <w:rsid w:val="00811ED0"/>
    <w:rsid w:val="00811FA3"/>
    <w:rsid w:val="008120CA"/>
    <w:rsid w:val="0081293B"/>
    <w:rsid w:val="00812A72"/>
    <w:rsid w:val="008131CE"/>
    <w:rsid w:val="00813FC3"/>
    <w:rsid w:val="00814477"/>
    <w:rsid w:val="0081477C"/>
    <w:rsid w:val="00814B07"/>
    <w:rsid w:val="0081528B"/>
    <w:rsid w:val="0081531C"/>
    <w:rsid w:val="008157C9"/>
    <w:rsid w:val="00815812"/>
    <w:rsid w:val="00815D1F"/>
    <w:rsid w:val="00816490"/>
    <w:rsid w:val="0081667E"/>
    <w:rsid w:val="00816D1C"/>
    <w:rsid w:val="00817019"/>
    <w:rsid w:val="008170FF"/>
    <w:rsid w:val="00817AE8"/>
    <w:rsid w:val="00820067"/>
    <w:rsid w:val="0082011C"/>
    <w:rsid w:val="00820BC2"/>
    <w:rsid w:val="00820CB6"/>
    <w:rsid w:val="00822030"/>
    <w:rsid w:val="008220CC"/>
    <w:rsid w:val="008225A4"/>
    <w:rsid w:val="00822DFB"/>
    <w:rsid w:val="00822E8C"/>
    <w:rsid w:val="00822EBF"/>
    <w:rsid w:val="00823F20"/>
    <w:rsid w:val="0082465C"/>
    <w:rsid w:val="00824AE7"/>
    <w:rsid w:val="008253BA"/>
    <w:rsid w:val="00825631"/>
    <w:rsid w:val="008256F4"/>
    <w:rsid w:val="00826849"/>
    <w:rsid w:val="00826896"/>
    <w:rsid w:val="00827172"/>
    <w:rsid w:val="0082758F"/>
    <w:rsid w:val="00827662"/>
    <w:rsid w:val="008279DD"/>
    <w:rsid w:val="00827B11"/>
    <w:rsid w:val="0083029D"/>
    <w:rsid w:val="008303D4"/>
    <w:rsid w:val="008305DE"/>
    <w:rsid w:val="00830694"/>
    <w:rsid w:val="00830699"/>
    <w:rsid w:val="00830A33"/>
    <w:rsid w:val="00830A64"/>
    <w:rsid w:val="00830E3D"/>
    <w:rsid w:val="00830EAC"/>
    <w:rsid w:val="008311D3"/>
    <w:rsid w:val="00831737"/>
    <w:rsid w:val="00831A2A"/>
    <w:rsid w:val="00831A73"/>
    <w:rsid w:val="00831B94"/>
    <w:rsid w:val="0083204C"/>
    <w:rsid w:val="0083281E"/>
    <w:rsid w:val="0083305E"/>
    <w:rsid w:val="00833130"/>
    <w:rsid w:val="00833ADD"/>
    <w:rsid w:val="00834087"/>
    <w:rsid w:val="00834276"/>
    <w:rsid w:val="00834866"/>
    <w:rsid w:val="00834F70"/>
    <w:rsid w:val="0083503B"/>
    <w:rsid w:val="008351C1"/>
    <w:rsid w:val="008351DC"/>
    <w:rsid w:val="0083554E"/>
    <w:rsid w:val="008355CE"/>
    <w:rsid w:val="0083577A"/>
    <w:rsid w:val="00835F4A"/>
    <w:rsid w:val="00836723"/>
    <w:rsid w:val="00836AE7"/>
    <w:rsid w:val="0083706C"/>
    <w:rsid w:val="00837254"/>
    <w:rsid w:val="00837A2C"/>
    <w:rsid w:val="00837BDF"/>
    <w:rsid w:val="00837E93"/>
    <w:rsid w:val="008408D5"/>
    <w:rsid w:val="008409D7"/>
    <w:rsid w:val="00840A46"/>
    <w:rsid w:val="008410A0"/>
    <w:rsid w:val="00841300"/>
    <w:rsid w:val="00841443"/>
    <w:rsid w:val="00841BDF"/>
    <w:rsid w:val="00842283"/>
    <w:rsid w:val="0084237B"/>
    <w:rsid w:val="00842A2E"/>
    <w:rsid w:val="00842F4E"/>
    <w:rsid w:val="00843866"/>
    <w:rsid w:val="00844107"/>
    <w:rsid w:val="00844360"/>
    <w:rsid w:val="008444B2"/>
    <w:rsid w:val="008446E2"/>
    <w:rsid w:val="0084549D"/>
    <w:rsid w:val="0084559D"/>
    <w:rsid w:val="00845987"/>
    <w:rsid w:val="00845AA4"/>
    <w:rsid w:val="00845B27"/>
    <w:rsid w:val="00845C2D"/>
    <w:rsid w:val="00845CBC"/>
    <w:rsid w:val="008472F3"/>
    <w:rsid w:val="008475D6"/>
    <w:rsid w:val="008477C6"/>
    <w:rsid w:val="00847F24"/>
    <w:rsid w:val="00850020"/>
    <w:rsid w:val="00850470"/>
    <w:rsid w:val="008505D2"/>
    <w:rsid w:val="00850D88"/>
    <w:rsid w:val="00850D95"/>
    <w:rsid w:val="00851988"/>
    <w:rsid w:val="00851DCD"/>
    <w:rsid w:val="00851E3F"/>
    <w:rsid w:val="00851F8C"/>
    <w:rsid w:val="00852CEB"/>
    <w:rsid w:val="00852EAE"/>
    <w:rsid w:val="00853594"/>
    <w:rsid w:val="00854600"/>
    <w:rsid w:val="00854F85"/>
    <w:rsid w:val="0085627D"/>
    <w:rsid w:val="00856346"/>
    <w:rsid w:val="00856401"/>
    <w:rsid w:val="00856414"/>
    <w:rsid w:val="0085684A"/>
    <w:rsid w:val="00856F41"/>
    <w:rsid w:val="008575FC"/>
    <w:rsid w:val="00857B78"/>
    <w:rsid w:val="00857D28"/>
    <w:rsid w:val="00857D68"/>
    <w:rsid w:val="00857E3E"/>
    <w:rsid w:val="008601BF"/>
    <w:rsid w:val="00860290"/>
    <w:rsid w:val="00860437"/>
    <w:rsid w:val="008604A3"/>
    <w:rsid w:val="0086056E"/>
    <w:rsid w:val="00860D33"/>
    <w:rsid w:val="00860F5F"/>
    <w:rsid w:val="00861236"/>
    <w:rsid w:val="008614F5"/>
    <w:rsid w:val="0086198F"/>
    <w:rsid w:val="00861F08"/>
    <w:rsid w:val="00862781"/>
    <w:rsid w:val="00862CD4"/>
    <w:rsid w:val="00862CDE"/>
    <w:rsid w:val="00862F91"/>
    <w:rsid w:val="0086362F"/>
    <w:rsid w:val="00863648"/>
    <w:rsid w:val="0086395D"/>
    <w:rsid w:val="00863A9B"/>
    <w:rsid w:val="00863DEF"/>
    <w:rsid w:val="00864063"/>
    <w:rsid w:val="008640A0"/>
    <w:rsid w:val="00864103"/>
    <w:rsid w:val="00864307"/>
    <w:rsid w:val="008648B4"/>
    <w:rsid w:val="00864F87"/>
    <w:rsid w:val="00865144"/>
    <w:rsid w:val="00865276"/>
    <w:rsid w:val="008668AA"/>
    <w:rsid w:val="008671FA"/>
    <w:rsid w:val="008673C1"/>
    <w:rsid w:val="00867B38"/>
    <w:rsid w:val="00867E18"/>
    <w:rsid w:val="00867EFC"/>
    <w:rsid w:val="0087048C"/>
    <w:rsid w:val="008709D1"/>
    <w:rsid w:val="00871BE5"/>
    <w:rsid w:val="00871F83"/>
    <w:rsid w:val="00872337"/>
    <w:rsid w:val="00872568"/>
    <w:rsid w:val="008731D1"/>
    <w:rsid w:val="00873A09"/>
    <w:rsid w:val="00873B28"/>
    <w:rsid w:val="00873B6A"/>
    <w:rsid w:val="00874AA8"/>
    <w:rsid w:val="00874E91"/>
    <w:rsid w:val="00875077"/>
    <w:rsid w:val="008753A5"/>
    <w:rsid w:val="00875A09"/>
    <w:rsid w:val="00875BEE"/>
    <w:rsid w:val="008764CB"/>
    <w:rsid w:val="00876B54"/>
    <w:rsid w:val="00876B8E"/>
    <w:rsid w:val="00877036"/>
    <w:rsid w:val="0087725B"/>
    <w:rsid w:val="00877370"/>
    <w:rsid w:val="00880406"/>
    <w:rsid w:val="008807A0"/>
    <w:rsid w:val="008807F0"/>
    <w:rsid w:val="00880C93"/>
    <w:rsid w:val="00880CA0"/>
    <w:rsid w:val="008815D4"/>
    <w:rsid w:val="00881817"/>
    <w:rsid w:val="00881897"/>
    <w:rsid w:val="00881CA0"/>
    <w:rsid w:val="00882359"/>
    <w:rsid w:val="0088282D"/>
    <w:rsid w:val="0088285C"/>
    <w:rsid w:val="00882963"/>
    <w:rsid w:val="008835B5"/>
    <w:rsid w:val="008836B7"/>
    <w:rsid w:val="008837B3"/>
    <w:rsid w:val="00883AE7"/>
    <w:rsid w:val="00883C93"/>
    <w:rsid w:val="0088423F"/>
    <w:rsid w:val="00884C70"/>
    <w:rsid w:val="00884C80"/>
    <w:rsid w:val="00884D60"/>
    <w:rsid w:val="00884ED5"/>
    <w:rsid w:val="0088502C"/>
    <w:rsid w:val="008850A3"/>
    <w:rsid w:val="0088552B"/>
    <w:rsid w:val="00885E12"/>
    <w:rsid w:val="00885FE1"/>
    <w:rsid w:val="0088608D"/>
    <w:rsid w:val="00886A29"/>
    <w:rsid w:val="00886B55"/>
    <w:rsid w:val="008870A3"/>
    <w:rsid w:val="0088754D"/>
    <w:rsid w:val="00887599"/>
    <w:rsid w:val="008879FF"/>
    <w:rsid w:val="008900E4"/>
    <w:rsid w:val="008906FC"/>
    <w:rsid w:val="008907D5"/>
    <w:rsid w:val="00890AE2"/>
    <w:rsid w:val="00890C29"/>
    <w:rsid w:val="00890F64"/>
    <w:rsid w:val="00891339"/>
    <w:rsid w:val="00891370"/>
    <w:rsid w:val="00891652"/>
    <w:rsid w:val="00891843"/>
    <w:rsid w:val="008929A4"/>
    <w:rsid w:val="00892D3E"/>
    <w:rsid w:val="00893C1E"/>
    <w:rsid w:val="00893C23"/>
    <w:rsid w:val="00893EB4"/>
    <w:rsid w:val="008946A3"/>
    <w:rsid w:val="00894AC6"/>
    <w:rsid w:val="00894B75"/>
    <w:rsid w:val="00894B80"/>
    <w:rsid w:val="00894D02"/>
    <w:rsid w:val="00895432"/>
    <w:rsid w:val="008956FA"/>
    <w:rsid w:val="00895B5F"/>
    <w:rsid w:val="00895C9D"/>
    <w:rsid w:val="00895D23"/>
    <w:rsid w:val="00895DEE"/>
    <w:rsid w:val="008960D3"/>
    <w:rsid w:val="00896144"/>
    <w:rsid w:val="0089639B"/>
    <w:rsid w:val="00896542"/>
    <w:rsid w:val="00897071"/>
    <w:rsid w:val="0089756D"/>
    <w:rsid w:val="008975B8"/>
    <w:rsid w:val="00897885"/>
    <w:rsid w:val="00897BEE"/>
    <w:rsid w:val="00897C54"/>
    <w:rsid w:val="00897F22"/>
    <w:rsid w:val="008A0703"/>
    <w:rsid w:val="008A09D0"/>
    <w:rsid w:val="008A10A5"/>
    <w:rsid w:val="008A1811"/>
    <w:rsid w:val="008A1A10"/>
    <w:rsid w:val="008A1A93"/>
    <w:rsid w:val="008A1F15"/>
    <w:rsid w:val="008A227F"/>
    <w:rsid w:val="008A245B"/>
    <w:rsid w:val="008A249F"/>
    <w:rsid w:val="008A26FC"/>
    <w:rsid w:val="008A28C2"/>
    <w:rsid w:val="008A3843"/>
    <w:rsid w:val="008A43D4"/>
    <w:rsid w:val="008A4BFB"/>
    <w:rsid w:val="008A4E31"/>
    <w:rsid w:val="008A5237"/>
    <w:rsid w:val="008A57B2"/>
    <w:rsid w:val="008A655C"/>
    <w:rsid w:val="008A66C3"/>
    <w:rsid w:val="008A680C"/>
    <w:rsid w:val="008A77F9"/>
    <w:rsid w:val="008A7B3B"/>
    <w:rsid w:val="008A7B78"/>
    <w:rsid w:val="008A7C1D"/>
    <w:rsid w:val="008B0097"/>
    <w:rsid w:val="008B044E"/>
    <w:rsid w:val="008B05DE"/>
    <w:rsid w:val="008B0A7C"/>
    <w:rsid w:val="008B18E0"/>
    <w:rsid w:val="008B1A40"/>
    <w:rsid w:val="008B1A89"/>
    <w:rsid w:val="008B1B11"/>
    <w:rsid w:val="008B2599"/>
    <w:rsid w:val="008B26C3"/>
    <w:rsid w:val="008B2DD9"/>
    <w:rsid w:val="008B3044"/>
    <w:rsid w:val="008B37AF"/>
    <w:rsid w:val="008B39F4"/>
    <w:rsid w:val="008B42D2"/>
    <w:rsid w:val="008B4C40"/>
    <w:rsid w:val="008B4E71"/>
    <w:rsid w:val="008B552E"/>
    <w:rsid w:val="008B55F8"/>
    <w:rsid w:val="008B6356"/>
    <w:rsid w:val="008B63C4"/>
    <w:rsid w:val="008B6464"/>
    <w:rsid w:val="008B67F9"/>
    <w:rsid w:val="008B690F"/>
    <w:rsid w:val="008B69F7"/>
    <w:rsid w:val="008B6DED"/>
    <w:rsid w:val="008B77A4"/>
    <w:rsid w:val="008B7ABA"/>
    <w:rsid w:val="008B7C28"/>
    <w:rsid w:val="008B7DE8"/>
    <w:rsid w:val="008B7FD7"/>
    <w:rsid w:val="008C00BB"/>
    <w:rsid w:val="008C0EE3"/>
    <w:rsid w:val="008C12E9"/>
    <w:rsid w:val="008C1437"/>
    <w:rsid w:val="008C146B"/>
    <w:rsid w:val="008C1756"/>
    <w:rsid w:val="008C17CA"/>
    <w:rsid w:val="008C1F1E"/>
    <w:rsid w:val="008C25D3"/>
    <w:rsid w:val="008C2722"/>
    <w:rsid w:val="008C283A"/>
    <w:rsid w:val="008C2D65"/>
    <w:rsid w:val="008C32D2"/>
    <w:rsid w:val="008C38CE"/>
    <w:rsid w:val="008C3F51"/>
    <w:rsid w:val="008C3F9A"/>
    <w:rsid w:val="008C42D4"/>
    <w:rsid w:val="008C4B3D"/>
    <w:rsid w:val="008C5427"/>
    <w:rsid w:val="008C546D"/>
    <w:rsid w:val="008C5552"/>
    <w:rsid w:val="008C63D9"/>
    <w:rsid w:val="008C657A"/>
    <w:rsid w:val="008C6BE4"/>
    <w:rsid w:val="008C74F3"/>
    <w:rsid w:val="008C78DA"/>
    <w:rsid w:val="008C78F5"/>
    <w:rsid w:val="008D003D"/>
    <w:rsid w:val="008D02D7"/>
    <w:rsid w:val="008D0898"/>
    <w:rsid w:val="008D0C51"/>
    <w:rsid w:val="008D1E1D"/>
    <w:rsid w:val="008D1E3F"/>
    <w:rsid w:val="008D2317"/>
    <w:rsid w:val="008D2A4E"/>
    <w:rsid w:val="008D2B80"/>
    <w:rsid w:val="008D343A"/>
    <w:rsid w:val="008D352F"/>
    <w:rsid w:val="008D3E37"/>
    <w:rsid w:val="008D40F3"/>
    <w:rsid w:val="008D4851"/>
    <w:rsid w:val="008D4A2E"/>
    <w:rsid w:val="008D51F3"/>
    <w:rsid w:val="008D5697"/>
    <w:rsid w:val="008D5A01"/>
    <w:rsid w:val="008D62AB"/>
    <w:rsid w:val="008D6E86"/>
    <w:rsid w:val="008D7022"/>
    <w:rsid w:val="008D723D"/>
    <w:rsid w:val="008D765D"/>
    <w:rsid w:val="008D79B1"/>
    <w:rsid w:val="008D7BAD"/>
    <w:rsid w:val="008E056F"/>
    <w:rsid w:val="008E0D36"/>
    <w:rsid w:val="008E0FFD"/>
    <w:rsid w:val="008E1078"/>
    <w:rsid w:val="008E1B4C"/>
    <w:rsid w:val="008E2839"/>
    <w:rsid w:val="008E2983"/>
    <w:rsid w:val="008E2A91"/>
    <w:rsid w:val="008E2FAD"/>
    <w:rsid w:val="008E30B8"/>
    <w:rsid w:val="008E31EA"/>
    <w:rsid w:val="008E32C5"/>
    <w:rsid w:val="008E3355"/>
    <w:rsid w:val="008E38FB"/>
    <w:rsid w:val="008E3A8D"/>
    <w:rsid w:val="008E3EA9"/>
    <w:rsid w:val="008E45C7"/>
    <w:rsid w:val="008E4D67"/>
    <w:rsid w:val="008E4EE4"/>
    <w:rsid w:val="008E4FBF"/>
    <w:rsid w:val="008E55CE"/>
    <w:rsid w:val="008E5675"/>
    <w:rsid w:val="008E5B71"/>
    <w:rsid w:val="008E5C3A"/>
    <w:rsid w:val="008E5DE8"/>
    <w:rsid w:val="008E6328"/>
    <w:rsid w:val="008E69E4"/>
    <w:rsid w:val="008E6F81"/>
    <w:rsid w:val="008E7086"/>
    <w:rsid w:val="008E72EB"/>
    <w:rsid w:val="008E746C"/>
    <w:rsid w:val="008F0C34"/>
    <w:rsid w:val="008F0E52"/>
    <w:rsid w:val="008F0FD9"/>
    <w:rsid w:val="008F14D0"/>
    <w:rsid w:val="008F15F6"/>
    <w:rsid w:val="008F16A8"/>
    <w:rsid w:val="008F16E7"/>
    <w:rsid w:val="008F18E5"/>
    <w:rsid w:val="008F1D17"/>
    <w:rsid w:val="008F1FBB"/>
    <w:rsid w:val="008F2251"/>
    <w:rsid w:val="008F2365"/>
    <w:rsid w:val="008F25FC"/>
    <w:rsid w:val="008F2624"/>
    <w:rsid w:val="008F2891"/>
    <w:rsid w:val="008F28EB"/>
    <w:rsid w:val="008F2E83"/>
    <w:rsid w:val="008F39BD"/>
    <w:rsid w:val="008F4327"/>
    <w:rsid w:val="008F47DF"/>
    <w:rsid w:val="008F4F8D"/>
    <w:rsid w:val="008F4FB5"/>
    <w:rsid w:val="008F5121"/>
    <w:rsid w:val="008F5ADE"/>
    <w:rsid w:val="008F5E1D"/>
    <w:rsid w:val="008F5E91"/>
    <w:rsid w:val="008F6AEB"/>
    <w:rsid w:val="008F6DA5"/>
    <w:rsid w:val="008F6FD7"/>
    <w:rsid w:val="008F6FE2"/>
    <w:rsid w:val="008F703C"/>
    <w:rsid w:val="008F72CA"/>
    <w:rsid w:val="008F7A92"/>
    <w:rsid w:val="008F7FF4"/>
    <w:rsid w:val="009005A0"/>
    <w:rsid w:val="009006BE"/>
    <w:rsid w:val="009009D8"/>
    <w:rsid w:val="00900CB3"/>
    <w:rsid w:val="00900CED"/>
    <w:rsid w:val="0090129F"/>
    <w:rsid w:val="00901555"/>
    <w:rsid w:val="00901A17"/>
    <w:rsid w:val="00901A3F"/>
    <w:rsid w:val="00901ADD"/>
    <w:rsid w:val="00902289"/>
    <w:rsid w:val="00902994"/>
    <w:rsid w:val="00902C49"/>
    <w:rsid w:val="00902CEB"/>
    <w:rsid w:val="009032B2"/>
    <w:rsid w:val="00903393"/>
    <w:rsid w:val="0090339E"/>
    <w:rsid w:val="0090350D"/>
    <w:rsid w:val="009039E8"/>
    <w:rsid w:val="00904595"/>
    <w:rsid w:val="009047FA"/>
    <w:rsid w:val="00904884"/>
    <w:rsid w:val="0090499C"/>
    <w:rsid w:val="009049BC"/>
    <w:rsid w:val="009049F1"/>
    <w:rsid w:val="00904DB9"/>
    <w:rsid w:val="00905426"/>
    <w:rsid w:val="009054F1"/>
    <w:rsid w:val="00905A6A"/>
    <w:rsid w:val="00905CE4"/>
    <w:rsid w:val="00905D90"/>
    <w:rsid w:val="0090666D"/>
    <w:rsid w:val="00906697"/>
    <w:rsid w:val="009066BB"/>
    <w:rsid w:val="00906F2F"/>
    <w:rsid w:val="00906F7F"/>
    <w:rsid w:val="0090706F"/>
    <w:rsid w:val="009076A9"/>
    <w:rsid w:val="009078F6"/>
    <w:rsid w:val="0090796A"/>
    <w:rsid w:val="009104A6"/>
    <w:rsid w:val="00910B92"/>
    <w:rsid w:val="00910CA9"/>
    <w:rsid w:val="00910F56"/>
    <w:rsid w:val="009111DB"/>
    <w:rsid w:val="00911763"/>
    <w:rsid w:val="00911D74"/>
    <w:rsid w:val="00911E03"/>
    <w:rsid w:val="00912129"/>
    <w:rsid w:val="00913066"/>
    <w:rsid w:val="0091350E"/>
    <w:rsid w:val="00913D61"/>
    <w:rsid w:val="00913FE6"/>
    <w:rsid w:val="0091429E"/>
    <w:rsid w:val="009142F6"/>
    <w:rsid w:val="00914A1E"/>
    <w:rsid w:val="009151F8"/>
    <w:rsid w:val="009156AF"/>
    <w:rsid w:val="00915CD5"/>
    <w:rsid w:val="0091607F"/>
    <w:rsid w:val="0091611A"/>
    <w:rsid w:val="009161DB"/>
    <w:rsid w:val="009164AB"/>
    <w:rsid w:val="009166D6"/>
    <w:rsid w:val="0091720E"/>
    <w:rsid w:val="0091743D"/>
    <w:rsid w:val="009174E1"/>
    <w:rsid w:val="00917530"/>
    <w:rsid w:val="0091768C"/>
    <w:rsid w:val="00917875"/>
    <w:rsid w:val="00917C78"/>
    <w:rsid w:val="00921078"/>
    <w:rsid w:val="009215DF"/>
    <w:rsid w:val="0092197A"/>
    <w:rsid w:val="00921E91"/>
    <w:rsid w:val="00923048"/>
    <w:rsid w:val="00923782"/>
    <w:rsid w:val="00923893"/>
    <w:rsid w:val="00923E5F"/>
    <w:rsid w:val="00923FCF"/>
    <w:rsid w:val="00924AF1"/>
    <w:rsid w:val="00924B62"/>
    <w:rsid w:val="00925064"/>
    <w:rsid w:val="0092515F"/>
    <w:rsid w:val="009255B9"/>
    <w:rsid w:val="00925827"/>
    <w:rsid w:val="00925A3F"/>
    <w:rsid w:val="00925BB2"/>
    <w:rsid w:val="009261B8"/>
    <w:rsid w:val="009266D0"/>
    <w:rsid w:val="00926F9A"/>
    <w:rsid w:val="00927021"/>
    <w:rsid w:val="00927556"/>
    <w:rsid w:val="0093002F"/>
    <w:rsid w:val="009300C1"/>
    <w:rsid w:val="009301AA"/>
    <w:rsid w:val="009302FA"/>
    <w:rsid w:val="00930828"/>
    <w:rsid w:val="00931538"/>
    <w:rsid w:val="00931594"/>
    <w:rsid w:val="0093199C"/>
    <w:rsid w:val="00931A0D"/>
    <w:rsid w:val="00931A43"/>
    <w:rsid w:val="00931C89"/>
    <w:rsid w:val="00931C91"/>
    <w:rsid w:val="00931D43"/>
    <w:rsid w:val="00932543"/>
    <w:rsid w:val="00933450"/>
    <w:rsid w:val="00934214"/>
    <w:rsid w:val="0093470D"/>
    <w:rsid w:val="0093543F"/>
    <w:rsid w:val="009359B6"/>
    <w:rsid w:val="00935BBC"/>
    <w:rsid w:val="0093649B"/>
    <w:rsid w:val="009369B1"/>
    <w:rsid w:val="00936F6A"/>
    <w:rsid w:val="00937190"/>
    <w:rsid w:val="00937244"/>
    <w:rsid w:val="009376C6"/>
    <w:rsid w:val="00937A82"/>
    <w:rsid w:val="00937E10"/>
    <w:rsid w:val="00941050"/>
    <w:rsid w:val="00941965"/>
    <w:rsid w:val="00941D39"/>
    <w:rsid w:val="009426B4"/>
    <w:rsid w:val="0094273C"/>
    <w:rsid w:val="00942D8E"/>
    <w:rsid w:val="00943CFE"/>
    <w:rsid w:val="00943F82"/>
    <w:rsid w:val="009440DA"/>
    <w:rsid w:val="00944268"/>
    <w:rsid w:val="00944383"/>
    <w:rsid w:val="009447CC"/>
    <w:rsid w:val="00944C5D"/>
    <w:rsid w:val="0094539A"/>
    <w:rsid w:val="00945559"/>
    <w:rsid w:val="0094628C"/>
    <w:rsid w:val="00947278"/>
    <w:rsid w:val="009472FA"/>
    <w:rsid w:val="00947618"/>
    <w:rsid w:val="009477DE"/>
    <w:rsid w:val="00947E62"/>
    <w:rsid w:val="0095019A"/>
    <w:rsid w:val="00950289"/>
    <w:rsid w:val="0095069E"/>
    <w:rsid w:val="009507E7"/>
    <w:rsid w:val="00950F51"/>
    <w:rsid w:val="00950FC2"/>
    <w:rsid w:val="009517EF"/>
    <w:rsid w:val="009519C8"/>
    <w:rsid w:val="00951CC4"/>
    <w:rsid w:val="00951F50"/>
    <w:rsid w:val="00952472"/>
    <w:rsid w:val="009527AA"/>
    <w:rsid w:val="009528FF"/>
    <w:rsid w:val="00952A1A"/>
    <w:rsid w:val="00952C88"/>
    <w:rsid w:val="00952D73"/>
    <w:rsid w:val="009537D4"/>
    <w:rsid w:val="00953E3A"/>
    <w:rsid w:val="00953E9D"/>
    <w:rsid w:val="0095409B"/>
    <w:rsid w:val="009540EF"/>
    <w:rsid w:val="009545B5"/>
    <w:rsid w:val="009545BE"/>
    <w:rsid w:val="00954909"/>
    <w:rsid w:val="00954989"/>
    <w:rsid w:val="00954C43"/>
    <w:rsid w:val="00955037"/>
    <w:rsid w:val="009552F6"/>
    <w:rsid w:val="009561A7"/>
    <w:rsid w:val="00956225"/>
    <w:rsid w:val="00956502"/>
    <w:rsid w:val="00956B34"/>
    <w:rsid w:val="00956BDB"/>
    <w:rsid w:val="0095763F"/>
    <w:rsid w:val="00957B0A"/>
    <w:rsid w:val="00957EDF"/>
    <w:rsid w:val="009602C8"/>
    <w:rsid w:val="00960B29"/>
    <w:rsid w:val="009610A6"/>
    <w:rsid w:val="0096153D"/>
    <w:rsid w:val="00962AAB"/>
    <w:rsid w:val="00962FCB"/>
    <w:rsid w:val="00963019"/>
    <w:rsid w:val="009630D5"/>
    <w:rsid w:val="009634BC"/>
    <w:rsid w:val="00963925"/>
    <w:rsid w:val="00963D54"/>
    <w:rsid w:val="00963D56"/>
    <w:rsid w:val="0096473E"/>
    <w:rsid w:val="00964778"/>
    <w:rsid w:val="009647F1"/>
    <w:rsid w:val="00964C02"/>
    <w:rsid w:val="00964FD7"/>
    <w:rsid w:val="00965518"/>
    <w:rsid w:val="009655BF"/>
    <w:rsid w:val="009655FA"/>
    <w:rsid w:val="00965A40"/>
    <w:rsid w:val="00965BD9"/>
    <w:rsid w:val="00966AED"/>
    <w:rsid w:val="0096711B"/>
    <w:rsid w:val="00967597"/>
    <w:rsid w:val="009678B9"/>
    <w:rsid w:val="009678C3"/>
    <w:rsid w:val="00967A12"/>
    <w:rsid w:val="00967A1A"/>
    <w:rsid w:val="00970216"/>
    <w:rsid w:val="00970301"/>
    <w:rsid w:val="00970337"/>
    <w:rsid w:val="00970ECE"/>
    <w:rsid w:val="00970FBF"/>
    <w:rsid w:val="00971526"/>
    <w:rsid w:val="00971988"/>
    <w:rsid w:val="00972EB5"/>
    <w:rsid w:val="00972F2C"/>
    <w:rsid w:val="0097303C"/>
    <w:rsid w:val="00973F7F"/>
    <w:rsid w:val="00974567"/>
    <w:rsid w:val="00974A63"/>
    <w:rsid w:val="00974BEE"/>
    <w:rsid w:val="00974DEB"/>
    <w:rsid w:val="00974E2E"/>
    <w:rsid w:val="009754E7"/>
    <w:rsid w:val="0097557D"/>
    <w:rsid w:val="00975949"/>
    <w:rsid w:val="00975D53"/>
    <w:rsid w:val="00976319"/>
    <w:rsid w:val="009763A0"/>
    <w:rsid w:val="00976B10"/>
    <w:rsid w:val="00976B6B"/>
    <w:rsid w:val="00976F30"/>
    <w:rsid w:val="009778EE"/>
    <w:rsid w:val="00980134"/>
    <w:rsid w:val="009801A4"/>
    <w:rsid w:val="009807D4"/>
    <w:rsid w:val="00980E86"/>
    <w:rsid w:val="00981518"/>
    <w:rsid w:val="009820C0"/>
    <w:rsid w:val="009827DB"/>
    <w:rsid w:val="00983161"/>
    <w:rsid w:val="009831F9"/>
    <w:rsid w:val="009836C5"/>
    <w:rsid w:val="00983AE8"/>
    <w:rsid w:val="00983B42"/>
    <w:rsid w:val="00983B6C"/>
    <w:rsid w:val="00984524"/>
    <w:rsid w:val="00984845"/>
    <w:rsid w:val="00984887"/>
    <w:rsid w:val="00984CC9"/>
    <w:rsid w:val="00984D34"/>
    <w:rsid w:val="009852C3"/>
    <w:rsid w:val="0098555B"/>
    <w:rsid w:val="00985671"/>
    <w:rsid w:val="00985798"/>
    <w:rsid w:val="00985AA1"/>
    <w:rsid w:val="00985AA5"/>
    <w:rsid w:val="00985FC6"/>
    <w:rsid w:val="00986137"/>
    <w:rsid w:val="009869F8"/>
    <w:rsid w:val="00986E31"/>
    <w:rsid w:val="009870CF"/>
    <w:rsid w:val="009874AA"/>
    <w:rsid w:val="0098775D"/>
    <w:rsid w:val="009879DF"/>
    <w:rsid w:val="00987DAE"/>
    <w:rsid w:val="009901A5"/>
    <w:rsid w:val="0099052F"/>
    <w:rsid w:val="009907FA"/>
    <w:rsid w:val="00990900"/>
    <w:rsid w:val="00990B53"/>
    <w:rsid w:val="00990F00"/>
    <w:rsid w:val="00990F6B"/>
    <w:rsid w:val="009910E9"/>
    <w:rsid w:val="00991A0D"/>
    <w:rsid w:val="00991DD0"/>
    <w:rsid w:val="00991E4F"/>
    <w:rsid w:val="00992808"/>
    <w:rsid w:val="00992A95"/>
    <w:rsid w:val="00992AEC"/>
    <w:rsid w:val="00992BAB"/>
    <w:rsid w:val="00993287"/>
    <w:rsid w:val="009933E2"/>
    <w:rsid w:val="00993583"/>
    <w:rsid w:val="009939D0"/>
    <w:rsid w:val="00993B56"/>
    <w:rsid w:val="00993D1A"/>
    <w:rsid w:val="009941DF"/>
    <w:rsid w:val="00994C0A"/>
    <w:rsid w:val="00995098"/>
    <w:rsid w:val="00995385"/>
    <w:rsid w:val="009955CD"/>
    <w:rsid w:val="0099592C"/>
    <w:rsid w:val="00995BF5"/>
    <w:rsid w:val="00995F04"/>
    <w:rsid w:val="00996084"/>
    <w:rsid w:val="0099661A"/>
    <w:rsid w:val="00996843"/>
    <w:rsid w:val="00996C75"/>
    <w:rsid w:val="00996D39"/>
    <w:rsid w:val="00996FB1"/>
    <w:rsid w:val="009970D2"/>
    <w:rsid w:val="009971B1"/>
    <w:rsid w:val="009971C6"/>
    <w:rsid w:val="0099778B"/>
    <w:rsid w:val="009977F1"/>
    <w:rsid w:val="00997EB4"/>
    <w:rsid w:val="009A0473"/>
    <w:rsid w:val="009A077A"/>
    <w:rsid w:val="009A0B51"/>
    <w:rsid w:val="009A0CB3"/>
    <w:rsid w:val="009A1220"/>
    <w:rsid w:val="009A12F9"/>
    <w:rsid w:val="009A2170"/>
    <w:rsid w:val="009A24B8"/>
    <w:rsid w:val="009A2A3A"/>
    <w:rsid w:val="009A2C0A"/>
    <w:rsid w:val="009A2D6B"/>
    <w:rsid w:val="009A344A"/>
    <w:rsid w:val="009A39FF"/>
    <w:rsid w:val="009A3E39"/>
    <w:rsid w:val="009A3E6A"/>
    <w:rsid w:val="009A3FA6"/>
    <w:rsid w:val="009A4009"/>
    <w:rsid w:val="009A4336"/>
    <w:rsid w:val="009A4588"/>
    <w:rsid w:val="009A553E"/>
    <w:rsid w:val="009A5E3D"/>
    <w:rsid w:val="009A7DD2"/>
    <w:rsid w:val="009A7F7C"/>
    <w:rsid w:val="009B024C"/>
    <w:rsid w:val="009B0B95"/>
    <w:rsid w:val="009B0D59"/>
    <w:rsid w:val="009B1106"/>
    <w:rsid w:val="009B185B"/>
    <w:rsid w:val="009B19B0"/>
    <w:rsid w:val="009B20FE"/>
    <w:rsid w:val="009B229C"/>
    <w:rsid w:val="009B23C0"/>
    <w:rsid w:val="009B290E"/>
    <w:rsid w:val="009B3A1E"/>
    <w:rsid w:val="009B3BCE"/>
    <w:rsid w:val="009B41F8"/>
    <w:rsid w:val="009B46BA"/>
    <w:rsid w:val="009B4F4C"/>
    <w:rsid w:val="009B6028"/>
    <w:rsid w:val="009B6702"/>
    <w:rsid w:val="009B6F6D"/>
    <w:rsid w:val="009B70DC"/>
    <w:rsid w:val="009B7182"/>
    <w:rsid w:val="009B7397"/>
    <w:rsid w:val="009B7692"/>
    <w:rsid w:val="009B7809"/>
    <w:rsid w:val="009B7C5C"/>
    <w:rsid w:val="009B7E38"/>
    <w:rsid w:val="009C02E3"/>
    <w:rsid w:val="009C02F5"/>
    <w:rsid w:val="009C03FB"/>
    <w:rsid w:val="009C04A1"/>
    <w:rsid w:val="009C0DF4"/>
    <w:rsid w:val="009C1486"/>
    <w:rsid w:val="009C192D"/>
    <w:rsid w:val="009C1D97"/>
    <w:rsid w:val="009C20DF"/>
    <w:rsid w:val="009C2192"/>
    <w:rsid w:val="009C2236"/>
    <w:rsid w:val="009C2655"/>
    <w:rsid w:val="009C2658"/>
    <w:rsid w:val="009C2725"/>
    <w:rsid w:val="009C2C16"/>
    <w:rsid w:val="009C2FB8"/>
    <w:rsid w:val="009C3555"/>
    <w:rsid w:val="009C3963"/>
    <w:rsid w:val="009C3C28"/>
    <w:rsid w:val="009C3D2E"/>
    <w:rsid w:val="009C3D89"/>
    <w:rsid w:val="009C41C4"/>
    <w:rsid w:val="009C48E0"/>
    <w:rsid w:val="009C51E2"/>
    <w:rsid w:val="009C5234"/>
    <w:rsid w:val="009C5BC5"/>
    <w:rsid w:val="009C5CB3"/>
    <w:rsid w:val="009C5E3D"/>
    <w:rsid w:val="009C68E5"/>
    <w:rsid w:val="009C6927"/>
    <w:rsid w:val="009C6D91"/>
    <w:rsid w:val="009C6FD6"/>
    <w:rsid w:val="009C7250"/>
    <w:rsid w:val="009C7B85"/>
    <w:rsid w:val="009C7D2A"/>
    <w:rsid w:val="009C7D96"/>
    <w:rsid w:val="009D01EC"/>
    <w:rsid w:val="009D0244"/>
    <w:rsid w:val="009D092B"/>
    <w:rsid w:val="009D0DF3"/>
    <w:rsid w:val="009D1651"/>
    <w:rsid w:val="009D1ED8"/>
    <w:rsid w:val="009D2087"/>
    <w:rsid w:val="009D20C7"/>
    <w:rsid w:val="009D26AB"/>
    <w:rsid w:val="009D2CEA"/>
    <w:rsid w:val="009D365A"/>
    <w:rsid w:val="009D3735"/>
    <w:rsid w:val="009D3743"/>
    <w:rsid w:val="009D39F4"/>
    <w:rsid w:val="009D3B45"/>
    <w:rsid w:val="009D3C9C"/>
    <w:rsid w:val="009D3E37"/>
    <w:rsid w:val="009D3E59"/>
    <w:rsid w:val="009D4122"/>
    <w:rsid w:val="009D4341"/>
    <w:rsid w:val="009D4347"/>
    <w:rsid w:val="009D4413"/>
    <w:rsid w:val="009D457D"/>
    <w:rsid w:val="009D496F"/>
    <w:rsid w:val="009D5371"/>
    <w:rsid w:val="009D5419"/>
    <w:rsid w:val="009D56C3"/>
    <w:rsid w:val="009D56D8"/>
    <w:rsid w:val="009D5ABB"/>
    <w:rsid w:val="009D5FA9"/>
    <w:rsid w:val="009D624E"/>
    <w:rsid w:val="009D6619"/>
    <w:rsid w:val="009D6DDE"/>
    <w:rsid w:val="009D6E47"/>
    <w:rsid w:val="009D714B"/>
    <w:rsid w:val="009D7175"/>
    <w:rsid w:val="009D75A4"/>
    <w:rsid w:val="009D7884"/>
    <w:rsid w:val="009E01AF"/>
    <w:rsid w:val="009E0324"/>
    <w:rsid w:val="009E043E"/>
    <w:rsid w:val="009E0641"/>
    <w:rsid w:val="009E08A8"/>
    <w:rsid w:val="009E08DA"/>
    <w:rsid w:val="009E0927"/>
    <w:rsid w:val="009E0BEB"/>
    <w:rsid w:val="009E0FCE"/>
    <w:rsid w:val="009E14C0"/>
    <w:rsid w:val="009E16B1"/>
    <w:rsid w:val="009E173B"/>
    <w:rsid w:val="009E1FC0"/>
    <w:rsid w:val="009E2142"/>
    <w:rsid w:val="009E2402"/>
    <w:rsid w:val="009E2866"/>
    <w:rsid w:val="009E29EB"/>
    <w:rsid w:val="009E2C5C"/>
    <w:rsid w:val="009E2E57"/>
    <w:rsid w:val="009E34D6"/>
    <w:rsid w:val="009E35A3"/>
    <w:rsid w:val="009E3D0C"/>
    <w:rsid w:val="009E44AF"/>
    <w:rsid w:val="009E462B"/>
    <w:rsid w:val="009E46F7"/>
    <w:rsid w:val="009E4964"/>
    <w:rsid w:val="009E4C1E"/>
    <w:rsid w:val="009E5704"/>
    <w:rsid w:val="009E5933"/>
    <w:rsid w:val="009E5BE3"/>
    <w:rsid w:val="009E6960"/>
    <w:rsid w:val="009E6B47"/>
    <w:rsid w:val="009E7ED3"/>
    <w:rsid w:val="009E7F3A"/>
    <w:rsid w:val="009F0241"/>
    <w:rsid w:val="009F03B7"/>
    <w:rsid w:val="009F05F8"/>
    <w:rsid w:val="009F0743"/>
    <w:rsid w:val="009F1277"/>
    <w:rsid w:val="009F1300"/>
    <w:rsid w:val="009F1F58"/>
    <w:rsid w:val="009F20AC"/>
    <w:rsid w:val="009F23E9"/>
    <w:rsid w:val="009F26EF"/>
    <w:rsid w:val="009F298E"/>
    <w:rsid w:val="009F2D6E"/>
    <w:rsid w:val="009F2FD6"/>
    <w:rsid w:val="009F3110"/>
    <w:rsid w:val="009F38B3"/>
    <w:rsid w:val="009F3A65"/>
    <w:rsid w:val="009F3D54"/>
    <w:rsid w:val="009F422F"/>
    <w:rsid w:val="009F43A9"/>
    <w:rsid w:val="009F5899"/>
    <w:rsid w:val="009F5900"/>
    <w:rsid w:val="009F59FF"/>
    <w:rsid w:val="009F5B4C"/>
    <w:rsid w:val="009F5DC8"/>
    <w:rsid w:val="009F6239"/>
    <w:rsid w:val="009F647B"/>
    <w:rsid w:val="009F7418"/>
    <w:rsid w:val="009F7945"/>
    <w:rsid w:val="00A0030D"/>
    <w:rsid w:val="00A00DCD"/>
    <w:rsid w:val="00A00EE9"/>
    <w:rsid w:val="00A00F51"/>
    <w:rsid w:val="00A014B0"/>
    <w:rsid w:val="00A019AF"/>
    <w:rsid w:val="00A01CF7"/>
    <w:rsid w:val="00A02155"/>
    <w:rsid w:val="00A0297D"/>
    <w:rsid w:val="00A03349"/>
    <w:rsid w:val="00A0339D"/>
    <w:rsid w:val="00A03765"/>
    <w:rsid w:val="00A039FD"/>
    <w:rsid w:val="00A04512"/>
    <w:rsid w:val="00A046EA"/>
    <w:rsid w:val="00A0476E"/>
    <w:rsid w:val="00A04CE0"/>
    <w:rsid w:val="00A05AA0"/>
    <w:rsid w:val="00A05B98"/>
    <w:rsid w:val="00A05D24"/>
    <w:rsid w:val="00A06A2B"/>
    <w:rsid w:val="00A06EC4"/>
    <w:rsid w:val="00A0722A"/>
    <w:rsid w:val="00A073DF"/>
    <w:rsid w:val="00A0782D"/>
    <w:rsid w:val="00A10566"/>
    <w:rsid w:val="00A10A7A"/>
    <w:rsid w:val="00A10CEB"/>
    <w:rsid w:val="00A10DEB"/>
    <w:rsid w:val="00A10F1C"/>
    <w:rsid w:val="00A11DD8"/>
    <w:rsid w:val="00A121DF"/>
    <w:rsid w:val="00A12662"/>
    <w:rsid w:val="00A12BDF"/>
    <w:rsid w:val="00A12FCF"/>
    <w:rsid w:val="00A131F0"/>
    <w:rsid w:val="00A13AFB"/>
    <w:rsid w:val="00A14376"/>
    <w:rsid w:val="00A14730"/>
    <w:rsid w:val="00A14992"/>
    <w:rsid w:val="00A14B1C"/>
    <w:rsid w:val="00A14FE7"/>
    <w:rsid w:val="00A15014"/>
    <w:rsid w:val="00A152C0"/>
    <w:rsid w:val="00A154F1"/>
    <w:rsid w:val="00A15DF9"/>
    <w:rsid w:val="00A15FFF"/>
    <w:rsid w:val="00A16086"/>
    <w:rsid w:val="00A164B3"/>
    <w:rsid w:val="00A1652B"/>
    <w:rsid w:val="00A16822"/>
    <w:rsid w:val="00A16C9D"/>
    <w:rsid w:val="00A16CC9"/>
    <w:rsid w:val="00A16DE6"/>
    <w:rsid w:val="00A16DEE"/>
    <w:rsid w:val="00A17853"/>
    <w:rsid w:val="00A20365"/>
    <w:rsid w:val="00A2062B"/>
    <w:rsid w:val="00A214C8"/>
    <w:rsid w:val="00A215DF"/>
    <w:rsid w:val="00A2172E"/>
    <w:rsid w:val="00A21D0C"/>
    <w:rsid w:val="00A21F97"/>
    <w:rsid w:val="00A22645"/>
    <w:rsid w:val="00A22656"/>
    <w:rsid w:val="00A22F4F"/>
    <w:rsid w:val="00A23269"/>
    <w:rsid w:val="00A23512"/>
    <w:rsid w:val="00A23B3A"/>
    <w:rsid w:val="00A24763"/>
    <w:rsid w:val="00A24946"/>
    <w:rsid w:val="00A24CD9"/>
    <w:rsid w:val="00A24DC0"/>
    <w:rsid w:val="00A24F36"/>
    <w:rsid w:val="00A251D5"/>
    <w:rsid w:val="00A252C4"/>
    <w:rsid w:val="00A25ADA"/>
    <w:rsid w:val="00A25D78"/>
    <w:rsid w:val="00A25DD6"/>
    <w:rsid w:val="00A26A5F"/>
    <w:rsid w:val="00A27085"/>
    <w:rsid w:val="00A27169"/>
    <w:rsid w:val="00A2722E"/>
    <w:rsid w:val="00A27272"/>
    <w:rsid w:val="00A30029"/>
    <w:rsid w:val="00A30338"/>
    <w:rsid w:val="00A304A2"/>
    <w:rsid w:val="00A30639"/>
    <w:rsid w:val="00A30BC4"/>
    <w:rsid w:val="00A30BDF"/>
    <w:rsid w:val="00A3132B"/>
    <w:rsid w:val="00A328AE"/>
    <w:rsid w:val="00A32D5B"/>
    <w:rsid w:val="00A33127"/>
    <w:rsid w:val="00A33749"/>
    <w:rsid w:val="00A3384E"/>
    <w:rsid w:val="00A343E7"/>
    <w:rsid w:val="00A34724"/>
    <w:rsid w:val="00A3473D"/>
    <w:rsid w:val="00A34B20"/>
    <w:rsid w:val="00A34B80"/>
    <w:rsid w:val="00A34E2A"/>
    <w:rsid w:val="00A34F97"/>
    <w:rsid w:val="00A34FA5"/>
    <w:rsid w:val="00A35185"/>
    <w:rsid w:val="00A35B1F"/>
    <w:rsid w:val="00A36104"/>
    <w:rsid w:val="00A36B70"/>
    <w:rsid w:val="00A36CF2"/>
    <w:rsid w:val="00A37B25"/>
    <w:rsid w:val="00A4056B"/>
    <w:rsid w:val="00A40CF3"/>
    <w:rsid w:val="00A40F8D"/>
    <w:rsid w:val="00A41376"/>
    <w:rsid w:val="00A41686"/>
    <w:rsid w:val="00A419FE"/>
    <w:rsid w:val="00A42602"/>
    <w:rsid w:val="00A42D66"/>
    <w:rsid w:val="00A42E79"/>
    <w:rsid w:val="00A42EF1"/>
    <w:rsid w:val="00A43800"/>
    <w:rsid w:val="00A43857"/>
    <w:rsid w:val="00A43D4E"/>
    <w:rsid w:val="00A43FFC"/>
    <w:rsid w:val="00A44667"/>
    <w:rsid w:val="00A446A8"/>
    <w:rsid w:val="00A4476B"/>
    <w:rsid w:val="00A448D5"/>
    <w:rsid w:val="00A4501D"/>
    <w:rsid w:val="00A45583"/>
    <w:rsid w:val="00A45A00"/>
    <w:rsid w:val="00A45D1A"/>
    <w:rsid w:val="00A465A5"/>
    <w:rsid w:val="00A46E04"/>
    <w:rsid w:val="00A46E6A"/>
    <w:rsid w:val="00A46E77"/>
    <w:rsid w:val="00A471A7"/>
    <w:rsid w:val="00A4786E"/>
    <w:rsid w:val="00A47F0F"/>
    <w:rsid w:val="00A503D1"/>
    <w:rsid w:val="00A50628"/>
    <w:rsid w:val="00A508FF"/>
    <w:rsid w:val="00A50B9C"/>
    <w:rsid w:val="00A51020"/>
    <w:rsid w:val="00A511C1"/>
    <w:rsid w:val="00A51246"/>
    <w:rsid w:val="00A51DB6"/>
    <w:rsid w:val="00A51EE7"/>
    <w:rsid w:val="00A51FFA"/>
    <w:rsid w:val="00A5204D"/>
    <w:rsid w:val="00A5227B"/>
    <w:rsid w:val="00A5370D"/>
    <w:rsid w:val="00A53744"/>
    <w:rsid w:val="00A5443A"/>
    <w:rsid w:val="00A54499"/>
    <w:rsid w:val="00A54944"/>
    <w:rsid w:val="00A54AEB"/>
    <w:rsid w:val="00A54C17"/>
    <w:rsid w:val="00A54DA8"/>
    <w:rsid w:val="00A5538C"/>
    <w:rsid w:val="00A55845"/>
    <w:rsid w:val="00A55FA5"/>
    <w:rsid w:val="00A56D8B"/>
    <w:rsid w:val="00A57D36"/>
    <w:rsid w:val="00A57E5C"/>
    <w:rsid w:val="00A60401"/>
    <w:rsid w:val="00A60823"/>
    <w:rsid w:val="00A608F0"/>
    <w:rsid w:val="00A60C25"/>
    <w:rsid w:val="00A60DE8"/>
    <w:rsid w:val="00A60F57"/>
    <w:rsid w:val="00A61279"/>
    <w:rsid w:val="00A61316"/>
    <w:rsid w:val="00A61DE7"/>
    <w:rsid w:val="00A61E5C"/>
    <w:rsid w:val="00A6246C"/>
    <w:rsid w:val="00A624A0"/>
    <w:rsid w:val="00A62675"/>
    <w:rsid w:val="00A62990"/>
    <w:rsid w:val="00A62FAF"/>
    <w:rsid w:val="00A6326B"/>
    <w:rsid w:val="00A63E2C"/>
    <w:rsid w:val="00A64BDC"/>
    <w:rsid w:val="00A657DB"/>
    <w:rsid w:val="00A65DB5"/>
    <w:rsid w:val="00A65DE6"/>
    <w:rsid w:val="00A65E6F"/>
    <w:rsid w:val="00A66289"/>
    <w:rsid w:val="00A665D8"/>
    <w:rsid w:val="00A66C73"/>
    <w:rsid w:val="00A67590"/>
    <w:rsid w:val="00A679D8"/>
    <w:rsid w:val="00A704D1"/>
    <w:rsid w:val="00A7093A"/>
    <w:rsid w:val="00A70F03"/>
    <w:rsid w:val="00A70F45"/>
    <w:rsid w:val="00A713D8"/>
    <w:rsid w:val="00A71618"/>
    <w:rsid w:val="00A71F0D"/>
    <w:rsid w:val="00A72076"/>
    <w:rsid w:val="00A72303"/>
    <w:rsid w:val="00A73056"/>
    <w:rsid w:val="00A7309A"/>
    <w:rsid w:val="00A731CF"/>
    <w:rsid w:val="00A73727"/>
    <w:rsid w:val="00A73E03"/>
    <w:rsid w:val="00A74171"/>
    <w:rsid w:val="00A74357"/>
    <w:rsid w:val="00A745A9"/>
    <w:rsid w:val="00A7487E"/>
    <w:rsid w:val="00A74B57"/>
    <w:rsid w:val="00A74ED2"/>
    <w:rsid w:val="00A7607C"/>
    <w:rsid w:val="00A76750"/>
    <w:rsid w:val="00A7681A"/>
    <w:rsid w:val="00A76A49"/>
    <w:rsid w:val="00A76AAA"/>
    <w:rsid w:val="00A7729E"/>
    <w:rsid w:val="00A775CB"/>
    <w:rsid w:val="00A77C5B"/>
    <w:rsid w:val="00A77E03"/>
    <w:rsid w:val="00A77F6B"/>
    <w:rsid w:val="00A80270"/>
    <w:rsid w:val="00A8047D"/>
    <w:rsid w:val="00A80E1A"/>
    <w:rsid w:val="00A81279"/>
    <w:rsid w:val="00A81EAA"/>
    <w:rsid w:val="00A81F48"/>
    <w:rsid w:val="00A8260A"/>
    <w:rsid w:val="00A826B8"/>
    <w:rsid w:val="00A82DA3"/>
    <w:rsid w:val="00A83422"/>
    <w:rsid w:val="00A83ABE"/>
    <w:rsid w:val="00A848C7"/>
    <w:rsid w:val="00A849FA"/>
    <w:rsid w:val="00A8566F"/>
    <w:rsid w:val="00A857F1"/>
    <w:rsid w:val="00A85959"/>
    <w:rsid w:val="00A85C19"/>
    <w:rsid w:val="00A85C62"/>
    <w:rsid w:val="00A85EEE"/>
    <w:rsid w:val="00A86154"/>
    <w:rsid w:val="00A86CEE"/>
    <w:rsid w:val="00A874A3"/>
    <w:rsid w:val="00A87CF4"/>
    <w:rsid w:val="00A9097C"/>
    <w:rsid w:val="00A90E23"/>
    <w:rsid w:val="00A91A94"/>
    <w:rsid w:val="00A92162"/>
    <w:rsid w:val="00A92569"/>
    <w:rsid w:val="00A9283E"/>
    <w:rsid w:val="00A92ADA"/>
    <w:rsid w:val="00A92C8A"/>
    <w:rsid w:val="00A92C8C"/>
    <w:rsid w:val="00A932D8"/>
    <w:rsid w:val="00A9341C"/>
    <w:rsid w:val="00A9386B"/>
    <w:rsid w:val="00A9390A"/>
    <w:rsid w:val="00A93CF5"/>
    <w:rsid w:val="00A93F3A"/>
    <w:rsid w:val="00A9416F"/>
    <w:rsid w:val="00A948F2"/>
    <w:rsid w:val="00A94ECE"/>
    <w:rsid w:val="00A94EE2"/>
    <w:rsid w:val="00A94F66"/>
    <w:rsid w:val="00A95111"/>
    <w:rsid w:val="00A95367"/>
    <w:rsid w:val="00A953C1"/>
    <w:rsid w:val="00A953F8"/>
    <w:rsid w:val="00A956DD"/>
    <w:rsid w:val="00A95CE6"/>
    <w:rsid w:val="00A95EF2"/>
    <w:rsid w:val="00A96301"/>
    <w:rsid w:val="00A96314"/>
    <w:rsid w:val="00A96492"/>
    <w:rsid w:val="00A969C1"/>
    <w:rsid w:val="00A96B0C"/>
    <w:rsid w:val="00A9752A"/>
    <w:rsid w:val="00A97760"/>
    <w:rsid w:val="00A97970"/>
    <w:rsid w:val="00A97E94"/>
    <w:rsid w:val="00A97EF7"/>
    <w:rsid w:val="00AA00C4"/>
    <w:rsid w:val="00AA02EE"/>
    <w:rsid w:val="00AA0950"/>
    <w:rsid w:val="00AA0BA6"/>
    <w:rsid w:val="00AA0C5F"/>
    <w:rsid w:val="00AA16FB"/>
    <w:rsid w:val="00AA1A92"/>
    <w:rsid w:val="00AA1F15"/>
    <w:rsid w:val="00AA1F36"/>
    <w:rsid w:val="00AA2152"/>
    <w:rsid w:val="00AA248A"/>
    <w:rsid w:val="00AA24F4"/>
    <w:rsid w:val="00AA285B"/>
    <w:rsid w:val="00AA2B71"/>
    <w:rsid w:val="00AA323F"/>
    <w:rsid w:val="00AA32B5"/>
    <w:rsid w:val="00AA37C0"/>
    <w:rsid w:val="00AA3FDD"/>
    <w:rsid w:val="00AA4630"/>
    <w:rsid w:val="00AA48C2"/>
    <w:rsid w:val="00AA5288"/>
    <w:rsid w:val="00AA6025"/>
    <w:rsid w:val="00AA612C"/>
    <w:rsid w:val="00AA61E6"/>
    <w:rsid w:val="00AA6479"/>
    <w:rsid w:val="00AA670F"/>
    <w:rsid w:val="00AA6786"/>
    <w:rsid w:val="00AA6963"/>
    <w:rsid w:val="00AA6BCA"/>
    <w:rsid w:val="00AA6C8B"/>
    <w:rsid w:val="00AA6E20"/>
    <w:rsid w:val="00AA7111"/>
    <w:rsid w:val="00AA7262"/>
    <w:rsid w:val="00AA79E8"/>
    <w:rsid w:val="00AA7A4B"/>
    <w:rsid w:val="00AA7E4C"/>
    <w:rsid w:val="00AB013F"/>
    <w:rsid w:val="00AB10B4"/>
    <w:rsid w:val="00AB1888"/>
    <w:rsid w:val="00AB1D30"/>
    <w:rsid w:val="00AB1E6E"/>
    <w:rsid w:val="00AB2480"/>
    <w:rsid w:val="00AB2505"/>
    <w:rsid w:val="00AB2652"/>
    <w:rsid w:val="00AB270C"/>
    <w:rsid w:val="00AB326A"/>
    <w:rsid w:val="00AB3499"/>
    <w:rsid w:val="00AB3B6C"/>
    <w:rsid w:val="00AB40C0"/>
    <w:rsid w:val="00AB486C"/>
    <w:rsid w:val="00AB49A7"/>
    <w:rsid w:val="00AB55A3"/>
    <w:rsid w:val="00AB5D2F"/>
    <w:rsid w:val="00AB60F8"/>
    <w:rsid w:val="00AB6438"/>
    <w:rsid w:val="00AB69AE"/>
    <w:rsid w:val="00AB6E9F"/>
    <w:rsid w:val="00AB73ED"/>
    <w:rsid w:val="00AB78E1"/>
    <w:rsid w:val="00AB7968"/>
    <w:rsid w:val="00AB7CB1"/>
    <w:rsid w:val="00AC000F"/>
    <w:rsid w:val="00AC0014"/>
    <w:rsid w:val="00AC0551"/>
    <w:rsid w:val="00AC0780"/>
    <w:rsid w:val="00AC0CB0"/>
    <w:rsid w:val="00AC0FEB"/>
    <w:rsid w:val="00AC105C"/>
    <w:rsid w:val="00AC13F4"/>
    <w:rsid w:val="00AC14AF"/>
    <w:rsid w:val="00AC190E"/>
    <w:rsid w:val="00AC1E2B"/>
    <w:rsid w:val="00AC1F85"/>
    <w:rsid w:val="00AC22DF"/>
    <w:rsid w:val="00AC28FF"/>
    <w:rsid w:val="00AC2D01"/>
    <w:rsid w:val="00AC2D5E"/>
    <w:rsid w:val="00AC2E1E"/>
    <w:rsid w:val="00AC2E86"/>
    <w:rsid w:val="00AC2F7C"/>
    <w:rsid w:val="00AC3150"/>
    <w:rsid w:val="00AC32A9"/>
    <w:rsid w:val="00AC35BA"/>
    <w:rsid w:val="00AC3640"/>
    <w:rsid w:val="00AC3773"/>
    <w:rsid w:val="00AC388D"/>
    <w:rsid w:val="00AC40D2"/>
    <w:rsid w:val="00AC42BF"/>
    <w:rsid w:val="00AC4394"/>
    <w:rsid w:val="00AC4E86"/>
    <w:rsid w:val="00AC520B"/>
    <w:rsid w:val="00AC5211"/>
    <w:rsid w:val="00AC6179"/>
    <w:rsid w:val="00AC6452"/>
    <w:rsid w:val="00AC658F"/>
    <w:rsid w:val="00AC6CDC"/>
    <w:rsid w:val="00AC7375"/>
    <w:rsid w:val="00AC7610"/>
    <w:rsid w:val="00AC765C"/>
    <w:rsid w:val="00AC7A84"/>
    <w:rsid w:val="00AC7D74"/>
    <w:rsid w:val="00AD0F7A"/>
    <w:rsid w:val="00AD1087"/>
    <w:rsid w:val="00AD1493"/>
    <w:rsid w:val="00AD14C4"/>
    <w:rsid w:val="00AD25E9"/>
    <w:rsid w:val="00AD2DE6"/>
    <w:rsid w:val="00AD2F4F"/>
    <w:rsid w:val="00AD2F7A"/>
    <w:rsid w:val="00AD31C5"/>
    <w:rsid w:val="00AD3325"/>
    <w:rsid w:val="00AD3604"/>
    <w:rsid w:val="00AD4032"/>
    <w:rsid w:val="00AD4250"/>
    <w:rsid w:val="00AD42E2"/>
    <w:rsid w:val="00AD45C5"/>
    <w:rsid w:val="00AD4C17"/>
    <w:rsid w:val="00AD50F6"/>
    <w:rsid w:val="00AD5E4A"/>
    <w:rsid w:val="00AD5EA0"/>
    <w:rsid w:val="00AD5EAF"/>
    <w:rsid w:val="00AD60A3"/>
    <w:rsid w:val="00AD663F"/>
    <w:rsid w:val="00AD6806"/>
    <w:rsid w:val="00AD78D9"/>
    <w:rsid w:val="00AD7976"/>
    <w:rsid w:val="00AD79C4"/>
    <w:rsid w:val="00AE031F"/>
    <w:rsid w:val="00AE0902"/>
    <w:rsid w:val="00AE0AD9"/>
    <w:rsid w:val="00AE0AE6"/>
    <w:rsid w:val="00AE0C11"/>
    <w:rsid w:val="00AE0DBD"/>
    <w:rsid w:val="00AE0EAD"/>
    <w:rsid w:val="00AE245C"/>
    <w:rsid w:val="00AE25D1"/>
    <w:rsid w:val="00AE2B90"/>
    <w:rsid w:val="00AE2C88"/>
    <w:rsid w:val="00AE2CEE"/>
    <w:rsid w:val="00AE3D91"/>
    <w:rsid w:val="00AE4527"/>
    <w:rsid w:val="00AE47B4"/>
    <w:rsid w:val="00AE4912"/>
    <w:rsid w:val="00AE4C6C"/>
    <w:rsid w:val="00AE5AA3"/>
    <w:rsid w:val="00AE644A"/>
    <w:rsid w:val="00AE6A82"/>
    <w:rsid w:val="00AE6FFC"/>
    <w:rsid w:val="00AE7297"/>
    <w:rsid w:val="00AE7869"/>
    <w:rsid w:val="00AF0880"/>
    <w:rsid w:val="00AF1278"/>
    <w:rsid w:val="00AF23CA"/>
    <w:rsid w:val="00AF2683"/>
    <w:rsid w:val="00AF29E8"/>
    <w:rsid w:val="00AF31EA"/>
    <w:rsid w:val="00AF3237"/>
    <w:rsid w:val="00AF34C9"/>
    <w:rsid w:val="00AF3564"/>
    <w:rsid w:val="00AF38A9"/>
    <w:rsid w:val="00AF3965"/>
    <w:rsid w:val="00AF3BF4"/>
    <w:rsid w:val="00AF4010"/>
    <w:rsid w:val="00AF4771"/>
    <w:rsid w:val="00AF47AE"/>
    <w:rsid w:val="00AF4994"/>
    <w:rsid w:val="00AF4AD5"/>
    <w:rsid w:val="00AF4ADE"/>
    <w:rsid w:val="00AF4D9C"/>
    <w:rsid w:val="00AF5327"/>
    <w:rsid w:val="00AF5616"/>
    <w:rsid w:val="00AF577B"/>
    <w:rsid w:val="00AF5B9D"/>
    <w:rsid w:val="00AF5CAB"/>
    <w:rsid w:val="00AF6392"/>
    <w:rsid w:val="00AF65B4"/>
    <w:rsid w:val="00AF6938"/>
    <w:rsid w:val="00AF752A"/>
    <w:rsid w:val="00AF7664"/>
    <w:rsid w:val="00AF77A6"/>
    <w:rsid w:val="00AF7C77"/>
    <w:rsid w:val="00B00393"/>
    <w:rsid w:val="00B006DE"/>
    <w:rsid w:val="00B0073B"/>
    <w:rsid w:val="00B009E9"/>
    <w:rsid w:val="00B00D6E"/>
    <w:rsid w:val="00B01554"/>
    <w:rsid w:val="00B0183C"/>
    <w:rsid w:val="00B01A46"/>
    <w:rsid w:val="00B021B1"/>
    <w:rsid w:val="00B024D9"/>
    <w:rsid w:val="00B02C73"/>
    <w:rsid w:val="00B031E8"/>
    <w:rsid w:val="00B032B9"/>
    <w:rsid w:val="00B035A1"/>
    <w:rsid w:val="00B03788"/>
    <w:rsid w:val="00B03DE4"/>
    <w:rsid w:val="00B04252"/>
    <w:rsid w:val="00B04281"/>
    <w:rsid w:val="00B04ACA"/>
    <w:rsid w:val="00B04DBD"/>
    <w:rsid w:val="00B04DCC"/>
    <w:rsid w:val="00B04EC3"/>
    <w:rsid w:val="00B05187"/>
    <w:rsid w:val="00B0561A"/>
    <w:rsid w:val="00B0594C"/>
    <w:rsid w:val="00B059C1"/>
    <w:rsid w:val="00B05A2D"/>
    <w:rsid w:val="00B05D38"/>
    <w:rsid w:val="00B061BD"/>
    <w:rsid w:val="00B0633E"/>
    <w:rsid w:val="00B064C9"/>
    <w:rsid w:val="00B0682B"/>
    <w:rsid w:val="00B06EDA"/>
    <w:rsid w:val="00B07151"/>
    <w:rsid w:val="00B079DC"/>
    <w:rsid w:val="00B07FEE"/>
    <w:rsid w:val="00B10492"/>
    <w:rsid w:val="00B113D4"/>
    <w:rsid w:val="00B1152B"/>
    <w:rsid w:val="00B1153B"/>
    <w:rsid w:val="00B11814"/>
    <w:rsid w:val="00B11924"/>
    <w:rsid w:val="00B1192A"/>
    <w:rsid w:val="00B11CD4"/>
    <w:rsid w:val="00B11F57"/>
    <w:rsid w:val="00B12468"/>
    <w:rsid w:val="00B12B1A"/>
    <w:rsid w:val="00B135A1"/>
    <w:rsid w:val="00B13864"/>
    <w:rsid w:val="00B13888"/>
    <w:rsid w:val="00B139A0"/>
    <w:rsid w:val="00B13CC7"/>
    <w:rsid w:val="00B13EC9"/>
    <w:rsid w:val="00B1445D"/>
    <w:rsid w:val="00B145B8"/>
    <w:rsid w:val="00B1467F"/>
    <w:rsid w:val="00B14710"/>
    <w:rsid w:val="00B149DE"/>
    <w:rsid w:val="00B14DAA"/>
    <w:rsid w:val="00B14FAB"/>
    <w:rsid w:val="00B15791"/>
    <w:rsid w:val="00B15AF1"/>
    <w:rsid w:val="00B15BDF"/>
    <w:rsid w:val="00B16752"/>
    <w:rsid w:val="00B16B1A"/>
    <w:rsid w:val="00B17BD1"/>
    <w:rsid w:val="00B20517"/>
    <w:rsid w:val="00B20709"/>
    <w:rsid w:val="00B20B0A"/>
    <w:rsid w:val="00B20DA7"/>
    <w:rsid w:val="00B21C7F"/>
    <w:rsid w:val="00B227A6"/>
    <w:rsid w:val="00B22D3B"/>
    <w:rsid w:val="00B230B1"/>
    <w:rsid w:val="00B23242"/>
    <w:rsid w:val="00B236BD"/>
    <w:rsid w:val="00B23859"/>
    <w:rsid w:val="00B23892"/>
    <w:rsid w:val="00B2397D"/>
    <w:rsid w:val="00B23DDF"/>
    <w:rsid w:val="00B23F6F"/>
    <w:rsid w:val="00B24107"/>
    <w:rsid w:val="00B245D8"/>
    <w:rsid w:val="00B248A2"/>
    <w:rsid w:val="00B24BB4"/>
    <w:rsid w:val="00B24D00"/>
    <w:rsid w:val="00B25262"/>
    <w:rsid w:val="00B252E6"/>
    <w:rsid w:val="00B253B5"/>
    <w:rsid w:val="00B257A0"/>
    <w:rsid w:val="00B259F2"/>
    <w:rsid w:val="00B26046"/>
    <w:rsid w:val="00B260FF"/>
    <w:rsid w:val="00B26C38"/>
    <w:rsid w:val="00B27A5B"/>
    <w:rsid w:val="00B27DBD"/>
    <w:rsid w:val="00B27EF6"/>
    <w:rsid w:val="00B30630"/>
    <w:rsid w:val="00B306B6"/>
    <w:rsid w:val="00B311B9"/>
    <w:rsid w:val="00B31539"/>
    <w:rsid w:val="00B3153B"/>
    <w:rsid w:val="00B31F85"/>
    <w:rsid w:val="00B32313"/>
    <w:rsid w:val="00B3299A"/>
    <w:rsid w:val="00B329FA"/>
    <w:rsid w:val="00B32C1E"/>
    <w:rsid w:val="00B32D55"/>
    <w:rsid w:val="00B32E81"/>
    <w:rsid w:val="00B333E7"/>
    <w:rsid w:val="00B33696"/>
    <w:rsid w:val="00B33F04"/>
    <w:rsid w:val="00B33F4F"/>
    <w:rsid w:val="00B34557"/>
    <w:rsid w:val="00B3498C"/>
    <w:rsid w:val="00B349CF"/>
    <w:rsid w:val="00B34FF2"/>
    <w:rsid w:val="00B356F3"/>
    <w:rsid w:val="00B35D63"/>
    <w:rsid w:val="00B360C0"/>
    <w:rsid w:val="00B3611D"/>
    <w:rsid w:val="00B366E0"/>
    <w:rsid w:val="00B368F0"/>
    <w:rsid w:val="00B36929"/>
    <w:rsid w:val="00B369E9"/>
    <w:rsid w:val="00B36FEE"/>
    <w:rsid w:val="00B377E4"/>
    <w:rsid w:val="00B37815"/>
    <w:rsid w:val="00B378FA"/>
    <w:rsid w:val="00B40441"/>
    <w:rsid w:val="00B404D9"/>
    <w:rsid w:val="00B4127F"/>
    <w:rsid w:val="00B4168F"/>
    <w:rsid w:val="00B41BF7"/>
    <w:rsid w:val="00B41F22"/>
    <w:rsid w:val="00B42246"/>
    <w:rsid w:val="00B424A4"/>
    <w:rsid w:val="00B430D1"/>
    <w:rsid w:val="00B43239"/>
    <w:rsid w:val="00B4390B"/>
    <w:rsid w:val="00B444D6"/>
    <w:rsid w:val="00B44785"/>
    <w:rsid w:val="00B45750"/>
    <w:rsid w:val="00B460F0"/>
    <w:rsid w:val="00B46194"/>
    <w:rsid w:val="00B461EC"/>
    <w:rsid w:val="00B46217"/>
    <w:rsid w:val="00B4660A"/>
    <w:rsid w:val="00B46A58"/>
    <w:rsid w:val="00B46A8C"/>
    <w:rsid w:val="00B46F41"/>
    <w:rsid w:val="00B472CE"/>
    <w:rsid w:val="00B473E1"/>
    <w:rsid w:val="00B47BCF"/>
    <w:rsid w:val="00B47E55"/>
    <w:rsid w:val="00B5051F"/>
    <w:rsid w:val="00B505D0"/>
    <w:rsid w:val="00B50763"/>
    <w:rsid w:val="00B50A64"/>
    <w:rsid w:val="00B50F32"/>
    <w:rsid w:val="00B51700"/>
    <w:rsid w:val="00B51B53"/>
    <w:rsid w:val="00B51CF0"/>
    <w:rsid w:val="00B520A0"/>
    <w:rsid w:val="00B52163"/>
    <w:rsid w:val="00B53C09"/>
    <w:rsid w:val="00B53ED3"/>
    <w:rsid w:val="00B54010"/>
    <w:rsid w:val="00B541BC"/>
    <w:rsid w:val="00B5532B"/>
    <w:rsid w:val="00B55BBC"/>
    <w:rsid w:val="00B56499"/>
    <w:rsid w:val="00B56B8C"/>
    <w:rsid w:val="00B56D4E"/>
    <w:rsid w:val="00B56EF3"/>
    <w:rsid w:val="00B609FD"/>
    <w:rsid w:val="00B60FEE"/>
    <w:rsid w:val="00B610E0"/>
    <w:rsid w:val="00B6174A"/>
    <w:rsid w:val="00B6209C"/>
    <w:rsid w:val="00B62677"/>
    <w:rsid w:val="00B62970"/>
    <w:rsid w:val="00B62C38"/>
    <w:rsid w:val="00B62FE4"/>
    <w:rsid w:val="00B630DD"/>
    <w:rsid w:val="00B6316D"/>
    <w:rsid w:val="00B633E3"/>
    <w:rsid w:val="00B638BD"/>
    <w:rsid w:val="00B639F6"/>
    <w:rsid w:val="00B63BE1"/>
    <w:rsid w:val="00B6422F"/>
    <w:rsid w:val="00B64A59"/>
    <w:rsid w:val="00B64BD9"/>
    <w:rsid w:val="00B64EE4"/>
    <w:rsid w:val="00B6577D"/>
    <w:rsid w:val="00B658E6"/>
    <w:rsid w:val="00B65D07"/>
    <w:rsid w:val="00B66177"/>
    <w:rsid w:val="00B663AA"/>
    <w:rsid w:val="00B663CB"/>
    <w:rsid w:val="00B66556"/>
    <w:rsid w:val="00B6691B"/>
    <w:rsid w:val="00B66C1F"/>
    <w:rsid w:val="00B66D11"/>
    <w:rsid w:val="00B66D68"/>
    <w:rsid w:val="00B67F0C"/>
    <w:rsid w:val="00B701C1"/>
    <w:rsid w:val="00B703F6"/>
    <w:rsid w:val="00B7040E"/>
    <w:rsid w:val="00B70BA0"/>
    <w:rsid w:val="00B715CD"/>
    <w:rsid w:val="00B716DD"/>
    <w:rsid w:val="00B716F4"/>
    <w:rsid w:val="00B71C30"/>
    <w:rsid w:val="00B722FD"/>
    <w:rsid w:val="00B72870"/>
    <w:rsid w:val="00B72C22"/>
    <w:rsid w:val="00B73158"/>
    <w:rsid w:val="00B735FD"/>
    <w:rsid w:val="00B73609"/>
    <w:rsid w:val="00B73760"/>
    <w:rsid w:val="00B73780"/>
    <w:rsid w:val="00B73FA4"/>
    <w:rsid w:val="00B741F0"/>
    <w:rsid w:val="00B74D10"/>
    <w:rsid w:val="00B74DBC"/>
    <w:rsid w:val="00B75CD6"/>
    <w:rsid w:val="00B75E0D"/>
    <w:rsid w:val="00B75EB8"/>
    <w:rsid w:val="00B7618E"/>
    <w:rsid w:val="00B762A3"/>
    <w:rsid w:val="00B767B0"/>
    <w:rsid w:val="00B76827"/>
    <w:rsid w:val="00B76C0F"/>
    <w:rsid w:val="00B7742C"/>
    <w:rsid w:val="00B774C7"/>
    <w:rsid w:val="00B774F7"/>
    <w:rsid w:val="00B7758A"/>
    <w:rsid w:val="00B77C75"/>
    <w:rsid w:val="00B77C8D"/>
    <w:rsid w:val="00B77D4F"/>
    <w:rsid w:val="00B77EA7"/>
    <w:rsid w:val="00B800E9"/>
    <w:rsid w:val="00B804AB"/>
    <w:rsid w:val="00B805F3"/>
    <w:rsid w:val="00B8061D"/>
    <w:rsid w:val="00B80C03"/>
    <w:rsid w:val="00B80D16"/>
    <w:rsid w:val="00B81BB0"/>
    <w:rsid w:val="00B823C3"/>
    <w:rsid w:val="00B82DCD"/>
    <w:rsid w:val="00B83437"/>
    <w:rsid w:val="00B83585"/>
    <w:rsid w:val="00B836CF"/>
    <w:rsid w:val="00B83723"/>
    <w:rsid w:val="00B83953"/>
    <w:rsid w:val="00B839A7"/>
    <w:rsid w:val="00B83EED"/>
    <w:rsid w:val="00B84A29"/>
    <w:rsid w:val="00B8541E"/>
    <w:rsid w:val="00B855DE"/>
    <w:rsid w:val="00B85EDC"/>
    <w:rsid w:val="00B86481"/>
    <w:rsid w:val="00B869CD"/>
    <w:rsid w:val="00B86AE0"/>
    <w:rsid w:val="00B871D5"/>
    <w:rsid w:val="00B879C9"/>
    <w:rsid w:val="00B87F6D"/>
    <w:rsid w:val="00B903B6"/>
    <w:rsid w:val="00B9053E"/>
    <w:rsid w:val="00B90A98"/>
    <w:rsid w:val="00B90C59"/>
    <w:rsid w:val="00B90E0A"/>
    <w:rsid w:val="00B9147F"/>
    <w:rsid w:val="00B91568"/>
    <w:rsid w:val="00B91AC6"/>
    <w:rsid w:val="00B929FD"/>
    <w:rsid w:val="00B92B1A"/>
    <w:rsid w:val="00B92CC4"/>
    <w:rsid w:val="00B93451"/>
    <w:rsid w:val="00B93809"/>
    <w:rsid w:val="00B93B0A"/>
    <w:rsid w:val="00B9538D"/>
    <w:rsid w:val="00B95725"/>
    <w:rsid w:val="00B95747"/>
    <w:rsid w:val="00B95DA9"/>
    <w:rsid w:val="00B965C4"/>
    <w:rsid w:val="00B968CD"/>
    <w:rsid w:val="00B969C3"/>
    <w:rsid w:val="00B97403"/>
    <w:rsid w:val="00B9756D"/>
    <w:rsid w:val="00B97BD5"/>
    <w:rsid w:val="00B97D7C"/>
    <w:rsid w:val="00B97F22"/>
    <w:rsid w:val="00BA056C"/>
    <w:rsid w:val="00BA0601"/>
    <w:rsid w:val="00BA0C69"/>
    <w:rsid w:val="00BA1DAC"/>
    <w:rsid w:val="00BA2661"/>
    <w:rsid w:val="00BA267E"/>
    <w:rsid w:val="00BA269B"/>
    <w:rsid w:val="00BA2817"/>
    <w:rsid w:val="00BA397C"/>
    <w:rsid w:val="00BA3BB7"/>
    <w:rsid w:val="00BA4146"/>
    <w:rsid w:val="00BA4303"/>
    <w:rsid w:val="00BA459A"/>
    <w:rsid w:val="00BA5094"/>
    <w:rsid w:val="00BA5556"/>
    <w:rsid w:val="00BA557C"/>
    <w:rsid w:val="00BA5D36"/>
    <w:rsid w:val="00BA7059"/>
    <w:rsid w:val="00BA7065"/>
    <w:rsid w:val="00BA7BC7"/>
    <w:rsid w:val="00BA7C7F"/>
    <w:rsid w:val="00BA7FC2"/>
    <w:rsid w:val="00BB0510"/>
    <w:rsid w:val="00BB07D6"/>
    <w:rsid w:val="00BB0BF9"/>
    <w:rsid w:val="00BB1050"/>
    <w:rsid w:val="00BB1B30"/>
    <w:rsid w:val="00BB201B"/>
    <w:rsid w:val="00BB2073"/>
    <w:rsid w:val="00BB2231"/>
    <w:rsid w:val="00BB2823"/>
    <w:rsid w:val="00BB2EB6"/>
    <w:rsid w:val="00BB3611"/>
    <w:rsid w:val="00BB3B67"/>
    <w:rsid w:val="00BB3CD6"/>
    <w:rsid w:val="00BB413D"/>
    <w:rsid w:val="00BB42B2"/>
    <w:rsid w:val="00BB4367"/>
    <w:rsid w:val="00BB4C1D"/>
    <w:rsid w:val="00BB572A"/>
    <w:rsid w:val="00BB6097"/>
    <w:rsid w:val="00BB6698"/>
    <w:rsid w:val="00BB68C2"/>
    <w:rsid w:val="00BB6D3F"/>
    <w:rsid w:val="00BB70A8"/>
    <w:rsid w:val="00BB71BB"/>
    <w:rsid w:val="00BB7461"/>
    <w:rsid w:val="00BB7E3F"/>
    <w:rsid w:val="00BB7E44"/>
    <w:rsid w:val="00BB7F6F"/>
    <w:rsid w:val="00BC0A71"/>
    <w:rsid w:val="00BC0A9D"/>
    <w:rsid w:val="00BC0BF1"/>
    <w:rsid w:val="00BC126A"/>
    <w:rsid w:val="00BC1401"/>
    <w:rsid w:val="00BC142C"/>
    <w:rsid w:val="00BC16D9"/>
    <w:rsid w:val="00BC1995"/>
    <w:rsid w:val="00BC19A9"/>
    <w:rsid w:val="00BC1D58"/>
    <w:rsid w:val="00BC1DB6"/>
    <w:rsid w:val="00BC2204"/>
    <w:rsid w:val="00BC268B"/>
    <w:rsid w:val="00BC2890"/>
    <w:rsid w:val="00BC289B"/>
    <w:rsid w:val="00BC2FAA"/>
    <w:rsid w:val="00BC2FFB"/>
    <w:rsid w:val="00BC314D"/>
    <w:rsid w:val="00BC3203"/>
    <w:rsid w:val="00BC38CA"/>
    <w:rsid w:val="00BC3C2C"/>
    <w:rsid w:val="00BC3D93"/>
    <w:rsid w:val="00BC43A1"/>
    <w:rsid w:val="00BC4837"/>
    <w:rsid w:val="00BC4974"/>
    <w:rsid w:val="00BC58F2"/>
    <w:rsid w:val="00BC5A44"/>
    <w:rsid w:val="00BC5BEF"/>
    <w:rsid w:val="00BC607D"/>
    <w:rsid w:val="00BC62B3"/>
    <w:rsid w:val="00BC6C5E"/>
    <w:rsid w:val="00BC7444"/>
    <w:rsid w:val="00BC77C6"/>
    <w:rsid w:val="00BC790E"/>
    <w:rsid w:val="00BD0564"/>
    <w:rsid w:val="00BD0795"/>
    <w:rsid w:val="00BD109E"/>
    <w:rsid w:val="00BD10ED"/>
    <w:rsid w:val="00BD124B"/>
    <w:rsid w:val="00BD20FD"/>
    <w:rsid w:val="00BD22ED"/>
    <w:rsid w:val="00BD2ABB"/>
    <w:rsid w:val="00BD2C66"/>
    <w:rsid w:val="00BD2D3C"/>
    <w:rsid w:val="00BD30BD"/>
    <w:rsid w:val="00BD31DF"/>
    <w:rsid w:val="00BD31F1"/>
    <w:rsid w:val="00BD3EF3"/>
    <w:rsid w:val="00BD4805"/>
    <w:rsid w:val="00BD4AFE"/>
    <w:rsid w:val="00BD555F"/>
    <w:rsid w:val="00BD5AB9"/>
    <w:rsid w:val="00BD6135"/>
    <w:rsid w:val="00BD62F8"/>
    <w:rsid w:val="00BD6CAC"/>
    <w:rsid w:val="00BD7378"/>
    <w:rsid w:val="00BD787B"/>
    <w:rsid w:val="00BD7C8D"/>
    <w:rsid w:val="00BE0066"/>
    <w:rsid w:val="00BE00F8"/>
    <w:rsid w:val="00BE037E"/>
    <w:rsid w:val="00BE0618"/>
    <w:rsid w:val="00BE0627"/>
    <w:rsid w:val="00BE0BCA"/>
    <w:rsid w:val="00BE1002"/>
    <w:rsid w:val="00BE1347"/>
    <w:rsid w:val="00BE1568"/>
    <w:rsid w:val="00BE2161"/>
    <w:rsid w:val="00BE25BC"/>
    <w:rsid w:val="00BE2868"/>
    <w:rsid w:val="00BE2A1C"/>
    <w:rsid w:val="00BE2CD2"/>
    <w:rsid w:val="00BE3C78"/>
    <w:rsid w:val="00BE4638"/>
    <w:rsid w:val="00BE4788"/>
    <w:rsid w:val="00BE47ED"/>
    <w:rsid w:val="00BE514A"/>
    <w:rsid w:val="00BE5387"/>
    <w:rsid w:val="00BE5453"/>
    <w:rsid w:val="00BE5C11"/>
    <w:rsid w:val="00BE630C"/>
    <w:rsid w:val="00BE658E"/>
    <w:rsid w:val="00BE6DC4"/>
    <w:rsid w:val="00BE6F19"/>
    <w:rsid w:val="00BE6F43"/>
    <w:rsid w:val="00BE74BD"/>
    <w:rsid w:val="00BE773A"/>
    <w:rsid w:val="00BE7DEA"/>
    <w:rsid w:val="00BE7E9F"/>
    <w:rsid w:val="00BF00BA"/>
    <w:rsid w:val="00BF071C"/>
    <w:rsid w:val="00BF0E22"/>
    <w:rsid w:val="00BF1E94"/>
    <w:rsid w:val="00BF218A"/>
    <w:rsid w:val="00BF2844"/>
    <w:rsid w:val="00BF2C8D"/>
    <w:rsid w:val="00BF2CDB"/>
    <w:rsid w:val="00BF2DB1"/>
    <w:rsid w:val="00BF2E66"/>
    <w:rsid w:val="00BF32DF"/>
    <w:rsid w:val="00BF3810"/>
    <w:rsid w:val="00BF4295"/>
    <w:rsid w:val="00BF42DC"/>
    <w:rsid w:val="00BF4625"/>
    <w:rsid w:val="00BF494A"/>
    <w:rsid w:val="00BF4AD9"/>
    <w:rsid w:val="00BF4CE0"/>
    <w:rsid w:val="00BF563B"/>
    <w:rsid w:val="00BF5A23"/>
    <w:rsid w:val="00BF62A4"/>
    <w:rsid w:val="00BF630C"/>
    <w:rsid w:val="00BF632D"/>
    <w:rsid w:val="00BF66A0"/>
    <w:rsid w:val="00BF67D5"/>
    <w:rsid w:val="00BF68EA"/>
    <w:rsid w:val="00BF6A1A"/>
    <w:rsid w:val="00BF6B36"/>
    <w:rsid w:val="00BF705F"/>
    <w:rsid w:val="00BF70C1"/>
    <w:rsid w:val="00BF7ACB"/>
    <w:rsid w:val="00BF7BA5"/>
    <w:rsid w:val="00C00459"/>
    <w:rsid w:val="00C00593"/>
    <w:rsid w:val="00C0072F"/>
    <w:rsid w:val="00C00BC1"/>
    <w:rsid w:val="00C00D69"/>
    <w:rsid w:val="00C01080"/>
    <w:rsid w:val="00C01E6C"/>
    <w:rsid w:val="00C022DA"/>
    <w:rsid w:val="00C02392"/>
    <w:rsid w:val="00C024FB"/>
    <w:rsid w:val="00C02A36"/>
    <w:rsid w:val="00C036EA"/>
    <w:rsid w:val="00C03887"/>
    <w:rsid w:val="00C0390E"/>
    <w:rsid w:val="00C03986"/>
    <w:rsid w:val="00C03A52"/>
    <w:rsid w:val="00C03C21"/>
    <w:rsid w:val="00C045D9"/>
    <w:rsid w:val="00C04D94"/>
    <w:rsid w:val="00C059EC"/>
    <w:rsid w:val="00C05BD2"/>
    <w:rsid w:val="00C05D5D"/>
    <w:rsid w:val="00C0624E"/>
    <w:rsid w:val="00C06363"/>
    <w:rsid w:val="00C063A1"/>
    <w:rsid w:val="00C07332"/>
    <w:rsid w:val="00C07447"/>
    <w:rsid w:val="00C0793F"/>
    <w:rsid w:val="00C07EB6"/>
    <w:rsid w:val="00C07ECB"/>
    <w:rsid w:val="00C10053"/>
    <w:rsid w:val="00C102D5"/>
    <w:rsid w:val="00C105EB"/>
    <w:rsid w:val="00C10A8A"/>
    <w:rsid w:val="00C11AD6"/>
    <w:rsid w:val="00C12966"/>
    <w:rsid w:val="00C12CD5"/>
    <w:rsid w:val="00C12F2A"/>
    <w:rsid w:val="00C1332E"/>
    <w:rsid w:val="00C13742"/>
    <w:rsid w:val="00C138B4"/>
    <w:rsid w:val="00C1450D"/>
    <w:rsid w:val="00C155EF"/>
    <w:rsid w:val="00C15E44"/>
    <w:rsid w:val="00C15E80"/>
    <w:rsid w:val="00C16388"/>
    <w:rsid w:val="00C16700"/>
    <w:rsid w:val="00C16887"/>
    <w:rsid w:val="00C16908"/>
    <w:rsid w:val="00C16E86"/>
    <w:rsid w:val="00C17206"/>
    <w:rsid w:val="00C202BB"/>
    <w:rsid w:val="00C2054F"/>
    <w:rsid w:val="00C207EE"/>
    <w:rsid w:val="00C20E36"/>
    <w:rsid w:val="00C21194"/>
    <w:rsid w:val="00C21756"/>
    <w:rsid w:val="00C2179A"/>
    <w:rsid w:val="00C219F4"/>
    <w:rsid w:val="00C21FD5"/>
    <w:rsid w:val="00C22808"/>
    <w:rsid w:val="00C2350C"/>
    <w:rsid w:val="00C23B50"/>
    <w:rsid w:val="00C241BE"/>
    <w:rsid w:val="00C246EC"/>
    <w:rsid w:val="00C24887"/>
    <w:rsid w:val="00C2559E"/>
    <w:rsid w:val="00C257EC"/>
    <w:rsid w:val="00C25C8A"/>
    <w:rsid w:val="00C25D4C"/>
    <w:rsid w:val="00C26573"/>
    <w:rsid w:val="00C2669F"/>
    <w:rsid w:val="00C267AA"/>
    <w:rsid w:val="00C26CA2"/>
    <w:rsid w:val="00C27215"/>
    <w:rsid w:val="00C274DD"/>
    <w:rsid w:val="00C27D84"/>
    <w:rsid w:val="00C3088D"/>
    <w:rsid w:val="00C30986"/>
    <w:rsid w:val="00C30C01"/>
    <w:rsid w:val="00C320BB"/>
    <w:rsid w:val="00C325DD"/>
    <w:rsid w:val="00C327BB"/>
    <w:rsid w:val="00C32BFA"/>
    <w:rsid w:val="00C32C2A"/>
    <w:rsid w:val="00C32D89"/>
    <w:rsid w:val="00C33B30"/>
    <w:rsid w:val="00C33D6C"/>
    <w:rsid w:val="00C33E91"/>
    <w:rsid w:val="00C33F75"/>
    <w:rsid w:val="00C34148"/>
    <w:rsid w:val="00C34A26"/>
    <w:rsid w:val="00C3519D"/>
    <w:rsid w:val="00C355EF"/>
    <w:rsid w:val="00C35B9A"/>
    <w:rsid w:val="00C36990"/>
    <w:rsid w:val="00C370A3"/>
    <w:rsid w:val="00C370BE"/>
    <w:rsid w:val="00C37108"/>
    <w:rsid w:val="00C3775B"/>
    <w:rsid w:val="00C3784C"/>
    <w:rsid w:val="00C37CB9"/>
    <w:rsid w:val="00C40B85"/>
    <w:rsid w:val="00C40D3B"/>
    <w:rsid w:val="00C40E71"/>
    <w:rsid w:val="00C41258"/>
    <w:rsid w:val="00C41375"/>
    <w:rsid w:val="00C414B8"/>
    <w:rsid w:val="00C42436"/>
    <w:rsid w:val="00C42B7D"/>
    <w:rsid w:val="00C4374C"/>
    <w:rsid w:val="00C4379D"/>
    <w:rsid w:val="00C43B67"/>
    <w:rsid w:val="00C43EC9"/>
    <w:rsid w:val="00C43EFB"/>
    <w:rsid w:val="00C44157"/>
    <w:rsid w:val="00C44223"/>
    <w:rsid w:val="00C44231"/>
    <w:rsid w:val="00C44697"/>
    <w:rsid w:val="00C44AEB"/>
    <w:rsid w:val="00C44D3B"/>
    <w:rsid w:val="00C45848"/>
    <w:rsid w:val="00C46268"/>
    <w:rsid w:val="00C46458"/>
    <w:rsid w:val="00C46540"/>
    <w:rsid w:val="00C46581"/>
    <w:rsid w:val="00C46B98"/>
    <w:rsid w:val="00C4741E"/>
    <w:rsid w:val="00C47536"/>
    <w:rsid w:val="00C47830"/>
    <w:rsid w:val="00C47E45"/>
    <w:rsid w:val="00C5016C"/>
    <w:rsid w:val="00C50AE7"/>
    <w:rsid w:val="00C50CD4"/>
    <w:rsid w:val="00C50F6E"/>
    <w:rsid w:val="00C5164B"/>
    <w:rsid w:val="00C51CB5"/>
    <w:rsid w:val="00C52582"/>
    <w:rsid w:val="00C5296E"/>
    <w:rsid w:val="00C53615"/>
    <w:rsid w:val="00C536DD"/>
    <w:rsid w:val="00C547CB"/>
    <w:rsid w:val="00C54A42"/>
    <w:rsid w:val="00C54AB4"/>
    <w:rsid w:val="00C54B1E"/>
    <w:rsid w:val="00C54D01"/>
    <w:rsid w:val="00C556E1"/>
    <w:rsid w:val="00C558C2"/>
    <w:rsid w:val="00C55C37"/>
    <w:rsid w:val="00C56805"/>
    <w:rsid w:val="00C5790B"/>
    <w:rsid w:val="00C60125"/>
    <w:rsid w:val="00C60331"/>
    <w:rsid w:val="00C6105B"/>
    <w:rsid w:val="00C61322"/>
    <w:rsid w:val="00C613E5"/>
    <w:rsid w:val="00C618A4"/>
    <w:rsid w:val="00C619C5"/>
    <w:rsid w:val="00C61FB6"/>
    <w:rsid w:val="00C620D1"/>
    <w:rsid w:val="00C620DD"/>
    <w:rsid w:val="00C623D8"/>
    <w:rsid w:val="00C626FC"/>
    <w:rsid w:val="00C63630"/>
    <w:rsid w:val="00C63D1A"/>
    <w:rsid w:val="00C6431C"/>
    <w:rsid w:val="00C64B8B"/>
    <w:rsid w:val="00C65440"/>
    <w:rsid w:val="00C65526"/>
    <w:rsid w:val="00C65562"/>
    <w:rsid w:val="00C6558E"/>
    <w:rsid w:val="00C65610"/>
    <w:rsid w:val="00C65B8C"/>
    <w:rsid w:val="00C6602B"/>
    <w:rsid w:val="00C66034"/>
    <w:rsid w:val="00C661AF"/>
    <w:rsid w:val="00C66427"/>
    <w:rsid w:val="00C664DF"/>
    <w:rsid w:val="00C66ABB"/>
    <w:rsid w:val="00C66BE9"/>
    <w:rsid w:val="00C67046"/>
    <w:rsid w:val="00C67AFF"/>
    <w:rsid w:val="00C701EE"/>
    <w:rsid w:val="00C70273"/>
    <w:rsid w:val="00C70840"/>
    <w:rsid w:val="00C709C9"/>
    <w:rsid w:val="00C71179"/>
    <w:rsid w:val="00C714AE"/>
    <w:rsid w:val="00C7151D"/>
    <w:rsid w:val="00C720FF"/>
    <w:rsid w:val="00C722F8"/>
    <w:rsid w:val="00C726D2"/>
    <w:rsid w:val="00C728AB"/>
    <w:rsid w:val="00C72DC2"/>
    <w:rsid w:val="00C74C8E"/>
    <w:rsid w:val="00C75402"/>
    <w:rsid w:val="00C754FC"/>
    <w:rsid w:val="00C757B7"/>
    <w:rsid w:val="00C75912"/>
    <w:rsid w:val="00C75B37"/>
    <w:rsid w:val="00C75B70"/>
    <w:rsid w:val="00C75F4C"/>
    <w:rsid w:val="00C75FA7"/>
    <w:rsid w:val="00C76745"/>
    <w:rsid w:val="00C76BF1"/>
    <w:rsid w:val="00C76D3F"/>
    <w:rsid w:val="00C77001"/>
    <w:rsid w:val="00C77B3A"/>
    <w:rsid w:val="00C77BCF"/>
    <w:rsid w:val="00C77FE8"/>
    <w:rsid w:val="00C80407"/>
    <w:rsid w:val="00C8074B"/>
    <w:rsid w:val="00C80BF9"/>
    <w:rsid w:val="00C80C49"/>
    <w:rsid w:val="00C80DBE"/>
    <w:rsid w:val="00C815FA"/>
    <w:rsid w:val="00C8203F"/>
    <w:rsid w:val="00C8264E"/>
    <w:rsid w:val="00C82BB3"/>
    <w:rsid w:val="00C82EB1"/>
    <w:rsid w:val="00C82EFC"/>
    <w:rsid w:val="00C83687"/>
    <w:rsid w:val="00C83B84"/>
    <w:rsid w:val="00C84413"/>
    <w:rsid w:val="00C846D1"/>
    <w:rsid w:val="00C84710"/>
    <w:rsid w:val="00C84912"/>
    <w:rsid w:val="00C84A27"/>
    <w:rsid w:val="00C84C6D"/>
    <w:rsid w:val="00C84FE7"/>
    <w:rsid w:val="00C85564"/>
    <w:rsid w:val="00C85582"/>
    <w:rsid w:val="00C857B2"/>
    <w:rsid w:val="00C85C4A"/>
    <w:rsid w:val="00C85C5C"/>
    <w:rsid w:val="00C864DC"/>
    <w:rsid w:val="00C86568"/>
    <w:rsid w:val="00C865A5"/>
    <w:rsid w:val="00C86B3C"/>
    <w:rsid w:val="00C86C50"/>
    <w:rsid w:val="00C86D66"/>
    <w:rsid w:val="00C87B8F"/>
    <w:rsid w:val="00C87F1B"/>
    <w:rsid w:val="00C9013E"/>
    <w:rsid w:val="00C90996"/>
    <w:rsid w:val="00C91420"/>
    <w:rsid w:val="00C914D8"/>
    <w:rsid w:val="00C91528"/>
    <w:rsid w:val="00C917D5"/>
    <w:rsid w:val="00C92317"/>
    <w:rsid w:val="00C92638"/>
    <w:rsid w:val="00C9299C"/>
    <w:rsid w:val="00C92D4E"/>
    <w:rsid w:val="00C92D5F"/>
    <w:rsid w:val="00C93227"/>
    <w:rsid w:val="00C93593"/>
    <w:rsid w:val="00C938D3"/>
    <w:rsid w:val="00C93AFC"/>
    <w:rsid w:val="00C93BA1"/>
    <w:rsid w:val="00C94330"/>
    <w:rsid w:val="00C94575"/>
    <w:rsid w:val="00C9457A"/>
    <w:rsid w:val="00C9465A"/>
    <w:rsid w:val="00C94889"/>
    <w:rsid w:val="00C94DE7"/>
    <w:rsid w:val="00C9579F"/>
    <w:rsid w:val="00C95A68"/>
    <w:rsid w:val="00C95ADB"/>
    <w:rsid w:val="00C95AFB"/>
    <w:rsid w:val="00C95D4A"/>
    <w:rsid w:val="00C96048"/>
    <w:rsid w:val="00C96579"/>
    <w:rsid w:val="00C96696"/>
    <w:rsid w:val="00C967F1"/>
    <w:rsid w:val="00C96BE6"/>
    <w:rsid w:val="00C96F97"/>
    <w:rsid w:val="00C970E5"/>
    <w:rsid w:val="00C975AE"/>
    <w:rsid w:val="00C975ED"/>
    <w:rsid w:val="00C979F2"/>
    <w:rsid w:val="00C97A72"/>
    <w:rsid w:val="00C97DAA"/>
    <w:rsid w:val="00CA00C0"/>
    <w:rsid w:val="00CA0D83"/>
    <w:rsid w:val="00CA11BF"/>
    <w:rsid w:val="00CA15D8"/>
    <w:rsid w:val="00CA1C00"/>
    <w:rsid w:val="00CA1CE6"/>
    <w:rsid w:val="00CA1F0B"/>
    <w:rsid w:val="00CA2C7C"/>
    <w:rsid w:val="00CA3ABE"/>
    <w:rsid w:val="00CA3D85"/>
    <w:rsid w:val="00CA46ED"/>
    <w:rsid w:val="00CA5D22"/>
    <w:rsid w:val="00CA5ED9"/>
    <w:rsid w:val="00CA60BB"/>
    <w:rsid w:val="00CA6567"/>
    <w:rsid w:val="00CA69F6"/>
    <w:rsid w:val="00CA6B6D"/>
    <w:rsid w:val="00CA71F5"/>
    <w:rsid w:val="00CA72B9"/>
    <w:rsid w:val="00CA7568"/>
    <w:rsid w:val="00CA7606"/>
    <w:rsid w:val="00CA77C6"/>
    <w:rsid w:val="00CA7830"/>
    <w:rsid w:val="00CB0472"/>
    <w:rsid w:val="00CB05ED"/>
    <w:rsid w:val="00CB0AA1"/>
    <w:rsid w:val="00CB0EC2"/>
    <w:rsid w:val="00CB12BA"/>
    <w:rsid w:val="00CB154E"/>
    <w:rsid w:val="00CB176B"/>
    <w:rsid w:val="00CB203C"/>
    <w:rsid w:val="00CB263B"/>
    <w:rsid w:val="00CB29A7"/>
    <w:rsid w:val="00CB2A62"/>
    <w:rsid w:val="00CB3171"/>
    <w:rsid w:val="00CB31D4"/>
    <w:rsid w:val="00CB4040"/>
    <w:rsid w:val="00CB42F4"/>
    <w:rsid w:val="00CB4380"/>
    <w:rsid w:val="00CB55BE"/>
    <w:rsid w:val="00CB6187"/>
    <w:rsid w:val="00CB6198"/>
    <w:rsid w:val="00CB62BD"/>
    <w:rsid w:val="00CB64E5"/>
    <w:rsid w:val="00CB6F5C"/>
    <w:rsid w:val="00CB6F67"/>
    <w:rsid w:val="00CB70AC"/>
    <w:rsid w:val="00CB735A"/>
    <w:rsid w:val="00CB78BE"/>
    <w:rsid w:val="00CB7983"/>
    <w:rsid w:val="00CB7AF6"/>
    <w:rsid w:val="00CC0547"/>
    <w:rsid w:val="00CC0646"/>
    <w:rsid w:val="00CC08BB"/>
    <w:rsid w:val="00CC0E60"/>
    <w:rsid w:val="00CC0FA0"/>
    <w:rsid w:val="00CC1042"/>
    <w:rsid w:val="00CC1222"/>
    <w:rsid w:val="00CC12D0"/>
    <w:rsid w:val="00CC16C8"/>
    <w:rsid w:val="00CC16E6"/>
    <w:rsid w:val="00CC1D23"/>
    <w:rsid w:val="00CC1F92"/>
    <w:rsid w:val="00CC2026"/>
    <w:rsid w:val="00CC22B2"/>
    <w:rsid w:val="00CC2797"/>
    <w:rsid w:val="00CC27E5"/>
    <w:rsid w:val="00CC27EF"/>
    <w:rsid w:val="00CC2D00"/>
    <w:rsid w:val="00CC2EA6"/>
    <w:rsid w:val="00CC3458"/>
    <w:rsid w:val="00CC39AB"/>
    <w:rsid w:val="00CC3A57"/>
    <w:rsid w:val="00CC3AE0"/>
    <w:rsid w:val="00CC4027"/>
    <w:rsid w:val="00CC4315"/>
    <w:rsid w:val="00CC437E"/>
    <w:rsid w:val="00CC5064"/>
    <w:rsid w:val="00CC564A"/>
    <w:rsid w:val="00CC5D88"/>
    <w:rsid w:val="00CC5E20"/>
    <w:rsid w:val="00CC6A20"/>
    <w:rsid w:val="00CC6CAE"/>
    <w:rsid w:val="00CC6CEB"/>
    <w:rsid w:val="00CC7624"/>
    <w:rsid w:val="00CC7935"/>
    <w:rsid w:val="00CD01C8"/>
    <w:rsid w:val="00CD15C7"/>
    <w:rsid w:val="00CD1894"/>
    <w:rsid w:val="00CD1E40"/>
    <w:rsid w:val="00CD1EA3"/>
    <w:rsid w:val="00CD1FCA"/>
    <w:rsid w:val="00CD2955"/>
    <w:rsid w:val="00CD2C5E"/>
    <w:rsid w:val="00CD2FE4"/>
    <w:rsid w:val="00CD3074"/>
    <w:rsid w:val="00CD3258"/>
    <w:rsid w:val="00CD32D7"/>
    <w:rsid w:val="00CD357D"/>
    <w:rsid w:val="00CD35C6"/>
    <w:rsid w:val="00CD3633"/>
    <w:rsid w:val="00CD3C2F"/>
    <w:rsid w:val="00CD4631"/>
    <w:rsid w:val="00CD483C"/>
    <w:rsid w:val="00CD4A25"/>
    <w:rsid w:val="00CD5A88"/>
    <w:rsid w:val="00CD60C8"/>
    <w:rsid w:val="00CD6918"/>
    <w:rsid w:val="00CD7DCC"/>
    <w:rsid w:val="00CE07BC"/>
    <w:rsid w:val="00CE09B0"/>
    <w:rsid w:val="00CE0B53"/>
    <w:rsid w:val="00CE0E75"/>
    <w:rsid w:val="00CE12E9"/>
    <w:rsid w:val="00CE15C9"/>
    <w:rsid w:val="00CE1DD0"/>
    <w:rsid w:val="00CE25A0"/>
    <w:rsid w:val="00CE2839"/>
    <w:rsid w:val="00CE2BC2"/>
    <w:rsid w:val="00CE311B"/>
    <w:rsid w:val="00CE31C0"/>
    <w:rsid w:val="00CE34D5"/>
    <w:rsid w:val="00CE34F3"/>
    <w:rsid w:val="00CE3520"/>
    <w:rsid w:val="00CE36BD"/>
    <w:rsid w:val="00CE39A8"/>
    <w:rsid w:val="00CE4110"/>
    <w:rsid w:val="00CE46CD"/>
    <w:rsid w:val="00CE4A66"/>
    <w:rsid w:val="00CE52F0"/>
    <w:rsid w:val="00CE547A"/>
    <w:rsid w:val="00CE58AA"/>
    <w:rsid w:val="00CE5B59"/>
    <w:rsid w:val="00CE5D3C"/>
    <w:rsid w:val="00CE62CC"/>
    <w:rsid w:val="00CE6320"/>
    <w:rsid w:val="00CE653C"/>
    <w:rsid w:val="00CE6719"/>
    <w:rsid w:val="00CE7C33"/>
    <w:rsid w:val="00CE7D7E"/>
    <w:rsid w:val="00CF00F6"/>
    <w:rsid w:val="00CF0B44"/>
    <w:rsid w:val="00CF2BAF"/>
    <w:rsid w:val="00CF2EE1"/>
    <w:rsid w:val="00CF307F"/>
    <w:rsid w:val="00CF3355"/>
    <w:rsid w:val="00CF346F"/>
    <w:rsid w:val="00CF39D7"/>
    <w:rsid w:val="00CF3CA8"/>
    <w:rsid w:val="00CF3EC2"/>
    <w:rsid w:val="00CF44ED"/>
    <w:rsid w:val="00CF47FB"/>
    <w:rsid w:val="00CF4A15"/>
    <w:rsid w:val="00CF4E14"/>
    <w:rsid w:val="00CF4E26"/>
    <w:rsid w:val="00CF53F1"/>
    <w:rsid w:val="00CF543F"/>
    <w:rsid w:val="00CF55FC"/>
    <w:rsid w:val="00CF5BB7"/>
    <w:rsid w:val="00CF60F8"/>
    <w:rsid w:val="00CF664F"/>
    <w:rsid w:val="00CF6BA7"/>
    <w:rsid w:val="00CF759E"/>
    <w:rsid w:val="00CF7670"/>
    <w:rsid w:val="00CF77AA"/>
    <w:rsid w:val="00CF7863"/>
    <w:rsid w:val="00CF7970"/>
    <w:rsid w:val="00CF7A01"/>
    <w:rsid w:val="00CF7BF3"/>
    <w:rsid w:val="00CF7FD1"/>
    <w:rsid w:val="00CF7FF4"/>
    <w:rsid w:val="00D000FA"/>
    <w:rsid w:val="00D00236"/>
    <w:rsid w:val="00D00914"/>
    <w:rsid w:val="00D00BE6"/>
    <w:rsid w:val="00D00C6A"/>
    <w:rsid w:val="00D00EA5"/>
    <w:rsid w:val="00D01109"/>
    <w:rsid w:val="00D012D0"/>
    <w:rsid w:val="00D013A5"/>
    <w:rsid w:val="00D015FE"/>
    <w:rsid w:val="00D01606"/>
    <w:rsid w:val="00D01EEC"/>
    <w:rsid w:val="00D01F0F"/>
    <w:rsid w:val="00D02834"/>
    <w:rsid w:val="00D02854"/>
    <w:rsid w:val="00D02984"/>
    <w:rsid w:val="00D0304B"/>
    <w:rsid w:val="00D0366F"/>
    <w:rsid w:val="00D05315"/>
    <w:rsid w:val="00D05676"/>
    <w:rsid w:val="00D05946"/>
    <w:rsid w:val="00D059D0"/>
    <w:rsid w:val="00D05B2B"/>
    <w:rsid w:val="00D0633E"/>
    <w:rsid w:val="00D0688D"/>
    <w:rsid w:val="00D068BB"/>
    <w:rsid w:val="00D07BC2"/>
    <w:rsid w:val="00D07D5D"/>
    <w:rsid w:val="00D07EC1"/>
    <w:rsid w:val="00D07F57"/>
    <w:rsid w:val="00D103B4"/>
    <w:rsid w:val="00D10E20"/>
    <w:rsid w:val="00D10F38"/>
    <w:rsid w:val="00D1189B"/>
    <w:rsid w:val="00D11F43"/>
    <w:rsid w:val="00D1204B"/>
    <w:rsid w:val="00D12156"/>
    <w:rsid w:val="00D123AA"/>
    <w:rsid w:val="00D1241B"/>
    <w:rsid w:val="00D12593"/>
    <w:rsid w:val="00D13389"/>
    <w:rsid w:val="00D135BC"/>
    <w:rsid w:val="00D13610"/>
    <w:rsid w:val="00D13BB5"/>
    <w:rsid w:val="00D13CC0"/>
    <w:rsid w:val="00D14678"/>
    <w:rsid w:val="00D146F1"/>
    <w:rsid w:val="00D14858"/>
    <w:rsid w:val="00D15262"/>
    <w:rsid w:val="00D1548B"/>
    <w:rsid w:val="00D15499"/>
    <w:rsid w:val="00D15817"/>
    <w:rsid w:val="00D165C2"/>
    <w:rsid w:val="00D16AED"/>
    <w:rsid w:val="00D16BAE"/>
    <w:rsid w:val="00D16F71"/>
    <w:rsid w:val="00D1715E"/>
    <w:rsid w:val="00D177DB"/>
    <w:rsid w:val="00D179BA"/>
    <w:rsid w:val="00D17AFB"/>
    <w:rsid w:val="00D17D3A"/>
    <w:rsid w:val="00D200F3"/>
    <w:rsid w:val="00D20B50"/>
    <w:rsid w:val="00D20C17"/>
    <w:rsid w:val="00D212F2"/>
    <w:rsid w:val="00D21775"/>
    <w:rsid w:val="00D217F9"/>
    <w:rsid w:val="00D21DD0"/>
    <w:rsid w:val="00D22646"/>
    <w:rsid w:val="00D226C5"/>
    <w:rsid w:val="00D226F2"/>
    <w:rsid w:val="00D22AEB"/>
    <w:rsid w:val="00D22E7F"/>
    <w:rsid w:val="00D22F97"/>
    <w:rsid w:val="00D23917"/>
    <w:rsid w:val="00D23D59"/>
    <w:rsid w:val="00D2447B"/>
    <w:rsid w:val="00D24565"/>
    <w:rsid w:val="00D24751"/>
    <w:rsid w:val="00D24BC9"/>
    <w:rsid w:val="00D24CE7"/>
    <w:rsid w:val="00D252E7"/>
    <w:rsid w:val="00D25536"/>
    <w:rsid w:val="00D25540"/>
    <w:rsid w:val="00D25D5D"/>
    <w:rsid w:val="00D25EA1"/>
    <w:rsid w:val="00D2606A"/>
    <w:rsid w:val="00D26BCF"/>
    <w:rsid w:val="00D26CF0"/>
    <w:rsid w:val="00D26FC4"/>
    <w:rsid w:val="00D26FED"/>
    <w:rsid w:val="00D27245"/>
    <w:rsid w:val="00D273B3"/>
    <w:rsid w:val="00D274AD"/>
    <w:rsid w:val="00D27975"/>
    <w:rsid w:val="00D27CE4"/>
    <w:rsid w:val="00D27D4E"/>
    <w:rsid w:val="00D301BE"/>
    <w:rsid w:val="00D306B7"/>
    <w:rsid w:val="00D30936"/>
    <w:rsid w:val="00D3094E"/>
    <w:rsid w:val="00D31534"/>
    <w:rsid w:val="00D3157E"/>
    <w:rsid w:val="00D3168F"/>
    <w:rsid w:val="00D31ABB"/>
    <w:rsid w:val="00D3202A"/>
    <w:rsid w:val="00D32B5E"/>
    <w:rsid w:val="00D32F4B"/>
    <w:rsid w:val="00D330A2"/>
    <w:rsid w:val="00D33312"/>
    <w:rsid w:val="00D3375C"/>
    <w:rsid w:val="00D34528"/>
    <w:rsid w:val="00D34953"/>
    <w:rsid w:val="00D356B1"/>
    <w:rsid w:val="00D35B90"/>
    <w:rsid w:val="00D35D0C"/>
    <w:rsid w:val="00D36490"/>
    <w:rsid w:val="00D36858"/>
    <w:rsid w:val="00D36A0D"/>
    <w:rsid w:val="00D36B12"/>
    <w:rsid w:val="00D371B6"/>
    <w:rsid w:val="00D37F59"/>
    <w:rsid w:val="00D401D0"/>
    <w:rsid w:val="00D4107C"/>
    <w:rsid w:val="00D41121"/>
    <w:rsid w:val="00D4136B"/>
    <w:rsid w:val="00D41552"/>
    <w:rsid w:val="00D41B4C"/>
    <w:rsid w:val="00D41DE6"/>
    <w:rsid w:val="00D42353"/>
    <w:rsid w:val="00D42551"/>
    <w:rsid w:val="00D42BE9"/>
    <w:rsid w:val="00D42C17"/>
    <w:rsid w:val="00D43267"/>
    <w:rsid w:val="00D43281"/>
    <w:rsid w:val="00D43840"/>
    <w:rsid w:val="00D43A78"/>
    <w:rsid w:val="00D43A83"/>
    <w:rsid w:val="00D43B4E"/>
    <w:rsid w:val="00D43CF3"/>
    <w:rsid w:val="00D43F60"/>
    <w:rsid w:val="00D443E9"/>
    <w:rsid w:val="00D449C1"/>
    <w:rsid w:val="00D44B6A"/>
    <w:rsid w:val="00D45327"/>
    <w:rsid w:val="00D4540B"/>
    <w:rsid w:val="00D45472"/>
    <w:rsid w:val="00D45520"/>
    <w:rsid w:val="00D45A31"/>
    <w:rsid w:val="00D46224"/>
    <w:rsid w:val="00D463AE"/>
    <w:rsid w:val="00D46B91"/>
    <w:rsid w:val="00D46BF3"/>
    <w:rsid w:val="00D46C3F"/>
    <w:rsid w:val="00D46E78"/>
    <w:rsid w:val="00D47093"/>
    <w:rsid w:val="00D471E3"/>
    <w:rsid w:val="00D47517"/>
    <w:rsid w:val="00D4758D"/>
    <w:rsid w:val="00D502A7"/>
    <w:rsid w:val="00D503E3"/>
    <w:rsid w:val="00D506F4"/>
    <w:rsid w:val="00D50A89"/>
    <w:rsid w:val="00D50FE3"/>
    <w:rsid w:val="00D511BB"/>
    <w:rsid w:val="00D51760"/>
    <w:rsid w:val="00D51D6E"/>
    <w:rsid w:val="00D5212F"/>
    <w:rsid w:val="00D525DE"/>
    <w:rsid w:val="00D530ED"/>
    <w:rsid w:val="00D53104"/>
    <w:rsid w:val="00D5317D"/>
    <w:rsid w:val="00D537AE"/>
    <w:rsid w:val="00D53BFD"/>
    <w:rsid w:val="00D54067"/>
    <w:rsid w:val="00D54B6D"/>
    <w:rsid w:val="00D54C35"/>
    <w:rsid w:val="00D5506E"/>
    <w:rsid w:val="00D550DD"/>
    <w:rsid w:val="00D55633"/>
    <w:rsid w:val="00D557C7"/>
    <w:rsid w:val="00D55B50"/>
    <w:rsid w:val="00D55B6F"/>
    <w:rsid w:val="00D55BFA"/>
    <w:rsid w:val="00D55C16"/>
    <w:rsid w:val="00D55E00"/>
    <w:rsid w:val="00D56496"/>
    <w:rsid w:val="00D5658E"/>
    <w:rsid w:val="00D565B5"/>
    <w:rsid w:val="00D56BC8"/>
    <w:rsid w:val="00D57055"/>
    <w:rsid w:val="00D570A9"/>
    <w:rsid w:val="00D57394"/>
    <w:rsid w:val="00D577B5"/>
    <w:rsid w:val="00D578B2"/>
    <w:rsid w:val="00D579D0"/>
    <w:rsid w:val="00D57D16"/>
    <w:rsid w:val="00D57E56"/>
    <w:rsid w:val="00D600A3"/>
    <w:rsid w:val="00D6023B"/>
    <w:rsid w:val="00D602A7"/>
    <w:rsid w:val="00D603CD"/>
    <w:rsid w:val="00D60DBD"/>
    <w:rsid w:val="00D60F4B"/>
    <w:rsid w:val="00D61011"/>
    <w:rsid w:val="00D61142"/>
    <w:rsid w:val="00D6132C"/>
    <w:rsid w:val="00D61730"/>
    <w:rsid w:val="00D61817"/>
    <w:rsid w:val="00D62334"/>
    <w:rsid w:val="00D62648"/>
    <w:rsid w:val="00D63984"/>
    <w:rsid w:val="00D63CFC"/>
    <w:rsid w:val="00D64158"/>
    <w:rsid w:val="00D64CAF"/>
    <w:rsid w:val="00D654C5"/>
    <w:rsid w:val="00D656C5"/>
    <w:rsid w:val="00D65915"/>
    <w:rsid w:val="00D659CC"/>
    <w:rsid w:val="00D66181"/>
    <w:rsid w:val="00D66591"/>
    <w:rsid w:val="00D66712"/>
    <w:rsid w:val="00D66AB1"/>
    <w:rsid w:val="00D66D8B"/>
    <w:rsid w:val="00D66F37"/>
    <w:rsid w:val="00D671B5"/>
    <w:rsid w:val="00D672CE"/>
    <w:rsid w:val="00D678FE"/>
    <w:rsid w:val="00D70A70"/>
    <w:rsid w:val="00D71270"/>
    <w:rsid w:val="00D7269D"/>
    <w:rsid w:val="00D731DB"/>
    <w:rsid w:val="00D7325D"/>
    <w:rsid w:val="00D732F2"/>
    <w:rsid w:val="00D739A1"/>
    <w:rsid w:val="00D73C62"/>
    <w:rsid w:val="00D74064"/>
    <w:rsid w:val="00D75287"/>
    <w:rsid w:val="00D7546B"/>
    <w:rsid w:val="00D756EE"/>
    <w:rsid w:val="00D758FF"/>
    <w:rsid w:val="00D75C14"/>
    <w:rsid w:val="00D75F26"/>
    <w:rsid w:val="00D75FB8"/>
    <w:rsid w:val="00D76196"/>
    <w:rsid w:val="00D76CB4"/>
    <w:rsid w:val="00D76CE0"/>
    <w:rsid w:val="00D770F4"/>
    <w:rsid w:val="00D772F0"/>
    <w:rsid w:val="00D77362"/>
    <w:rsid w:val="00D7752A"/>
    <w:rsid w:val="00D7753D"/>
    <w:rsid w:val="00D77A85"/>
    <w:rsid w:val="00D77C00"/>
    <w:rsid w:val="00D82131"/>
    <w:rsid w:val="00D82B6C"/>
    <w:rsid w:val="00D82BF1"/>
    <w:rsid w:val="00D82F7E"/>
    <w:rsid w:val="00D83868"/>
    <w:rsid w:val="00D844B8"/>
    <w:rsid w:val="00D84513"/>
    <w:rsid w:val="00D84B1E"/>
    <w:rsid w:val="00D84DD1"/>
    <w:rsid w:val="00D85255"/>
    <w:rsid w:val="00D8607D"/>
    <w:rsid w:val="00D860C6"/>
    <w:rsid w:val="00D86C6D"/>
    <w:rsid w:val="00D8716A"/>
    <w:rsid w:val="00D874CC"/>
    <w:rsid w:val="00D87625"/>
    <w:rsid w:val="00D87686"/>
    <w:rsid w:val="00D878B3"/>
    <w:rsid w:val="00D878F1"/>
    <w:rsid w:val="00D87BF2"/>
    <w:rsid w:val="00D87D65"/>
    <w:rsid w:val="00D87EA3"/>
    <w:rsid w:val="00D87EA6"/>
    <w:rsid w:val="00D90184"/>
    <w:rsid w:val="00D90341"/>
    <w:rsid w:val="00D90466"/>
    <w:rsid w:val="00D90E4B"/>
    <w:rsid w:val="00D9102E"/>
    <w:rsid w:val="00D915BC"/>
    <w:rsid w:val="00D91629"/>
    <w:rsid w:val="00D917FF"/>
    <w:rsid w:val="00D91FCA"/>
    <w:rsid w:val="00D923FE"/>
    <w:rsid w:val="00D929DF"/>
    <w:rsid w:val="00D92BEF"/>
    <w:rsid w:val="00D92D90"/>
    <w:rsid w:val="00D931D5"/>
    <w:rsid w:val="00D935A8"/>
    <w:rsid w:val="00D937BD"/>
    <w:rsid w:val="00D938E3"/>
    <w:rsid w:val="00D93B67"/>
    <w:rsid w:val="00D94387"/>
    <w:rsid w:val="00D945AA"/>
    <w:rsid w:val="00D94F48"/>
    <w:rsid w:val="00D94FFA"/>
    <w:rsid w:val="00D959D2"/>
    <w:rsid w:val="00D962A5"/>
    <w:rsid w:val="00D9650C"/>
    <w:rsid w:val="00D968E6"/>
    <w:rsid w:val="00D96CD8"/>
    <w:rsid w:val="00D96E7B"/>
    <w:rsid w:val="00D96EFC"/>
    <w:rsid w:val="00D96F7D"/>
    <w:rsid w:val="00D96FA9"/>
    <w:rsid w:val="00DA101B"/>
    <w:rsid w:val="00DA11AC"/>
    <w:rsid w:val="00DA1344"/>
    <w:rsid w:val="00DA1527"/>
    <w:rsid w:val="00DA1770"/>
    <w:rsid w:val="00DA1B7B"/>
    <w:rsid w:val="00DA1B9C"/>
    <w:rsid w:val="00DA1ED2"/>
    <w:rsid w:val="00DA237F"/>
    <w:rsid w:val="00DA2C7B"/>
    <w:rsid w:val="00DA309B"/>
    <w:rsid w:val="00DA34F1"/>
    <w:rsid w:val="00DA38A6"/>
    <w:rsid w:val="00DA4B08"/>
    <w:rsid w:val="00DA4CBB"/>
    <w:rsid w:val="00DA527F"/>
    <w:rsid w:val="00DA5A0B"/>
    <w:rsid w:val="00DA5AA7"/>
    <w:rsid w:val="00DA5B23"/>
    <w:rsid w:val="00DA64FA"/>
    <w:rsid w:val="00DA66F6"/>
    <w:rsid w:val="00DA6B06"/>
    <w:rsid w:val="00DA6B6E"/>
    <w:rsid w:val="00DA6BB8"/>
    <w:rsid w:val="00DA6E95"/>
    <w:rsid w:val="00DA7319"/>
    <w:rsid w:val="00DA74C2"/>
    <w:rsid w:val="00DA7FB6"/>
    <w:rsid w:val="00DB02AB"/>
    <w:rsid w:val="00DB0572"/>
    <w:rsid w:val="00DB0711"/>
    <w:rsid w:val="00DB079A"/>
    <w:rsid w:val="00DB08E4"/>
    <w:rsid w:val="00DB0DCC"/>
    <w:rsid w:val="00DB100B"/>
    <w:rsid w:val="00DB181B"/>
    <w:rsid w:val="00DB19E5"/>
    <w:rsid w:val="00DB1E89"/>
    <w:rsid w:val="00DB2443"/>
    <w:rsid w:val="00DB277D"/>
    <w:rsid w:val="00DB3E9B"/>
    <w:rsid w:val="00DB45D8"/>
    <w:rsid w:val="00DB47BC"/>
    <w:rsid w:val="00DB55A5"/>
    <w:rsid w:val="00DB5704"/>
    <w:rsid w:val="00DB571F"/>
    <w:rsid w:val="00DB5876"/>
    <w:rsid w:val="00DB5F64"/>
    <w:rsid w:val="00DB5FB2"/>
    <w:rsid w:val="00DB6261"/>
    <w:rsid w:val="00DB6280"/>
    <w:rsid w:val="00DB628E"/>
    <w:rsid w:val="00DB656D"/>
    <w:rsid w:val="00DB67A0"/>
    <w:rsid w:val="00DB6826"/>
    <w:rsid w:val="00DB72EA"/>
    <w:rsid w:val="00DB7504"/>
    <w:rsid w:val="00DB78E0"/>
    <w:rsid w:val="00DB7B50"/>
    <w:rsid w:val="00DB7BB8"/>
    <w:rsid w:val="00DB7EAA"/>
    <w:rsid w:val="00DC021F"/>
    <w:rsid w:val="00DC0C28"/>
    <w:rsid w:val="00DC0D16"/>
    <w:rsid w:val="00DC155F"/>
    <w:rsid w:val="00DC1A5B"/>
    <w:rsid w:val="00DC1B52"/>
    <w:rsid w:val="00DC1E72"/>
    <w:rsid w:val="00DC1E92"/>
    <w:rsid w:val="00DC23C7"/>
    <w:rsid w:val="00DC2970"/>
    <w:rsid w:val="00DC2AA5"/>
    <w:rsid w:val="00DC2C8D"/>
    <w:rsid w:val="00DC34FC"/>
    <w:rsid w:val="00DC3B38"/>
    <w:rsid w:val="00DC3EAD"/>
    <w:rsid w:val="00DC4537"/>
    <w:rsid w:val="00DC45DC"/>
    <w:rsid w:val="00DC47C1"/>
    <w:rsid w:val="00DC5049"/>
    <w:rsid w:val="00DC5546"/>
    <w:rsid w:val="00DC56FC"/>
    <w:rsid w:val="00DC582E"/>
    <w:rsid w:val="00DC6025"/>
    <w:rsid w:val="00DC63E5"/>
    <w:rsid w:val="00DC66BC"/>
    <w:rsid w:val="00DC684D"/>
    <w:rsid w:val="00DC70AF"/>
    <w:rsid w:val="00DC73FF"/>
    <w:rsid w:val="00DC740E"/>
    <w:rsid w:val="00DC7502"/>
    <w:rsid w:val="00DC7BB8"/>
    <w:rsid w:val="00DD04B9"/>
    <w:rsid w:val="00DD0586"/>
    <w:rsid w:val="00DD095A"/>
    <w:rsid w:val="00DD0AB0"/>
    <w:rsid w:val="00DD0FD0"/>
    <w:rsid w:val="00DD1428"/>
    <w:rsid w:val="00DD15D1"/>
    <w:rsid w:val="00DD1A41"/>
    <w:rsid w:val="00DD1BF3"/>
    <w:rsid w:val="00DD1E08"/>
    <w:rsid w:val="00DD1F41"/>
    <w:rsid w:val="00DD248E"/>
    <w:rsid w:val="00DD24A4"/>
    <w:rsid w:val="00DD29D8"/>
    <w:rsid w:val="00DD30EC"/>
    <w:rsid w:val="00DD313F"/>
    <w:rsid w:val="00DD363A"/>
    <w:rsid w:val="00DD399C"/>
    <w:rsid w:val="00DD3F02"/>
    <w:rsid w:val="00DD40B5"/>
    <w:rsid w:val="00DD4281"/>
    <w:rsid w:val="00DD44CC"/>
    <w:rsid w:val="00DD4783"/>
    <w:rsid w:val="00DD6565"/>
    <w:rsid w:val="00DD66BC"/>
    <w:rsid w:val="00DD6AED"/>
    <w:rsid w:val="00DD6D32"/>
    <w:rsid w:val="00DD6F1D"/>
    <w:rsid w:val="00DD7697"/>
    <w:rsid w:val="00DD7D90"/>
    <w:rsid w:val="00DD7FED"/>
    <w:rsid w:val="00DE04EF"/>
    <w:rsid w:val="00DE055A"/>
    <w:rsid w:val="00DE0D98"/>
    <w:rsid w:val="00DE1695"/>
    <w:rsid w:val="00DE1BCE"/>
    <w:rsid w:val="00DE1FD0"/>
    <w:rsid w:val="00DE2488"/>
    <w:rsid w:val="00DE2628"/>
    <w:rsid w:val="00DE28C5"/>
    <w:rsid w:val="00DE28C7"/>
    <w:rsid w:val="00DE3571"/>
    <w:rsid w:val="00DE3EC6"/>
    <w:rsid w:val="00DE422C"/>
    <w:rsid w:val="00DE4B82"/>
    <w:rsid w:val="00DE4DBC"/>
    <w:rsid w:val="00DE508C"/>
    <w:rsid w:val="00DE5AB5"/>
    <w:rsid w:val="00DE5B99"/>
    <w:rsid w:val="00DE5C55"/>
    <w:rsid w:val="00DE6479"/>
    <w:rsid w:val="00DE6AAE"/>
    <w:rsid w:val="00DE7634"/>
    <w:rsid w:val="00DE78B1"/>
    <w:rsid w:val="00DF0019"/>
    <w:rsid w:val="00DF0525"/>
    <w:rsid w:val="00DF08BB"/>
    <w:rsid w:val="00DF09ED"/>
    <w:rsid w:val="00DF1138"/>
    <w:rsid w:val="00DF2261"/>
    <w:rsid w:val="00DF2653"/>
    <w:rsid w:val="00DF2B60"/>
    <w:rsid w:val="00DF2E18"/>
    <w:rsid w:val="00DF2ED1"/>
    <w:rsid w:val="00DF2F0A"/>
    <w:rsid w:val="00DF2F61"/>
    <w:rsid w:val="00DF31C9"/>
    <w:rsid w:val="00DF3368"/>
    <w:rsid w:val="00DF380A"/>
    <w:rsid w:val="00DF39E2"/>
    <w:rsid w:val="00DF3A0D"/>
    <w:rsid w:val="00DF4489"/>
    <w:rsid w:val="00DF47A4"/>
    <w:rsid w:val="00DF4C9B"/>
    <w:rsid w:val="00DF4E73"/>
    <w:rsid w:val="00DF4FFA"/>
    <w:rsid w:val="00DF50ED"/>
    <w:rsid w:val="00DF51E2"/>
    <w:rsid w:val="00DF53A8"/>
    <w:rsid w:val="00DF5765"/>
    <w:rsid w:val="00DF5C25"/>
    <w:rsid w:val="00DF5CBB"/>
    <w:rsid w:val="00DF6617"/>
    <w:rsid w:val="00DF6661"/>
    <w:rsid w:val="00DF6813"/>
    <w:rsid w:val="00DF6A47"/>
    <w:rsid w:val="00DF6CA6"/>
    <w:rsid w:val="00DF6D6B"/>
    <w:rsid w:val="00DF727B"/>
    <w:rsid w:val="00DF7533"/>
    <w:rsid w:val="00E00623"/>
    <w:rsid w:val="00E00A2E"/>
    <w:rsid w:val="00E00D1A"/>
    <w:rsid w:val="00E00E54"/>
    <w:rsid w:val="00E0154A"/>
    <w:rsid w:val="00E0160B"/>
    <w:rsid w:val="00E01A4F"/>
    <w:rsid w:val="00E0227E"/>
    <w:rsid w:val="00E025DF"/>
    <w:rsid w:val="00E02637"/>
    <w:rsid w:val="00E026BE"/>
    <w:rsid w:val="00E02744"/>
    <w:rsid w:val="00E02FB2"/>
    <w:rsid w:val="00E032FB"/>
    <w:rsid w:val="00E03783"/>
    <w:rsid w:val="00E0425F"/>
    <w:rsid w:val="00E045CE"/>
    <w:rsid w:val="00E0487A"/>
    <w:rsid w:val="00E05148"/>
    <w:rsid w:val="00E053EB"/>
    <w:rsid w:val="00E05AAA"/>
    <w:rsid w:val="00E064E1"/>
    <w:rsid w:val="00E07740"/>
    <w:rsid w:val="00E07A92"/>
    <w:rsid w:val="00E102DA"/>
    <w:rsid w:val="00E10430"/>
    <w:rsid w:val="00E10488"/>
    <w:rsid w:val="00E10525"/>
    <w:rsid w:val="00E105BB"/>
    <w:rsid w:val="00E106C6"/>
    <w:rsid w:val="00E10957"/>
    <w:rsid w:val="00E10BBD"/>
    <w:rsid w:val="00E10EF6"/>
    <w:rsid w:val="00E110A3"/>
    <w:rsid w:val="00E113DB"/>
    <w:rsid w:val="00E11945"/>
    <w:rsid w:val="00E11C54"/>
    <w:rsid w:val="00E11D89"/>
    <w:rsid w:val="00E1257B"/>
    <w:rsid w:val="00E125C5"/>
    <w:rsid w:val="00E130D0"/>
    <w:rsid w:val="00E1326E"/>
    <w:rsid w:val="00E13982"/>
    <w:rsid w:val="00E13C0C"/>
    <w:rsid w:val="00E14525"/>
    <w:rsid w:val="00E145D1"/>
    <w:rsid w:val="00E14B89"/>
    <w:rsid w:val="00E14BC0"/>
    <w:rsid w:val="00E1619B"/>
    <w:rsid w:val="00E164AD"/>
    <w:rsid w:val="00E166B0"/>
    <w:rsid w:val="00E1687A"/>
    <w:rsid w:val="00E17674"/>
    <w:rsid w:val="00E17D38"/>
    <w:rsid w:val="00E209ED"/>
    <w:rsid w:val="00E211A1"/>
    <w:rsid w:val="00E21288"/>
    <w:rsid w:val="00E212F0"/>
    <w:rsid w:val="00E2143A"/>
    <w:rsid w:val="00E21D48"/>
    <w:rsid w:val="00E221D4"/>
    <w:rsid w:val="00E2238F"/>
    <w:rsid w:val="00E226BC"/>
    <w:rsid w:val="00E22DF0"/>
    <w:rsid w:val="00E2302B"/>
    <w:rsid w:val="00E233B6"/>
    <w:rsid w:val="00E23B3F"/>
    <w:rsid w:val="00E24FC0"/>
    <w:rsid w:val="00E250A1"/>
    <w:rsid w:val="00E256EE"/>
    <w:rsid w:val="00E257B1"/>
    <w:rsid w:val="00E258F0"/>
    <w:rsid w:val="00E25B2C"/>
    <w:rsid w:val="00E25C80"/>
    <w:rsid w:val="00E26036"/>
    <w:rsid w:val="00E260EB"/>
    <w:rsid w:val="00E26706"/>
    <w:rsid w:val="00E26D66"/>
    <w:rsid w:val="00E27218"/>
    <w:rsid w:val="00E273FD"/>
    <w:rsid w:val="00E2774A"/>
    <w:rsid w:val="00E2785C"/>
    <w:rsid w:val="00E30315"/>
    <w:rsid w:val="00E30361"/>
    <w:rsid w:val="00E3191B"/>
    <w:rsid w:val="00E32C41"/>
    <w:rsid w:val="00E33384"/>
    <w:rsid w:val="00E33674"/>
    <w:rsid w:val="00E34B1D"/>
    <w:rsid w:val="00E34C46"/>
    <w:rsid w:val="00E35125"/>
    <w:rsid w:val="00E35871"/>
    <w:rsid w:val="00E35C24"/>
    <w:rsid w:val="00E35E33"/>
    <w:rsid w:val="00E36CC2"/>
    <w:rsid w:val="00E36DA9"/>
    <w:rsid w:val="00E36FD3"/>
    <w:rsid w:val="00E371C2"/>
    <w:rsid w:val="00E37482"/>
    <w:rsid w:val="00E377D1"/>
    <w:rsid w:val="00E37847"/>
    <w:rsid w:val="00E37859"/>
    <w:rsid w:val="00E40077"/>
    <w:rsid w:val="00E40B60"/>
    <w:rsid w:val="00E40D4E"/>
    <w:rsid w:val="00E40E75"/>
    <w:rsid w:val="00E4163C"/>
    <w:rsid w:val="00E41819"/>
    <w:rsid w:val="00E41AD6"/>
    <w:rsid w:val="00E41F5A"/>
    <w:rsid w:val="00E424F5"/>
    <w:rsid w:val="00E42723"/>
    <w:rsid w:val="00E42876"/>
    <w:rsid w:val="00E42D5F"/>
    <w:rsid w:val="00E440E8"/>
    <w:rsid w:val="00E442A8"/>
    <w:rsid w:val="00E44429"/>
    <w:rsid w:val="00E44743"/>
    <w:rsid w:val="00E44E02"/>
    <w:rsid w:val="00E45641"/>
    <w:rsid w:val="00E45831"/>
    <w:rsid w:val="00E45D81"/>
    <w:rsid w:val="00E45DB0"/>
    <w:rsid w:val="00E4612C"/>
    <w:rsid w:val="00E461C7"/>
    <w:rsid w:val="00E462A0"/>
    <w:rsid w:val="00E46A72"/>
    <w:rsid w:val="00E470C4"/>
    <w:rsid w:val="00E475F3"/>
    <w:rsid w:val="00E475F9"/>
    <w:rsid w:val="00E47636"/>
    <w:rsid w:val="00E476DD"/>
    <w:rsid w:val="00E476FD"/>
    <w:rsid w:val="00E47756"/>
    <w:rsid w:val="00E47F22"/>
    <w:rsid w:val="00E47FA4"/>
    <w:rsid w:val="00E506AA"/>
    <w:rsid w:val="00E50A3D"/>
    <w:rsid w:val="00E50A46"/>
    <w:rsid w:val="00E50BE8"/>
    <w:rsid w:val="00E50F8B"/>
    <w:rsid w:val="00E50F9B"/>
    <w:rsid w:val="00E51094"/>
    <w:rsid w:val="00E51146"/>
    <w:rsid w:val="00E514BA"/>
    <w:rsid w:val="00E515CF"/>
    <w:rsid w:val="00E5195F"/>
    <w:rsid w:val="00E51CFD"/>
    <w:rsid w:val="00E52065"/>
    <w:rsid w:val="00E527D0"/>
    <w:rsid w:val="00E5288D"/>
    <w:rsid w:val="00E5330F"/>
    <w:rsid w:val="00E53A7B"/>
    <w:rsid w:val="00E53B7C"/>
    <w:rsid w:val="00E53DEA"/>
    <w:rsid w:val="00E548A5"/>
    <w:rsid w:val="00E548D4"/>
    <w:rsid w:val="00E54EB0"/>
    <w:rsid w:val="00E54F5D"/>
    <w:rsid w:val="00E553F7"/>
    <w:rsid w:val="00E55CCE"/>
    <w:rsid w:val="00E55EDD"/>
    <w:rsid w:val="00E55F46"/>
    <w:rsid w:val="00E56BF5"/>
    <w:rsid w:val="00E5727F"/>
    <w:rsid w:val="00E57985"/>
    <w:rsid w:val="00E57A92"/>
    <w:rsid w:val="00E57C66"/>
    <w:rsid w:val="00E57C73"/>
    <w:rsid w:val="00E60114"/>
    <w:rsid w:val="00E6020C"/>
    <w:rsid w:val="00E60320"/>
    <w:rsid w:val="00E604F1"/>
    <w:rsid w:val="00E60AC7"/>
    <w:rsid w:val="00E6107C"/>
    <w:rsid w:val="00E6161E"/>
    <w:rsid w:val="00E61A61"/>
    <w:rsid w:val="00E61BBF"/>
    <w:rsid w:val="00E61F04"/>
    <w:rsid w:val="00E622B9"/>
    <w:rsid w:val="00E622C4"/>
    <w:rsid w:val="00E62362"/>
    <w:rsid w:val="00E6243B"/>
    <w:rsid w:val="00E62669"/>
    <w:rsid w:val="00E62BB7"/>
    <w:rsid w:val="00E62C46"/>
    <w:rsid w:val="00E62C61"/>
    <w:rsid w:val="00E62C7C"/>
    <w:rsid w:val="00E62CD2"/>
    <w:rsid w:val="00E62DA7"/>
    <w:rsid w:val="00E63818"/>
    <w:rsid w:val="00E63C1E"/>
    <w:rsid w:val="00E63C20"/>
    <w:rsid w:val="00E63F3E"/>
    <w:rsid w:val="00E645E1"/>
    <w:rsid w:val="00E64B9A"/>
    <w:rsid w:val="00E64D38"/>
    <w:rsid w:val="00E66134"/>
    <w:rsid w:val="00E66265"/>
    <w:rsid w:val="00E66B50"/>
    <w:rsid w:val="00E66C19"/>
    <w:rsid w:val="00E66F1A"/>
    <w:rsid w:val="00E67196"/>
    <w:rsid w:val="00E672A3"/>
    <w:rsid w:val="00E67DE2"/>
    <w:rsid w:val="00E70202"/>
    <w:rsid w:val="00E70572"/>
    <w:rsid w:val="00E70F80"/>
    <w:rsid w:val="00E712C7"/>
    <w:rsid w:val="00E71347"/>
    <w:rsid w:val="00E715EF"/>
    <w:rsid w:val="00E71A10"/>
    <w:rsid w:val="00E71EC3"/>
    <w:rsid w:val="00E72095"/>
    <w:rsid w:val="00E72159"/>
    <w:rsid w:val="00E72A89"/>
    <w:rsid w:val="00E72FED"/>
    <w:rsid w:val="00E73397"/>
    <w:rsid w:val="00E742F5"/>
    <w:rsid w:val="00E74660"/>
    <w:rsid w:val="00E74B72"/>
    <w:rsid w:val="00E751DC"/>
    <w:rsid w:val="00E75299"/>
    <w:rsid w:val="00E75767"/>
    <w:rsid w:val="00E7593B"/>
    <w:rsid w:val="00E75B6A"/>
    <w:rsid w:val="00E75D69"/>
    <w:rsid w:val="00E75F0D"/>
    <w:rsid w:val="00E760E9"/>
    <w:rsid w:val="00E76AC5"/>
    <w:rsid w:val="00E76EB1"/>
    <w:rsid w:val="00E77AAE"/>
    <w:rsid w:val="00E77ABF"/>
    <w:rsid w:val="00E80236"/>
    <w:rsid w:val="00E811D8"/>
    <w:rsid w:val="00E811E9"/>
    <w:rsid w:val="00E81478"/>
    <w:rsid w:val="00E81B41"/>
    <w:rsid w:val="00E821B9"/>
    <w:rsid w:val="00E8253C"/>
    <w:rsid w:val="00E826B5"/>
    <w:rsid w:val="00E8378A"/>
    <w:rsid w:val="00E83BDF"/>
    <w:rsid w:val="00E84202"/>
    <w:rsid w:val="00E84242"/>
    <w:rsid w:val="00E84AEC"/>
    <w:rsid w:val="00E84B7F"/>
    <w:rsid w:val="00E84FAF"/>
    <w:rsid w:val="00E85C80"/>
    <w:rsid w:val="00E85DD9"/>
    <w:rsid w:val="00E85E0E"/>
    <w:rsid w:val="00E85E99"/>
    <w:rsid w:val="00E861D2"/>
    <w:rsid w:val="00E86880"/>
    <w:rsid w:val="00E86A12"/>
    <w:rsid w:val="00E873CD"/>
    <w:rsid w:val="00E875E6"/>
    <w:rsid w:val="00E877A5"/>
    <w:rsid w:val="00E87ED6"/>
    <w:rsid w:val="00E87F33"/>
    <w:rsid w:val="00E9009F"/>
    <w:rsid w:val="00E90387"/>
    <w:rsid w:val="00E903D3"/>
    <w:rsid w:val="00E90BD8"/>
    <w:rsid w:val="00E90C02"/>
    <w:rsid w:val="00E90DAD"/>
    <w:rsid w:val="00E90E42"/>
    <w:rsid w:val="00E927C1"/>
    <w:rsid w:val="00E92E73"/>
    <w:rsid w:val="00E93154"/>
    <w:rsid w:val="00E93727"/>
    <w:rsid w:val="00E939FD"/>
    <w:rsid w:val="00E93B30"/>
    <w:rsid w:val="00E93CBE"/>
    <w:rsid w:val="00E93D6B"/>
    <w:rsid w:val="00E94759"/>
    <w:rsid w:val="00E94763"/>
    <w:rsid w:val="00E9488E"/>
    <w:rsid w:val="00E94DB2"/>
    <w:rsid w:val="00E94E4D"/>
    <w:rsid w:val="00E96B10"/>
    <w:rsid w:val="00E97239"/>
    <w:rsid w:val="00E9755E"/>
    <w:rsid w:val="00E97628"/>
    <w:rsid w:val="00E97A92"/>
    <w:rsid w:val="00E97FDA"/>
    <w:rsid w:val="00EA0AAB"/>
    <w:rsid w:val="00EA0E9C"/>
    <w:rsid w:val="00EA1032"/>
    <w:rsid w:val="00EA15F7"/>
    <w:rsid w:val="00EA16CA"/>
    <w:rsid w:val="00EA18E1"/>
    <w:rsid w:val="00EA1CE7"/>
    <w:rsid w:val="00EA1E7B"/>
    <w:rsid w:val="00EA2091"/>
    <w:rsid w:val="00EA2108"/>
    <w:rsid w:val="00EA2396"/>
    <w:rsid w:val="00EA28B5"/>
    <w:rsid w:val="00EA316E"/>
    <w:rsid w:val="00EA35F6"/>
    <w:rsid w:val="00EA3776"/>
    <w:rsid w:val="00EA3EC8"/>
    <w:rsid w:val="00EA42B0"/>
    <w:rsid w:val="00EA48FF"/>
    <w:rsid w:val="00EA5244"/>
    <w:rsid w:val="00EA5401"/>
    <w:rsid w:val="00EA5861"/>
    <w:rsid w:val="00EA5969"/>
    <w:rsid w:val="00EA66F1"/>
    <w:rsid w:val="00EA696E"/>
    <w:rsid w:val="00EA6BA5"/>
    <w:rsid w:val="00EA6E77"/>
    <w:rsid w:val="00EA70E4"/>
    <w:rsid w:val="00EA71C3"/>
    <w:rsid w:val="00EA760D"/>
    <w:rsid w:val="00EA78D0"/>
    <w:rsid w:val="00EB0042"/>
    <w:rsid w:val="00EB06B5"/>
    <w:rsid w:val="00EB0B22"/>
    <w:rsid w:val="00EB0FD3"/>
    <w:rsid w:val="00EB115B"/>
    <w:rsid w:val="00EB124A"/>
    <w:rsid w:val="00EB1429"/>
    <w:rsid w:val="00EB17DB"/>
    <w:rsid w:val="00EB19DE"/>
    <w:rsid w:val="00EB1A09"/>
    <w:rsid w:val="00EB1A95"/>
    <w:rsid w:val="00EB1B97"/>
    <w:rsid w:val="00EB1C9B"/>
    <w:rsid w:val="00EB1D15"/>
    <w:rsid w:val="00EB26B1"/>
    <w:rsid w:val="00EB280D"/>
    <w:rsid w:val="00EB2A41"/>
    <w:rsid w:val="00EB2D1A"/>
    <w:rsid w:val="00EB2DD7"/>
    <w:rsid w:val="00EB2E9C"/>
    <w:rsid w:val="00EB2F46"/>
    <w:rsid w:val="00EB34AE"/>
    <w:rsid w:val="00EB3BB9"/>
    <w:rsid w:val="00EB4073"/>
    <w:rsid w:val="00EB4212"/>
    <w:rsid w:val="00EB4A4C"/>
    <w:rsid w:val="00EB4C2D"/>
    <w:rsid w:val="00EB5269"/>
    <w:rsid w:val="00EB52BB"/>
    <w:rsid w:val="00EB66EA"/>
    <w:rsid w:val="00EB6E1E"/>
    <w:rsid w:val="00EB7574"/>
    <w:rsid w:val="00EC03AB"/>
    <w:rsid w:val="00EC0E4A"/>
    <w:rsid w:val="00EC12BC"/>
    <w:rsid w:val="00EC16E7"/>
    <w:rsid w:val="00EC1936"/>
    <w:rsid w:val="00EC19E5"/>
    <w:rsid w:val="00EC210A"/>
    <w:rsid w:val="00EC21D0"/>
    <w:rsid w:val="00EC264A"/>
    <w:rsid w:val="00EC2800"/>
    <w:rsid w:val="00EC295A"/>
    <w:rsid w:val="00EC3370"/>
    <w:rsid w:val="00EC3AC6"/>
    <w:rsid w:val="00EC41E5"/>
    <w:rsid w:val="00EC45B8"/>
    <w:rsid w:val="00EC47B8"/>
    <w:rsid w:val="00EC4A96"/>
    <w:rsid w:val="00EC4EC0"/>
    <w:rsid w:val="00EC51F7"/>
    <w:rsid w:val="00EC5391"/>
    <w:rsid w:val="00EC542C"/>
    <w:rsid w:val="00EC5791"/>
    <w:rsid w:val="00EC58B9"/>
    <w:rsid w:val="00EC5939"/>
    <w:rsid w:val="00EC5AB2"/>
    <w:rsid w:val="00EC6584"/>
    <w:rsid w:val="00EC6DC7"/>
    <w:rsid w:val="00EC76A5"/>
    <w:rsid w:val="00EC78A2"/>
    <w:rsid w:val="00ED08E3"/>
    <w:rsid w:val="00ED0C6F"/>
    <w:rsid w:val="00ED0D35"/>
    <w:rsid w:val="00ED10D6"/>
    <w:rsid w:val="00ED1CF3"/>
    <w:rsid w:val="00ED213B"/>
    <w:rsid w:val="00ED21E5"/>
    <w:rsid w:val="00ED2269"/>
    <w:rsid w:val="00ED2FA9"/>
    <w:rsid w:val="00ED3540"/>
    <w:rsid w:val="00ED3E3A"/>
    <w:rsid w:val="00ED4076"/>
    <w:rsid w:val="00ED4385"/>
    <w:rsid w:val="00ED450D"/>
    <w:rsid w:val="00ED4628"/>
    <w:rsid w:val="00ED4987"/>
    <w:rsid w:val="00ED4F9C"/>
    <w:rsid w:val="00ED5668"/>
    <w:rsid w:val="00ED5BB5"/>
    <w:rsid w:val="00ED5C15"/>
    <w:rsid w:val="00ED5CDF"/>
    <w:rsid w:val="00ED5F36"/>
    <w:rsid w:val="00ED603C"/>
    <w:rsid w:val="00ED60F6"/>
    <w:rsid w:val="00ED64C1"/>
    <w:rsid w:val="00ED6E58"/>
    <w:rsid w:val="00ED6F24"/>
    <w:rsid w:val="00ED71F6"/>
    <w:rsid w:val="00ED7911"/>
    <w:rsid w:val="00ED7B21"/>
    <w:rsid w:val="00ED7BB6"/>
    <w:rsid w:val="00EE01BF"/>
    <w:rsid w:val="00EE029E"/>
    <w:rsid w:val="00EE0497"/>
    <w:rsid w:val="00EE0896"/>
    <w:rsid w:val="00EE112D"/>
    <w:rsid w:val="00EE11FE"/>
    <w:rsid w:val="00EE12F1"/>
    <w:rsid w:val="00EE15AF"/>
    <w:rsid w:val="00EE166A"/>
    <w:rsid w:val="00EE1B8E"/>
    <w:rsid w:val="00EE2170"/>
    <w:rsid w:val="00EE25AD"/>
    <w:rsid w:val="00EE2992"/>
    <w:rsid w:val="00EE2FC8"/>
    <w:rsid w:val="00EE3089"/>
    <w:rsid w:val="00EE33E3"/>
    <w:rsid w:val="00EE33FE"/>
    <w:rsid w:val="00EE3498"/>
    <w:rsid w:val="00EE34F5"/>
    <w:rsid w:val="00EE37C3"/>
    <w:rsid w:val="00EE39D7"/>
    <w:rsid w:val="00EE46FC"/>
    <w:rsid w:val="00EE4D23"/>
    <w:rsid w:val="00EE5956"/>
    <w:rsid w:val="00EE5ADF"/>
    <w:rsid w:val="00EE5E60"/>
    <w:rsid w:val="00EE6371"/>
    <w:rsid w:val="00EE6E4B"/>
    <w:rsid w:val="00EE71EB"/>
    <w:rsid w:val="00EE7579"/>
    <w:rsid w:val="00EE7697"/>
    <w:rsid w:val="00EE7F4A"/>
    <w:rsid w:val="00EF156B"/>
    <w:rsid w:val="00EF1F94"/>
    <w:rsid w:val="00EF2263"/>
    <w:rsid w:val="00EF24BA"/>
    <w:rsid w:val="00EF26E0"/>
    <w:rsid w:val="00EF304E"/>
    <w:rsid w:val="00EF3261"/>
    <w:rsid w:val="00EF389D"/>
    <w:rsid w:val="00EF41B3"/>
    <w:rsid w:val="00EF5208"/>
    <w:rsid w:val="00EF52CA"/>
    <w:rsid w:val="00EF52D1"/>
    <w:rsid w:val="00EF54C9"/>
    <w:rsid w:val="00EF5626"/>
    <w:rsid w:val="00EF5702"/>
    <w:rsid w:val="00EF60F9"/>
    <w:rsid w:val="00EF61E2"/>
    <w:rsid w:val="00EF6281"/>
    <w:rsid w:val="00EF62DE"/>
    <w:rsid w:val="00EF63FC"/>
    <w:rsid w:val="00EF644B"/>
    <w:rsid w:val="00EF6F85"/>
    <w:rsid w:val="00EF6FC2"/>
    <w:rsid w:val="00EF7600"/>
    <w:rsid w:val="00EF77DA"/>
    <w:rsid w:val="00EF7C7F"/>
    <w:rsid w:val="00EF7F38"/>
    <w:rsid w:val="00F0058D"/>
    <w:rsid w:val="00F006AB"/>
    <w:rsid w:val="00F0077F"/>
    <w:rsid w:val="00F00879"/>
    <w:rsid w:val="00F00913"/>
    <w:rsid w:val="00F00D84"/>
    <w:rsid w:val="00F01094"/>
    <w:rsid w:val="00F01207"/>
    <w:rsid w:val="00F01558"/>
    <w:rsid w:val="00F0217C"/>
    <w:rsid w:val="00F0217F"/>
    <w:rsid w:val="00F022AE"/>
    <w:rsid w:val="00F02654"/>
    <w:rsid w:val="00F02C2A"/>
    <w:rsid w:val="00F03325"/>
    <w:rsid w:val="00F033D5"/>
    <w:rsid w:val="00F0388D"/>
    <w:rsid w:val="00F03D9B"/>
    <w:rsid w:val="00F04950"/>
    <w:rsid w:val="00F04BFB"/>
    <w:rsid w:val="00F04D59"/>
    <w:rsid w:val="00F05991"/>
    <w:rsid w:val="00F05D0F"/>
    <w:rsid w:val="00F05E45"/>
    <w:rsid w:val="00F05E87"/>
    <w:rsid w:val="00F06379"/>
    <w:rsid w:val="00F063FF"/>
    <w:rsid w:val="00F06B9C"/>
    <w:rsid w:val="00F0753B"/>
    <w:rsid w:val="00F075C6"/>
    <w:rsid w:val="00F1014A"/>
    <w:rsid w:val="00F1020B"/>
    <w:rsid w:val="00F106B3"/>
    <w:rsid w:val="00F111C5"/>
    <w:rsid w:val="00F1137D"/>
    <w:rsid w:val="00F1175A"/>
    <w:rsid w:val="00F117D6"/>
    <w:rsid w:val="00F1184A"/>
    <w:rsid w:val="00F11BA1"/>
    <w:rsid w:val="00F11BA7"/>
    <w:rsid w:val="00F11BBB"/>
    <w:rsid w:val="00F11BBE"/>
    <w:rsid w:val="00F11D6B"/>
    <w:rsid w:val="00F11EC6"/>
    <w:rsid w:val="00F12E22"/>
    <w:rsid w:val="00F13740"/>
    <w:rsid w:val="00F137DC"/>
    <w:rsid w:val="00F138CC"/>
    <w:rsid w:val="00F1395D"/>
    <w:rsid w:val="00F13ADC"/>
    <w:rsid w:val="00F143FA"/>
    <w:rsid w:val="00F14537"/>
    <w:rsid w:val="00F14C82"/>
    <w:rsid w:val="00F14FAF"/>
    <w:rsid w:val="00F15136"/>
    <w:rsid w:val="00F1555A"/>
    <w:rsid w:val="00F158F3"/>
    <w:rsid w:val="00F15C6F"/>
    <w:rsid w:val="00F15D8C"/>
    <w:rsid w:val="00F168DA"/>
    <w:rsid w:val="00F16CA4"/>
    <w:rsid w:val="00F16FD1"/>
    <w:rsid w:val="00F175BF"/>
    <w:rsid w:val="00F17E24"/>
    <w:rsid w:val="00F20055"/>
    <w:rsid w:val="00F20A9E"/>
    <w:rsid w:val="00F20E09"/>
    <w:rsid w:val="00F2162B"/>
    <w:rsid w:val="00F21C15"/>
    <w:rsid w:val="00F22103"/>
    <w:rsid w:val="00F22273"/>
    <w:rsid w:val="00F22399"/>
    <w:rsid w:val="00F2270E"/>
    <w:rsid w:val="00F2288D"/>
    <w:rsid w:val="00F23060"/>
    <w:rsid w:val="00F23094"/>
    <w:rsid w:val="00F230EA"/>
    <w:rsid w:val="00F23144"/>
    <w:rsid w:val="00F23694"/>
    <w:rsid w:val="00F236A5"/>
    <w:rsid w:val="00F248E5"/>
    <w:rsid w:val="00F249AE"/>
    <w:rsid w:val="00F24A5A"/>
    <w:rsid w:val="00F252AE"/>
    <w:rsid w:val="00F25450"/>
    <w:rsid w:val="00F2561B"/>
    <w:rsid w:val="00F25FE4"/>
    <w:rsid w:val="00F263F8"/>
    <w:rsid w:val="00F266D2"/>
    <w:rsid w:val="00F26AA3"/>
    <w:rsid w:val="00F26D7F"/>
    <w:rsid w:val="00F272D5"/>
    <w:rsid w:val="00F273ED"/>
    <w:rsid w:val="00F276F5"/>
    <w:rsid w:val="00F27B26"/>
    <w:rsid w:val="00F3044B"/>
    <w:rsid w:val="00F30538"/>
    <w:rsid w:val="00F30C9F"/>
    <w:rsid w:val="00F30FF2"/>
    <w:rsid w:val="00F3174D"/>
    <w:rsid w:val="00F32065"/>
    <w:rsid w:val="00F322E9"/>
    <w:rsid w:val="00F323B0"/>
    <w:rsid w:val="00F32D54"/>
    <w:rsid w:val="00F331A4"/>
    <w:rsid w:val="00F33390"/>
    <w:rsid w:val="00F333DB"/>
    <w:rsid w:val="00F33436"/>
    <w:rsid w:val="00F33C18"/>
    <w:rsid w:val="00F34510"/>
    <w:rsid w:val="00F3464C"/>
    <w:rsid w:val="00F34813"/>
    <w:rsid w:val="00F3490D"/>
    <w:rsid w:val="00F35340"/>
    <w:rsid w:val="00F3571C"/>
    <w:rsid w:val="00F35A84"/>
    <w:rsid w:val="00F35B05"/>
    <w:rsid w:val="00F35CCF"/>
    <w:rsid w:val="00F360D3"/>
    <w:rsid w:val="00F363AE"/>
    <w:rsid w:val="00F369E9"/>
    <w:rsid w:val="00F375BC"/>
    <w:rsid w:val="00F37841"/>
    <w:rsid w:val="00F37DAC"/>
    <w:rsid w:val="00F37EE4"/>
    <w:rsid w:val="00F40389"/>
    <w:rsid w:val="00F4076C"/>
    <w:rsid w:val="00F40AAB"/>
    <w:rsid w:val="00F40B99"/>
    <w:rsid w:val="00F40EAE"/>
    <w:rsid w:val="00F411F8"/>
    <w:rsid w:val="00F41CDA"/>
    <w:rsid w:val="00F41F17"/>
    <w:rsid w:val="00F423FF"/>
    <w:rsid w:val="00F427F1"/>
    <w:rsid w:val="00F42834"/>
    <w:rsid w:val="00F429D7"/>
    <w:rsid w:val="00F42B4C"/>
    <w:rsid w:val="00F42E76"/>
    <w:rsid w:val="00F43397"/>
    <w:rsid w:val="00F4358A"/>
    <w:rsid w:val="00F4361E"/>
    <w:rsid w:val="00F439CB"/>
    <w:rsid w:val="00F44D52"/>
    <w:rsid w:val="00F44DC4"/>
    <w:rsid w:val="00F4512B"/>
    <w:rsid w:val="00F456F6"/>
    <w:rsid w:val="00F457CF"/>
    <w:rsid w:val="00F46039"/>
    <w:rsid w:val="00F4612C"/>
    <w:rsid w:val="00F46327"/>
    <w:rsid w:val="00F46446"/>
    <w:rsid w:val="00F4677D"/>
    <w:rsid w:val="00F47155"/>
    <w:rsid w:val="00F471E0"/>
    <w:rsid w:val="00F47560"/>
    <w:rsid w:val="00F47677"/>
    <w:rsid w:val="00F50263"/>
    <w:rsid w:val="00F50403"/>
    <w:rsid w:val="00F50557"/>
    <w:rsid w:val="00F50576"/>
    <w:rsid w:val="00F50719"/>
    <w:rsid w:val="00F508EC"/>
    <w:rsid w:val="00F50FE4"/>
    <w:rsid w:val="00F51897"/>
    <w:rsid w:val="00F518DA"/>
    <w:rsid w:val="00F51C68"/>
    <w:rsid w:val="00F51D14"/>
    <w:rsid w:val="00F52ACE"/>
    <w:rsid w:val="00F52E59"/>
    <w:rsid w:val="00F54247"/>
    <w:rsid w:val="00F547A9"/>
    <w:rsid w:val="00F54835"/>
    <w:rsid w:val="00F54C02"/>
    <w:rsid w:val="00F54C27"/>
    <w:rsid w:val="00F55292"/>
    <w:rsid w:val="00F55F25"/>
    <w:rsid w:val="00F5632E"/>
    <w:rsid w:val="00F572B1"/>
    <w:rsid w:val="00F574E0"/>
    <w:rsid w:val="00F57578"/>
    <w:rsid w:val="00F577F2"/>
    <w:rsid w:val="00F57D07"/>
    <w:rsid w:val="00F57EDE"/>
    <w:rsid w:val="00F60513"/>
    <w:rsid w:val="00F60A56"/>
    <w:rsid w:val="00F60DDC"/>
    <w:rsid w:val="00F6195B"/>
    <w:rsid w:val="00F61ADE"/>
    <w:rsid w:val="00F6214C"/>
    <w:rsid w:val="00F621F2"/>
    <w:rsid w:val="00F629E0"/>
    <w:rsid w:val="00F62AE4"/>
    <w:rsid w:val="00F63386"/>
    <w:rsid w:val="00F645CD"/>
    <w:rsid w:val="00F64F21"/>
    <w:rsid w:val="00F6547E"/>
    <w:rsid w:val="00F66070"/>
    <w:rsid w:val="00F66634"/>
    <w:rsid w:val="00F6687D"/>
    <w:rsid w:val="00F66C08"/>
    <w:rsid w:val="00F6751E"/>
    <w:rsid w:val="00F675AB"/>
    <w:rsid w:val="00F67E06"/>
    <w:rsid w:val="00F7008B"/>
    <w:rsid w:val="00F701AD"/>
    <w:rsid w:val="00F702CF"/>
    <w:rsid w:val="00F7076B"/>
    <w:rsid w:val="00F70EF9"/>
    <w:rsid w:val="00F70F51"/>
    <w:rsid w:val="00F711D0"/>
    <w:rsid w:val="00F71A8D"/>
    <w:rsid w:val="00F71AEA"/>
    <w:rsid w:val="00F72015"/>
    <w:rsid w:val="00F72105"/>
    <w:rsid w:val="00F723D8"/>
    <w:rsid w:val="00F72DC6"/>
    <w:rsid w:val="00F72E23"/>
    <w:rsid w:val="00F73007"/>
    <w:rsid w:val="00F7357F"/>
    <w:rsid w:val="00F73799"/>
    <w:rsid w:val="00F73AF3"/>
    <w:rsid w:val="00F73FA7"/>
    <w:rsid w:val="00F7451F"/>
    <w:rsid w:val="00F74D9B"/>
    <w:rsid w:val="00F755D7"/>
    <w:rsid w:val="00F75BC3"/>
    <w:rsid w:val="00F762DF"/>
    <w:rsid w:val="00F76F29"/>
    <w:rsid w:val="00F77152"/>
    <w:rsid w:val="00F779D2"/>
    <w:rsid w:val="00F77B1B"/>
    <w:rsid w:val="00F80AF6"/>
    <w:rsid w:val="00F80C52"/>
    <w:rsid w:val="00F80FAB"/>
    <w:rsid w:val="00F811B4"/>
    <w:rsid w:val="00F81305"/>
    <w:rsid w:val="00F81917"/>
    <w:rsid w:val="00F81971"/>
    <w:rsid w:val="00F81A32"/>
    <w:rsid w:val="00F8204D"/>
    <w:rsid w:val="00F820CE"/>
    <w:rsid w:val="00F822C6"/>
    <w:rsid w:val="00F8261B"/>
    <w:rsid w:val="00F82C82"/>
    <w:rsid w:val="00F82CEC"/>
    <w:rsid w:val="00F82D9F"/>
    <w:rsid w:val="00F83128"/>
    <w:rsid w:val="00F83232"/>
    <w:rsid w:val="00F83366"/>
    <w:rsid w:val="00F8350D"/>
    <w:rsid w:val="00F836A6"/>
    <w:rsid w:val="00F83DF4"/>
    <w:rsid w:val="00F8407D"/>
    <w:rsid w:val="00F8422D"/>
    <w:rsid w:val="00F842C6"/>
    <w:rsid w:val="00F845D1"/>
    <w:rsid w:val="00F84796"/>
    <w:rsid w:val="00F84ECB"/>
    <w:rsid w:val="00F84ECC"/>
    <w:rsid w:val="00F85182"/>
    <w:rsid w:val="00F855BD"/>
    <w:rsid w:val="00F860EB"/>
    <w:rsid w:val="00F861E0"/>
    <w:rsid w:val="00F864AD"/>
    <w:rsid w:val="00F86C2F"/>
    <w:rsid w:val="00F86DA9"/>
    <w:rsid w:val="00F86FA7"/>
    <w:rsid w:val="00F87C2A"/>
    <w:rsid w:val="00F87D9D"/>
    <w:rsid w:val="00F90793"/>
    <w:rsid w:val="00F9082A"/>
    <w:rsid w:val="00F90CA8"/>
    <w:rsid w:val="00F90D0E"/>
    <w:rsid w:val="00F9148C"/>
    <w:rsid w:val="00F916C0"/>
    <w:rsid w:val="00F91C16"/>
    <w:rsid w:val="00F91C64"/>
    <w:rsid w:val="00F91C8B"/>
    <w:rsid w:val="00F9232A"/>
    <w:rsid w:val="00F9256C"/>
    <w:rsid w:val="00F927AB"/>
    <w:rsid w:val="00F92B49"/>
    <w:rsid w:val="00F92D87"/>
    <w:rsid w:val="00F934F3"/>
    <w:rsid w:val="00F93753"/>
    <w:rsid w:val="00F94276"/>
    <w:rsid w:val="00F943BD"/>
    <w:rsid w:val="00F9448E"/>
    <w:rsid w:val="00F94B38"/>
    <w:rsid w:val="00F95268"/>
    <w:rsid w:val="00F95672"/>
    <w:rsid w:val="00F95DC5"/>
    <w:rsid w:val="00F95DE3"/>
    <w:rsid w:val="00F96108"/>
    <w:rsid w:val="00F96B61"/>
    <w:rsid w:val="00F96D35"/>
    <w:rsid w:val="00F97742"/>
    <w:rsid w:val="00F97944"/>
    <w:rsid w:val="00F97EE0"/>
    <w:rsid w:val="00FA0226"/>
    <w:rsid w:val="00FA0492"/>
    <w:rsid w:val="00FA116A"/>
    <w:rsid w:val="00FA143D"/>
    <w:rsid w:val="00FA1852"/>
    <w:rsid w:val="00FA2103"/>
    <w:rsid w:val="00FA218C"/>
    <w:rsid w:val="00FA21E3"/>
    <w:rsid w:val="00FA243A"/>
    <w:rsid w:val="00FA265C"/>
    <w:rsid w:val="00FA282F"/>
    <w:rsid w:val="00FA2C23"/>
    <w:rsid w:val="00FA2D87"/>
    <w:rsid w:val="00FA309F"/>
    <w:rsid w:val="00FA415A"/>
    <w:rsid w:val="00FA415D"/>
    <w:rsid w:val="00FA41AC"/>
    <w:rsid w:val="00FA41F7"/>
    <w:rsid w:val="00FA4548"/>
    <w:rsid w:val="00FA4970"/>
    <w:rsid w:val="00FA4E51"/>
    <w:rsid w:val="00FA50CC"/>
    <w:rsid w:val="00FA5300"/>
    <w:rsid w:val="00FA535F"/>
    <w:rsid w:val="00FA55CF"/>
    <w:rsid w:val="00FA5712"/>
    <w:rsid w:val="00FA6874"/>
    <w:rsid w:val="00FA695E"/>
    <w:rsid w:val="00FA69D1"/>
    <w:rsid w:val="00FA6DF0"/>
    <w:rsid w:val="00FA711F"/>
    <w:rsid w:val="00FA7306"/>
    <w:rsid w:val="00FA734E"/>
    <w:rsid w:val="00FA766C"/>
    <w:rsid w:val="00FA7AD7"/>
    <w:rsid w:val="00FA7F49"/>
    <w:rsid w:val="00FB0314"/>
    <w:rsid w:val="00FB03AB"/>
    <w:rsid w:val="00FB07E4"/>
    <w:rsid w:val="00FB0A4D"/>
    <w:rsid w:val="00FB191D"/>
    <w:rsid w:val="00FB1DB7"/>
    <w:rsid w:val="00FB20FD"/>
    <w:rsid w:val="00FB2802"/>
    <w:rsid w:val="00FB2CDE"/>
    <w:rsid w:val="00FB2E23"/>
    <w:rsid w:val="00FB2F62"/>
    <w:rsid w:val="00FB307E"/>
    <w:rsid w:val="00FB3143"/>
    <w:rsid w:val="00FB32EE"/>
    <w:rsid w:val="00FB3B33"/>
    <w:rsid w:val="00FB41BC"/>
    <w:rsid w:val="00FB4251"/>
    <w:rsid w:val="00FB4319"/>
    <w:rsid w:val="00FB43E4"/>
    <w:rsid w:val="00FB49FD"/>
    <w:rsid w:val="00FB4AE3"/>
    <w:rsid w:val="00FB4D82"/>
    <w:rsid w:val="00FB5024"/>
    <w:rsid w:val="00FB5131"/>
    <w:rsid w:val="00FB5C3A"/>
    <w:rsid w:val="00FB5E24"/>
    <w:rsid w:val="00FB658D"/>
    <w:rsid w:val="00FB6B3C"/>
    <w:rsid w:val="00FB6E3D"/>
    <w:rsid w:val="00FB7097"/>
    <w:rsid w:val="00FB7A81"/>
    <w:rsid w:val="00FB7A93"/>
    <w:rsid w:val="00FB7AE2"/>
    <w:rsid w:val="00FC0415"/>
    <w:rsid w:val="00FC07A6"/>
    <w:rsid w:val="00FC081D"/>
    <w:rsid w:val="00FC09C7"/>
    <w:rsid w:val="00FC0DDC"/>
    <w:rsid w:val="00FC1656"/>
    <w:rsid w:val="00FC1958"/>
    <w:rsid w:val="00FC1D19"/>
    <w:rsid w:val="00FC1ED9"/>
    <w:rsid w:val="00FC2611"/>
    <w:rsid w:val="00FC2911"/>
    <w:rsid w:val="00FC297F"/>
    <w:rsid w:val="00FC29C1"/>
    <w:rsid w:val="00FC2C8B"/>
    <w:rsid w:val="00FC3393"/>
    <w:rsid w:val="00FC3735"/>
    <w:rsid w:val="00FC3775"/>
    <w:rsid w:val="00FC39A2"/>
    <w:rsid w:val="00FC40F8"/>
    <w:rsid w:val="00FC473D"/>
    <w:rsid w:val="00FC4A57"/>
    <w:rsid w:val="00FC4C66"/>
    <w:rsid w:val="00FC5961"/>
    <w:rsid w:val="00FC5B29"/>
    <w:rsid w:val="00FC5E5E"/>
    <w:rsid w:val="00FC5F0D"/>
    <w:rsid w:val="00FC5F36"/>
    <w:rsid w:val="00FC5F53"/>
    <w:rsid w:val="00FC6360"/>
    <w:rsid w:val="00FC657C"/>
    <w:rsid w:val="00FC7F42"/>
    <w:rsid w:val="00FD02B3"/>
    <w:rsid w:val="00FD03B1"/>
    <w:rsid w:val="00FD04CD"/>
    <w:rsid w:val="00FD0975"/>
    <w:rsid w:val="00FD0F81"/>
    <w:rsid w:val="00FD15C8"/>
    <w:rsid w:val="00FD24D3"/>
    <w:rsid w:val="00FD2569"/>
    <w:rsid w:val="00FD2626"/>
    <w:rsid w:val="00FD2E3A"/>
    <w:rsid w:val="00FD36C9"/>
    <w:rsid w:val="00FD3858"/>
    <w:rsid w:val="00FD388B"/>
    <w:rsid w:val="00FD38F3"/>
    <w:rsid w:val="00FD3AEC"/>
    <w:rsid w:val="00FD3D8C"/>
    <w:rsid w:val="00FD429D"/>
    <w:rsid w:val="00FD42A7"/>
    <w:rsid w:val="00FD42C8"/>
    <w:rsid w:val="00FD4469"/>
    <w:rsid w:val="00FD46B4"/>
    <w:rsid w:val="00FD4723"/>
    <w:rsid w:val="00FD4C14"/>
    <w:rsid w:val="00FD4D06"/>
    <w:rsid w:val="00FD4DF2"/>
    <w:rsid w:val="00FD5088"/>
    <w:rsid w:val="00FD52EE"/>
    <w:rsid w:val="00FD5443"/>
    <w:rsid w:val="00FD5446"/>
    <w:rsid w:val="00FD5500"/>
    <w:rsid w:val="00FD5746"/>
    <w:rsid w:val="00FD591B"/>
    <w:rsid w:val="00FD5FCD"/>
    <w:rsid w:val="00FD6BAD"/>
    <w:rsid w:val="00FD6D7E"/>
    <w:rsid w:val="00FD702F"/>
    <w:rsid w:val="00FD730A"/>
    <w:rsid w:val="00FE0013"/>
    <w:rsid w:val="00FE020A"/>
    <w:rsid w:val="00FE05F5"/>
    <w:rsid w:val="00FE0896"/>
    <w:rsid w:val="00FE0CA9"/>
    <w:rsid w:val="00FE1237"/>
    <w:rsid w:val="00FE1448"/>
    <w:rsid w:val="00FE161C"/>
    <w:rsid w:val="00FE17A3"/>
    <w:rsid w:val="00FE203A"/>
    <w:rsid w:val="00FE2CFB"/>
    <w:rsid w:val="00FE334A"/>
    <w:rsid w:val="00FE34B8"/>
    <w:rsid w:val="00FE3926"/>
    <w:rsid w:val="00FE3D94"/>
    <w:rsid w:val="00FE3EFB"/>
    <w:rsid w:val="00FE425D"/>
    <w:rsid w:val="00FE4540"/>
    <w:rsid w:val="00FE45C6"/>
    <w:rsid w:val="00FE4B5F"/>
    <w:rsid w:val="00FE4E27"/>
    <w:rsid w:val="00FE5783"/>
    <w:rsid w:val="00FE5BF4"/>
    <w:rsid w:val="00FE6100"/>
    <w:rsid w:val="00FE6194"/>
    <w:rsid w:val="00FE6956"/>
    <w:rsid w:val="00FE73D1"/>
    <w:rsid w:val="00FE762A"/>
    <w:rsid w:val="00FE79FB"/>
    <w:rsid w:val="00FE7EE4"/>
    <w:rsid w:val="00FF07AB"/>
    <w:rsid w:val="00FF0CF8"/>
    <w:rsid w:val="00FF199A"/>
    <w:rsid w:val="00FF1FB4"/>
    <w:rsid w:val="00FF2052"/>
    <w:rsid w:val="00FF2597"/>
    <w:rsid w:val="00FF25F6"/>
    <w:rsid w:val="00FF26D7"/>
    <w:rsid w:val="00FF2BB4"/>
    <w:rsid w:val="00FF2F0D"/>
    <w:rsid w:val="00FF3448"/>
    <w:rsid w:val="00FF3A5C"/>
    <w:rsid w:val="00FF3A72"/>
    <w:rsid w:val="00FF44D2"/>
    <w:rsid w:val="00FF46DB"/>
    <w:rsid w:val="00FF4754"/>
    <w:rsid w:val="00FF48C6"/>
    <w:rsid w:val="00FF4BF9"/>
    <w:rsid w:val="00FF4D96"/>
    <w:rsid w:val="00FF5FD9"/>
    <w:rsid w:val="00FF6131"/>
    <w:rsid w:val="00FF6482"/>
    <w:rsid w:val="00FF6520"/>
    <w:rsid w:val="00FF664D"/>
    <w:rsid w:val="00FF6A4D"/>
    <w:rsid w:val="00FF6EE0"/>
    <w:rsid w:val="00FF744F"/>
    <w:rsid w:val="00FF7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5D80C4"/>
  <w15:docId w15:val="{3785EBDF-5B03-4180-BD22-F1D564BDE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A94"/>
    <w:pPr>
      <w:spacing w:before="120" w:after="120"/>
    </w:pPr>
    <w:rPr>
      <w:rFonts w:eastAsia="Times New Roman" w:cstheme="minorHAnsi"/>
      <w:sz w:val="22"/>
      <w:szCs w:val="20"/>
    </w:rPr>
  </w:style>
  <w:style w:type="paragraph" w:styleId="Heading1">
    <w:name w:val="heading 1"/>
    <w:basedOn w:val="Normal"/>
    <w:next w:val="Normal"/>
    <w:link w:val="Heading1Char"/>
    <w:uiPriority w:val="9"/>
    <w:qFormat/>
    <w:rsid w:val="00897071"/>
    <w:pPr>
      <w:keepNext/>
      <w:keepLines/>
      <w:pageBreakBefore/>
      <w:spacing w:before="360"/>
      <w:outlineLvl w:val="0"/>
    </w:pPr>
    <w:rPr>
      <w:rFonts w:ascii="Arial Narrow" w:eastAsiaTheme="majorEastAsia" w:hAnsi="Arial Narrow" w:cs="Arial"/>
      <w:b/>
      <w:bCs/>
      <w:sz w:val="40"/>
      <w:szCs w:val="28"/>
    </w:rPr>
  </w:style>
  <w:style w:type="paragraph" w:styleId="Heading2">
    <w:name w:val="heading 2"/>
    <w:basedOn w:val="Normal"/>
    <w:next w:val="Normal"/>
    <w:link w:val="Heading2Char"/>
    <w:uiPriority w:val="9"/>
    <w:unhideWhenUsed/>
    <w:qFormat/>
    <w:rsid w:val="00897071"/>
    <w:pPr>
      <w:keepNext/>
      <w:keepLines/>
      <w:spacing w:before="360"/>
      <w:outlineLvl w:val="1"/>
    </w:pPr>
    <w:rPr>
      <w:rFonts w:ascii="Arial Narrow" w:eastAsiaTheme="majorEastAsia" w:hAnsi="Arial Narrow" w:cstheme="majorBidi"/>
      <w:b/>
      <w:bCs/>
      <w:sz w:val="32"/>
      <w:szCs w:val="26"/>
    </w:rPr>
  </w:style>
  <w:style w:type="paragraph" w:styleId="Heading3">
    <w:name w:val="heading 3"/>
    <w:basedOn w:val="Normal"/>
    <w:next w:val="Normal"/>
    <w:link w:val="Heading3Char"/>
    <w:unhideWhenUsed/>
    <w:qFormat/>
    <w:rsid w:val="00897071"/>
    <w:pPr>
      <w:keepNext/>
      <w:keepLines/>
      <w:spacing w:before="200"/>
      <w:outlineLvl w:val="2"/>
    </w:pPr>
    <w:rPr>
      <w:rFonts w:ascii="Arial Narrow" w:eastAsiaTheme="majorEastAsia" w:hAnsi="Arial Narrow" w:cstheme="majorBidi"/>
      <w:b/>
      <w:bCs/>
      <w:noProof/>
      <w:sz w:val="28"/>
      <w:szCs w:val="26"/>
    </w:rPr>
  </w:style>
  <w:style w:type="paragraph" w:styleId="Heading4">
    <w:name w:val="heading 4"/>
    <w:basedOn w:val="Normal"/>
    <w:next w:val="Normal"/>
    <w:link w:val="Heading4Char"/>
    <w:unhideWhenUsed/>
    <w:qFormat/>
    <w:rsid w:val="00897071"/>
    <w:pPr>
      <w:keepNext/>
      <w:keepLines/>
      <w:spacing w:before="200"/>
      <w:outlineLvl w:val="3"/>
    </w:pPr>
    <w:rPr>
      <w:rFonts w:ascii="Arial Narrow" w:eastAsiaTheme="majorEastAsia" w:hAnsi="Arial Narrow" w:cstheme="majorBidi"/>
      <w:b/>
      <w:bCs/>
      <w:iCs/>
      <w:szCs w:val="26"/>
    </w:rPr>
  </w:style>
  <w:style w:type="paragraph" w:styleId="Heading5">
    <w:name w:val="heading 5"/>
    <w:basedOn w:val="Normal"/>
    <w:next w:val="Normal"/>
    <w:link w:val="Heading5Char"/>
    <w:unhideWhenUsed/>
    <w:qFormat/>
    <w:rsid w:val="00897071"/>
    <w:pPr>
      <w:keepNext/>
      <w:keepLines/>
      <w:spacing w:before="200"/>
      <w:outlineLvl w:val="4"/>
    </w:pPr>
    <w:rPr>
      <w:rFonts w:ascii="Arial Narrow" w:eastAsiaTheme="majorEastAsia" w:hAnsi="Arial Narrow" w:cstheme="majorBidi"/>
      <w:b/>
    </w:rPr>
  </w:style>
  <w:style w:type="paragraph" w:styleId="Heading6">
    <w:name w:val="heading 6"/>
    <w:basedOn w:val="Normal"/>
    <w:next w:val="Normal"/>
    <w:link w:val="Heading6Char"/>
    <w:uiPriority w:val="9"/>
    <w:unhideWhenUsed/>
    <w:qFormat/>
    <w:rsid w:val="00897071"/>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7071"/>
  </w:style>
  <w:style w:type="character" w:customStyle="1" w:styleId="Heading1Char">
    <w:name w:val="Heading 1 Char"/>
    <w:basedOn w:val="DefaultParagraphFont"/>
    <w:link w:val="Heading1"/>
    <w:uiPriority w:val="9"/>
    <w:rsid w:val="00897071"/>
    <w:rPr>
      <w:rFonts w:ascii="Arial Narrow" w:eastAsiaTheme="majorEastAsia" w:hAnsi="Arial Narrow" w:cs="Arial"/>
      <w:b/>
      <w:bCs/>
      <w:sz w:val="40"/>
      <w:szCs w:val="28"/>
    </w:rPr>
  </w:style>
  <w:style w:type="character" w:customStyle="1" w:styleId="Heading2Char">
    <w:name w:val="Heading 2 Char"/>
    <w:basedOn w:val="DefaultParagraphFont"/>
    <w:link w:val="Heading2"/>
    <w:uiPriority w:val="9"/>
    <w:rsid w:val="00897071"/>
    <w:rPr>
      <w:rFonts w:ascii="Arial Narrow" w:eastAsiaTheme="majorEastAsia" w:hAnsi="Arial Narrow" w:cstheme="majorBidi"/>
      <w:b/>
      <w:bCs/>
      <w:sz w:val="32"/>
      <w:szCs w:val="26"/>
    </w:rPr>
  </w:style>
  <w:style w:type="paragraph" w:styleId="ListParagraph">
    <w:name w:val="List Paragraph"/>
    <w:basedOn w:val="Normal"/>
    <w:link w:val="ListParagraphChar"/>
    <w:uiPriority w:val="34"/>
    <w:qFormat/>
    <w:rsid w:val="00897071"/>
    <w:pPr>
      <w:numPr>
        <w:numId w:val="5"/>
      </w:numPr>
    </w:pPr>
    <w:rPr>
      <w:rFonts w:eastAsiaTheme="minorEastAsia" w:cs="Calibri"/>
      <w:szCs w:val="22"/>
    </w:rPr>
  </w:style>
  <w:style w:type="paragraph" w:styleId="ListBullet">
    <w:name w:val="List Bullet"/>
    <w:basedOn w:val="ListParagraph"/>
    <w:autoRedefine/>
    <w:uiPriority w:val="99"/>
    <w:unhideWhenUsed/>
    <w:rsid w:val="00A51246"/>
    <w:pPr>
      <w:keepLines/>
      <w:numPr>
        <w:numId w:val="19"/>
      </w:numPr>
      <w:spacing w:before="0"/>
    </w:pPr>
    <w:rPr>
      <w:rFonts w:eastAsiaTheme="minorHAnsi" w:cstheme="majorBidi"/>
      <w:szCs w:val="26"/>
    </w:rPr>
  </w:style>
  <w:style w:type="paragraph" w:styleId="ListBullet2">
    <w:name w:val="List Bullet 2"/>
    <w:basedOn w:val="ListParagraph"/>
    <w:uiPriority w:val="99"/>
    <w:unhideWhenUsed/>
    <w:rsid w:val="00897071"/>
    <w:pPr>
      <w:keepLines/>
      <w:numPr>
        <w:ilvl w:val="1"/>
        <w:numId w:val="19"/>
      </w:numPr>
      <w:spacing w:after="240"/>
    </w:pPr>
    <w:rPr>
      <w:rFonts w:eastAsiaTheme="minorHAnsi" w:cstheme="minorBidi"/>
    </w:rPr>
  </w:style>
  <w:style w:type="paragraph" w:styleId="ListBullet3">
    <w:name w:val="List Bullet 3"/>
    <w:basedOn w:val="Normal"/>
    <w:uiPriority w:val="99"/>
    <w:unhideWhenUsed/>
    <w:rsid w:val="00897071"/>
    <w:pPr>
      <w:keepLines/>
      <w:numPr>
        <w:ilvl w:val="2"/>
        <w:numId w:val="19"/>
      </w:numPr>
    </w:pPr>
    <w:rPr>
      <w:rFonts w:eastAsiaTheme="minorHAnsi" w:cstheme="minorBidi"/>
      <w:szCs w:val="22"/>
    </w:rPr>
  </w:style>
  <w:style w:type="table" w:styleId="TableGrid">
    <w:name w:val="Table Grid"/>
    <w:basedOn w:val="TableNormal"/>
    <w:uiPriority w:val="59"/>
    <w:rsid w:val="00897071"/>
    <w:pPr>
      <w:spacing w:after="240"/>
    </w:pPr>
    <w:rPr>
      <w:rFonts w:eastAsiaTheme="minorEastAsia"/>
      <w:szCs w:val="22"/>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Pr>
    <w:trPr>
      <w:cantSplit/>
      <w:jc w:val="center"/>
    </w:trPr>
    <w:tblStylePr w:type="firstRow">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DCDCDC"/>
      </w:tcPr>
    </w:tblStylePr>
  </w:style>
  <w:style w:type="paragraph" w:styleId="Caption">
    <w:name w:val="caption"/>
    <w:basedOn w:val="Normal"/>
    <w:next w:val="Normal"/>
    <w:unhideWhenUsed/>
    <w:qFormat/>
    <w:rsid w:val="00897071"/>
    <w:pPr>
      <w:keepNext/>
      <w:jc w:val="center"/>
    </w:pPr>
    <w:rPr>
      <w:rFonts w:ascii="Arial" w:eastAsiaTheme="minorEastAsia" w:hAnsi="Arial" w:cs="Arial"/>
      <w:bCs/>
      <w:sz w:val="20"/>
    </w:rPr>
  </w:style>
  <w:style w:type="numbering" w:customStyle="1" w:styleId="ListBullets0">
    <w:name w:val="List Bullets"/>
    <w:uiPriority w:val="99"/>
    <w:rsid w:val="00897071"/>
    <w:pPr>
      <w:numPr>
        <w:numId w:val="8"/>
      </w:numPr>
    </w:pPr>
  </w:style>
  <w:style w:type="paragraph" w:styleId="BalloonText">
    <w:name w:val="Balloon Text"/>
    <w:basedOn w:val="Normal"/>
    <w:link w:val="BalloonTextChar"/>
    <w:rsid w:val="00897071"/>
    <w:pPr>
      <w:spacing w:after="0"/>
    </w:pPr>
    <w:rPr>
      <w:rFonts w:ascii="Tahoma" w:hAnsi="Tahoma" w:cs="Tahoma"/>
      <w:sz w:val="16"/>
      <w:szCs w:val="16"/>
    </w:rPr>
  </w:style>
  <w:style w:type="character" w:customStyle="1" w:styleId="BalloonTextChar">
    <w:name w:val="Balloon Text Char"/>
    <w:basedOn w:val="DefaultParagraphFont"/>
    <w:link w:val="BalloonText"/>
    <w:rsid w:val="00897071"/>
    <w:rPr>
      <w:rFonts w:ascii="Tahoma" w:eastAsia="Times New Roman" w:hAnsi="Tahoma" w:cs="Tahoma"/>
      <w:sz w:val="16"/>
      <w:szCs w:val="16"/>
    </w:rPr>
  </w:style>
  <w:style w:type="paragraph" w:styleId="Header">
    <w:name w:val="header"/>
    <w:basedOn w:val="Normal"/>
    <w:link w:val="HeaderChar"/>
    <w:uiPriority w:val="99"/>
    <w:rsid w:val="00897071"/>
    <w:pPr>
      <w:tabs>
        <w:tab w:val="right" w:pos="9360"/>
      </w:tabs>
      <w:spacing w:after="0"/>
    </w:pPr>
    <w:rPr>
      <w:rFonts w:ascii="Arial" w:hAnsi="Arial"/>
    </w:rPr>
  </w:style>
  <w:style w:type="character" w:customStyle="1" w:styleId="HeaderChar">
    <w:name w:val="Header Char"/>
    <w:basedOn w:val="DefaultParagraphFont"/>
    <w:link w:val="Header"/>
    <w:uiPriority w:val="99"/>
    <w:rsid w:val="00897071"/>
    <w:rPr>
      <w:rFonts w:ascii="Arial" w:eastAsia="Times New Roman" w:hAnsi="Arial" w:cstheme="minorHAnsi"/>
      <w:sz w:val="22"/>
      <w:szCs w:val="20"/>
    </w:rPr>
  </w:style>
  <w:style w:type="paragraph" w:styleId="Footer">
    <w:name w:val="footer"/>
    <w:basedOn w:val="Normal"/>
    <w:link w:val="FooterChar"/>
    <w:uiPriority w:val="99"/>
    <w:rsid w:val="00897071"/>
    <w:pPr>
      <w:spacing w:after="0"/>
      <w:jc w:val="center"/>
    </w:pPr>
    <w:rPr>
      <w:rFonts w:ascii="Arial" w:hAnsi="Arial"/>
    </w:rPr>
  </w:style>
  <w:style w:type="character" w:customStyle="1" w:styleId="FooterChar">
    <w:name w:val="Footer Char"/>
    <w:basedOn w:val="DefaultParagraphFont"/>
    <w:link w:val="Footer"/>
    <w:uiPriority w:val="99"/>
    <w:rsid w:val="00897071"/>
    <w:rPr>
      <w:rFonts w:ascii="Arial" w:eastAsia="Times New Roman" w:hAnsi="Arial" w:cstheme="minorHAnsi"/>
      <w:sz w:val="22"/>
      <w:szCs w:val="20"/>
    </w:rPr>
  </w:style>
  <w:style w:type="character" w:styleId="Hyperlink">
    <w:name w:val="Hyperlink"/>
    <w:basedOn w:val="DefaultParagraphFont"/>
    <w:uiPriority w:val="99"/>
    <w:rsid w:val="00897071"/>
    <w:rPr>
      <w:color w:val="0000FF" w:themeColor="hyperlink"/>
      <w:u w:val="single"/>
    </w:rPr>
  </w:style>
  <w:style w:type="character" w:customStyle="1" w:styleId="Heading3Char">
    <w:name w:val="Heading 3 Char"/>
    <w:basedOn w:val="DefaultParagraphFont"/>
    <w:link w:val="Heading3"/>
    <w:rsid w:val="00897071"/>
    <w:rPr>
      <w:rFonts w:ascii="Arial Narrow" w:eastAsiaTheme="majorEastAsia" w:hAnsi="Arial Narrow" w:cstheme="majorBidi"/>
      <w:b/>
      <w:bCs/>
      <w:noProof/>
      <w:sz w:val="28"/>
      <w:szCs w:val="26"/>
    </w:rPr>
  </w:style>
  <w:style w:type="character" w:styleId="IntenseEmphasis">
    <w:name w:val="Intense Emphasis"/>
    <w:basedOn w:val="DefaultParagraphFont"/>
    <w:uiPriority w:val="21"/>
    <w:qFormat/>
    <w:rsid w:val="00897071"/>
    <w:rPr>
      <w:b/>
      <w:bCs/>
      <w:i/>
      <w:iCs/>
      <w:color w:val="auto"/>
    </w:rPr>
  </w:style>
  <w:style w:type="character" w:customStyle="1" w:styleId="Heading4Char">
    <w:name w:val="Heading 4 Char"/>
    <w:basedOn w:val="DefaultParagraphFont"/>
    <w:link w:val="Heading4"/>
    <w:rsid w:val="00897071"/>
    <w:rPr>
      <w:rFonts w:ascii="Arial Narrow" w:eastAsiaTheme="majorEastAsia" w:hAnsi="Arial Narrow" w:cstheme="majorBidi"/>
      <w:b/>
      <w:bCs/>
      <w:iCs/>
      <w:sz w:val="22"/>
      <w:szCs w:val="26"/>
    </w:rPr>
  </w:style>
  <w:style w:type="paragraph" w:customStyle="1" w:styleId="TT">
    <w:name w:val="TT"/>
    <w:basedOn w:val="Normal"/>
    <w:link w:val="TTChar"/>
    <w:rsid w:val="00897071"/>
    <w:pPr>
      <w:spacing w:before="60" w:after="60" w:line="220" w:lineRule="exact"/>
      <w:contextualSpacing/>
    </w:pPr>
    <w:rPr>
      <w:rFonts w:ascii="Arial" w:eastAsia="Calibri" w:hAnsi="Arial" w:cs="Arial"/>
      <w:sz w:val="18"/>
      <w:szCs w:val="18"/>
    </w:rPr>
  </w:style>
  <w:style w:type="character" w:customStyle="1" w:styleId="TTChar">
    <w:name w:val="TT Char"/>
    <w:basedOn w:val="DefaultParagraphFont"/>
    <w:link w:val="TT"/>
    <w:rsid w:val="00897071"/>
    <w:rPr>
      <w:rFonts w:ascii="Arial" w:eastAsia="Calibri" w:hAnsi="Arial" w:cs="Arial"/>
      <w:sz w:val="18"/>
      <w:szCs w:val="18"/>
    </w:rPr>
  </w:style>
  <w:style w:type="paragraph" w:customStyle="1" w:styleId="TTBd">
    <w:name w:val="TTBd"/>
    <w:basedOn w:val="TT"/>
    <w:link w:val="TTBdChar"/>
    <w:rsid w:val="00897071"/>
    <w:rPr>
      <w:b/>
    </w:rPr>
  </w:style>
  <w:style w:type="character" w:customStyle="1" w:styleId="TTBdChar">
    <w:name w:val="TTBd Char"/>
    <w:basedOn w:val="DefaultParagraphFont"/>
    <w:link w:val="TTBd"/>
    <w:rsid w:val="00897071"/>
    <w:rPr>
      <w:rFonts w:ascii="Arial" w:eastAsia="Calibri" w:hAnsi="Arial" w:cs="Arial"/>
      <w:b/>
      <w:sz w:val="18"/>
      <w:szCs w:val="18"/>
    </w:rPr>
  </w:style>
  <w:style w:type="table" w:customStyle="1" w:styleId="LightList-Accent11">
    <w:name w:val="Light List - Accent 11"/>
    <w:basedOn w:val="TableNormal"/>
    <w:uiPriority w:val="61"/>
    <w:rsid w:val="00897071"/>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5Char">
    <w:name w:val="Heading 5 Char"/>
    <w:basedOn w:val="DefaultParagraphFont"/>
    <w:link w:val="Heading5"/>
    <w:rsid w:val="00897071"/>
    <w:rPr>
      <w:rFonts w:ascii="Arial Narrow" w:eastAsiaTheme="majorEastAsia" w:hAnsi="Arial Narrow" w:cstheme="majorBidi"/>
      <w:b/>
      <w:sz w:val="22"/>
      <w:szCs w:val="20"/>
    </w:rPr>
  </w:style>
  <w:style w:type="character" w:styleId="CommentReference">
    <w:name w:val="annotation reference"/>
    <w:basedOn w:val="DefaultParagraphFont"/>
    <w:rsid w:val="00897071"/>
    <w:rPr>
      <w:sz w:val="16"/>
      <w:szCs w:val="16"/>
    </w:rPr>
  </w:style>
  <w:style w:type="paragraph" w:styleId="CommentText">
    <w:name w:val="annotation text"/>
    <w:basedOn w:val="Normal"/>
    <w:link w:val="CommentTextChar"/>
    <w:uiPriority w:val="99"/>
    <w:rsid w:val="00897071"/>
  </w:style>
  <w:style w:type="character" w:customStyle="1" w:styleId="CommentTextChar">
    <w:name w:val="Comment Text Char"/>
    <w:basedOn w:val="DefaultParagraphFont"/>
    <w:link w:val="CommentText"/>
    <w:uiPriority w:val="99"/>
    <w:rsid w:val="00897071"/>
    <w:rPr>
      <w:rFonts w:eastAsia="Times New Roman" w:cstheme="minorHAnsi"/>
      <w:sz w:val="22"/>
      <w:szCs w:val="20"/>
    </w:rPr>
  </w:style>
  <w:style w:type="paragraph" w:styleId="CommentSubject">
    <w:name w:val="annotation subject"/>
    <w:basedOn w:val="CommentText"/>
    <w:next w:val="CommentText"/>
    <w:link w:val="CommentSubjectChar"/>
    <w:rsid w:val="00897071"/>
    <w:rPr>
      <w:b/>
      <w:bCs/>
    </w:rPr>
  </w:style>
  <w:style w:type="character" w:customStyle="1" w:styleId="CommentSubjectChar">
    <w:name w:val="Comment Subject Char"/>
    <w:basedOn w:val="CommentTextChar"/>
    <w:link w:val="CommentSubject"/>
    <w:rsid w:val="00897071"/>
    <w:rPr>
      <w:rFonts w:eastAsia="Times New Roman" w:cstheme="minorHAnsi"/>
      <w:b/>
      <w:bCs/>
      <w:sz w:val="22"/>
      <w:szCs w:val="20"/>
    </w:rPr>
  </w:style>
  <w:style w:type="paragraph" w:styleId="Title">
    <w:name w:val="Title"/>
    <w:basedOn w:val="Normal"/>
    <w:next w:val="Subtitle"/>
    <w:link w:val="TitleChar"/>
    <w:qFormat/>
    <w:rsid w:val="00897071"/>
    <w:pPr>
      <w:spacing w:before="2160" w:after="0"/>
      <w:jc w:val="right"/>
    </w:pPr>
    <w:rPr>
      <w:rFonts w:ascii="Helvetica" w:hAnsi="Helvetica"/>
      <w:b/>
      <w:color w:val="0D407D"/>
      <w:sz w:val="72"/>
      <w:szCs w:val="72"/>
    </w:rPr>
  </w:style>
  <w:style w:type="character" w:customStyle="1" w:styleId="TitleChar">
    <w:name w:val="Title Char"/>
    <w:basedOn w:val="DefaultParagraphFont"/>
    <w:link w:val="Title"/>
    <w:rsid w:val="00897071"/>
    <w:rPr>
      <w:rFonts w:ascii="Helvetica" w:eastAsia="Times New Roman" w:hAnsi="Helvetica" w:cstheme="minorHAnsi"/>
      <w:b/>
      <w:color w:val="0D407D"/>
      <w:sz w:val="72"/>
      <w:szCs w:val="72"/>
    </w:rPr>
  </w:style>
  <w:style w:type="paragraph" w:styleId="TOC2">
    <w:name w:val="toc 2"/>
    <w:basedOn w:val="Normal"/>
    <w:next w:val="Normal"/>
    <w:uiPriority w:val="39"/>
    <w:rsid w:val="00897071"/>
    <w:pPr>
      <w:tabs>
        <w:tab w:val="right" w:leader="dot" w:pos="9360"/>
      </w:tabs>
      <w:ind w:left="245" w:right="720"/>
    </w:pPr>
    <w:rPr>
      <w:rFonts w:ascii="Arial" w:hAnsi="Arial"/>
      <w:noProof/>
    </w:rPr>
  </w:style>
  <w:style w:type="paragraph" w:styleId="TOC1">
    <w:name w:val="toc 1"/>
    <w:basedOn w:val="Normal"/>
    <w:next w:val="Normal"/>
    <w:uiPriority w:val="39"/>
    <w:rsid w:val="00897071"/>
    <w:pPr>
      <w:tabs>
        <w:tab w:val="right" w:leader="dot" w:pos="9360"/>
      </w:tabs>
      <w:spacing w:before="240" w:after="0"/>
      <w:ind w:right="720"/>
    </w:pPr>
    <w:rPr>
      <w:rFonts w:ascii="Arial" w:hAnsi="Arial" w:cs="Arial"/>
      <w:b/>
      <w:noProof/>
    </w:rPr>
  </w:style>
  <w:style w:type="paragraph" w:styleId="TOC3">
    <w:name w:val="toc 3"/>
    <w:basedOn w:val="Normal"/>
    <w:next w:val="Normal"/>
    <w:uiPriority w:val="39"/>
    <w:rsid w:val="00897071"/>
    <w:pPr>
      <w:tabs>
        <w:tab w:val="right" w:leader="dot" w:pos="9360"/>
      </w:tabs>
      <w:ind w:left="475" w:right="720"/>
    </w:pPr>
    <w:rPr>
      <w:rFonts w:ascii="Arial" w:hAnsi="Arial"/>
      <w:noProof/>
      <w:color w:val="000000" w:themeColor="text1"/>
    </w:rPr>
  </w:style>
  <w:style w:type="paragraph" w:styleId="TOC4">
    <w:name w:val="toc 4"/>
    <w:basedOn w:val="Normal"/>
    <w:next w:val="Normal"/>
    <w:uiPriority w:val="39"/>
    <w:rsid w:val="00897071"/>
    <w:pPr>
      <w:tabs>
        <w:tab w:val="right" w:leader="dot" w:pos="9360"/>
      </w:tabs>
      <w:ind w:left="720"/>
    </w:pPr>
    <w:rPr>
      <w:rFonts w:ascii="Arial" w:hAnsi="Arial"/>
    </w:rPr>
  </w:style>
  <w:style w:type="table" w:styleId="LightList-Accent1">
    <w:name w:val="Light List Accent 1"/>
    <w:basedOn w:val="TableNormal"/>
    <w:uiPriority w:val="61"/>
    <w:rsid w:val="00897071"/>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5">
    <w:name w:val="toc 5"/>
    <w:basedOn w:val="Normal"/>
    <w:next w:val="Normal"/>
    <w:uiPriority w:val="39"/>
    <w:rsid w:val="00897071"/>
    <w:pPr>
      <w:ind w:left="965"/>
    </w:pPr>
    <w:rPr>
      <w:rFonts w:ascii="Arial" w:hAnsi="Arial"/>
    </w:rPr>
  </w:style>
  <w:style w:type="character" w:customStyle="1" w:styleId="CrossReference">
    <w:name w:val="Cross Reference"/>
    <w:basedOn w:val="DefaultParagraphFont"/>
    <w:uiPriority w:val="1"/>
    <w:qFormat/>
    <w:rsid w:val="00897071"/>
    <w:rPr>
      <w:color w:val="0000FF"/>
      <w:u w:val="single"/>
    </w:rPr>
  </w:style>
  <w:style w:type="character" w:customStyle="1" w:styleId="ListParagraphChar">
    <w:name w:val="List Paragraph Char"/>
    <w:basedOn w:val="DefaultParagraphFont"/>
    <w:link w:val="ListParagraph"/>
    <w:uiPriority w:val="34"/>
    <w:rsid w:val="00897071"/>
    <w:rPr>
      <w:rFonts w:eastAsiaTheme="minorEastAsia" w:cs="Calibri"/>
      <w:sz w:val="22"/>
      <w:szCs w:val="22"/>
    </w:rPr>
  </w:style>
  <w:style w:type="paragraph" w:styleId="TOC6">
    <w:name w:val="toc 6"/>
    <w:basedOn w:val="Normal"/>
    <w:next w:val="Normal"/>
    <w:autoRedefine/>
    <w:uiPriority w:val="39"/>
    <w:unhideWhenUsed/>
    <w:rsid w:val="00897071"/>
    <w:pPr>
      <w:spacing w:after="100" w:line="276" w:lineRule="auto"/>
      <w:ind w:left="1100"/>
    </w:pPr>
    <w:rPr>
      <w:rFonts w:ascii="Arial" w:eastAsiaTheme="minorEastAsia" w:hAnsi="Arial" w:cstheme="minorBidi"/>
      <w:szCs w:val="22"/>
    </w:rPr>
  </w:style>
  <w:style w:type="paragraph" w:styleId="TOC7">
    <w:name w:val="toc 7"/>
    <w:basedOn w:val="Normal"/>
    <w:next w:val="Normal"/>
    <w:autoRedefine/>
    <w:uiPriority w:val="39"/>
    <w:unhideWhenUsed/>
    <w:rsid w:val="00897071"/>
    <w:pPr>
      <w:spacing w:after="100" w:line="276" w:lineRule="auto"/>
      <w:ind w:left="1320"/>
    </w:pPr>
    <w:rPr>
      <w:rFonts w:ascii="Arial" w:eastAsiaTheme="minorEastAsia" w:hAnsi="Arial" w:cstheme="minorBidi"/>
      <w:szCs w:val="22"/>
    </w:rPr>
  </w:style>
  <w:style w:type="paragraph" w:styleId="TOC8">
    <w:name w:val="toc 8"/>
    <w:basedOn w:val="Normal"/>
    <w:next w:val="Normal"/>
    <w:autoRedefine/>
    <w:uiPriority w:val="39"/>
    <w:unhideWhenUsed/>
    <w:rsid w:val="00897071"/>
    <w:pPr>
      <w:spacing w:after="100" w:line="276" w:lineRule="auto"/>
      <w:ind w:left="1540"/>
    </w:pPr>
    <w:rPr>
      <w:rFonts w:ascii="Arial" w:eastAsiaTheme="minorEastAsia" w:hAnsi="Arial" w:cstheme="minorBidi"/>
      <w:szCs w:val="22"/>
    </w:rPr>
  </w:style>
  <w:style w:type="paragraph" w:styleId="TOC9">
    <w:name w:val="toc 9"/>
    <w:basedOn w:val="Normal"/>
    <w:next w:val="Normal"/>
    <w:autoRedefine/>
    <w:uiPriority w:val="39"/>
    <w:unhideWhenUsed/>
    <w:rsid w:val="00897071"/>
    <w:pPr>
      <w:spacing w:after="100" w:line="276" w:lineRule="auto"/>
      <w:ind w:left="1760"/>
    </w:pPr>
    <w:rPr>
      <w:rFonts w:ascii="Arial" w:eastAsiaTheme="minorEastAsia" w:hAnsi="Arial" w:cstheme="minorBidi"/>
      <w:szCs w:val="22"/>
    </w:rPr>
  </w:style>
  <w:style w:type="paragraph" w:styleId="Revision">
    <w:name w:val="Revision"/>
    <w:hidden/>
    <w:uiPriority w:val="99"/>
    <w:semiHidden/>
    <w:rsid w:val="00897071"/>
    <w:rPr>
      <w:rFonts w:cstheme="minorHAnsi"/>
    </w:rPr>
  </w:style>
  <w:style w:type="paragraph" w:styleId="TableofFigures">
    <w:name w:val="table of figures"/>
    <w:basedOn w:val="Normal"/>
    <w:next w:val="Normal"/>
    <w:uiPriority w:val="99"/>
    <w:rsid w:val="00897071"/>
    <w:pPr>
      <w:tabs>
        <w:tab w:val="right" w:leader="dot" w:pos="9360"/>
      </w:tabs>
    </w:pPr>
    <w:rPr>
      <w:rFonts w:ascii="Arial" w:eastAsiaTheme="majorEastAsia" w:hAnsi="Arial" w:cs="Arial"/>
      <w:b/>
      <w:noProof/>
    </w:rPr>
  </w:style>
  <w:style w:type="paragraph" w:styleId="TOAHeading">
    <w:name w:val="toa heading"/>
    <w:basedOn w:val="Normal"/>
    <w:next w:val="Normal"/>
    <w:rsid w:val="00897071"/>
    <w:pPr>
      <w:keepNext/>
      <w:keepLines/>
    </w:pPr>
    <w:rPr>
      <w:rFonts w:asciiTheme="majorHAnsi" w:hAnsiTheme="majorHAnsi" w:cs="Calibri"/>
      <w:b/>
      <w:sz w:val="32"/>
    </w:rPr>
  </w:style>
  <w:style w:type="paragraph" w:customStyle="1" w:styleId="SectionHeading">
    <w:name w:val="Section Heading"/>
    <w:basedOn w:val="Normal"/>
    <w:next w:val="Normal"/>
    <w:qFormat/>
    <w:rsid w:val="00897071"/>
    <w:pPr>
      <w:keepNext/>
      <w:keepLines/>
    </w:pPr>
    <w:rPr>
      <w:rFonts w:ascii="Times New Roman" w:hAnsi="Times New Roman" w:cs="Calibri"/>
      <w:b/>
    </w:rPr>
  </w:style>
  <w:style w:type="character" w:styleId="Strong">
    <w:name w:val="Strong"/>
    <w:basedOn w:val="DefaultParagraphFont"/>
    <w:qFormat/>
    <w:rsid w:val="00897071"/>
    <w:rPr>
      <w:b/>
      <w:bCs/>
    </w:rPr>
  </w:style>
  <w:style w:type="paragraph" w:customStyle="1" w:styleId="Image">
    <w:name w:val="Image"/>
    <w:basedOn w:val="Normal"/>
    <w:qFormat/>
    <w:rsid w:val="00897071"/>
    <w:pPr>
      <w:keepLines/>
      <w:jc w:val="center"/>
    </w:pPr>
    <w:rPr>
      <w:rFonts w:ascii="Times New Roman" w:eastAsiaTheme="minorHAnsi" w:hAnsi="Times New Roman" w:cstheme="minorBidi"/>
      <w:noProof/>
      <w:szCs w:val="22"/>
    </w:rPr>
  </w:style>
  <w:style w:type="paragraph" w:customStyle="1" w:styleId="TableText">
    <w:name w:val="Table Text"/>
    <w:basedOn w:val="Normal"/>
    <w:autoRedefine/>
    <w:qFormat/>
    <w:rsid w:val="00897071"/>
    <w:pPr>
      <w:spacing w:before="80" w:after="80"/>
      <w:ind w:left="86" w:right="86"/>
    </w:pPr>
    <w:rPr>
      <w:rFonts w:ascii="Arial" w:eastAsiaTheme="minorEastAsia" w:hAnsi="Arial" w:cs="Arial"/>
      <w:bCs/>
      <w:sz w:val="20"/>
    </w:rPr>
  </w:style>
  <w:style w:type="numbering" w:customStyle="1" w:styleId="ListNumbers">
    <w:name w:val="List Numbers"/>
    <w:uiPriority w:val="99"/>
    <w:rsid w:val="00897071"/>
    <w:pPr>
      <w:numPr>
        <w:numId w:val="10"/>
      </w:numPr>
    </w:pPr>
  </w:style>
  <w:style w:type="paragraph" w:styleId="ListNumber">
    <w:name w:val="List Number"/>
    <w:basedOn w:val="ListParagraph"/>
    <w:unhideWhenUsed/>
    <w:rsid w:val="00A91A94"/>
    <w:pPr>
      <w:keepLines/>
      <w:numPr>
        <w:numId w:val="49"/>
      </w:numPr>
    </w:pPr>
    <w:rPr>
      <w:rFonts w:eastAsiaTheme="minorHAnsi" w:cstheme="minorBidi"/>
    </w:rPr>
  </w:style>
  <w:style w:type="paragraph" w:styleId="ListNumber2">
    <w:name w:val="List Number 2"/>
    <w:basedOn w:val="ListNumber"/>
    <w:uiPriority w:val="99"/>
    <w:unhideWhenUsed/>
    <w:rsid w:val="00897071"/>
    <w:pPr>
      <w:numPr>
        <w:ilvl w:val="1"/>
      </w:numPr>
    </w:pPr>
  </w:style>
  <w:style w:type="paragraph" w:customStyle="1" w:styleId="TableCaption">
    <w:name w:val="Table Caption"/>
    <w:basedOn w:val="Caption"/>
    <w:qFormat/>
    <w:rsid w:val="00897071"/>
  </w:style>
  <w:style w:type="paragraph" w:customStyle="1" w:styleId="TableHeader">
    <w:name w:val="Table Header"/>
    <w:basedOn w:val="TableText"/>
    <w:qFormat/>
    <w:rsid w:val="00897071"/>
    <w:pPr>
      <w:keepNext/>
      <w:keepLines/>
    </w:pPr>
    <w:rPr>
      <w:b/>
    </w:rPr>
  </w:style>
  <w:style w:type="paragraph" w:customStyle="1" w:styleId="TableTextCenter">
    <w:name w:val="Table Text Center"/>
    <w:basedOn w:val="TableText"/>
    <w:qFormat/>
    <w:rsid w:val="00897071"/>
    <w:pPr>
      <w:jc w:val="center"/>
    </w:pPr>
    <w:rPr>
      <w:noProof/>
    </w:rPr>
  </w:style>
  <w:style w:type="numbering" w:customStyle="1" w:styleId="TableBullets">
    <w:name w:val="Table Bullets"/>
    <w:uiPriority w:val="99"/>
    <w:rsid w:val="00897071"/>
    <w:pPr>
      <w:numPr>
        <w:numId w:val="13"/>
      </w:numPr>
    </w:pPr>
  </w:style>
  <w:style w:type="paragraph" w:customStyle="1" w:styleId="TableTextBullet">
    <w:name w:val="Table Text Bullet"/>
    <w:basedOn w:val="TableText"/>
    <w:qFormat/>
    <w:rsid w:val="00897071"/>
    <w:pPr>
      <w:numPr>
        <w:numId w:val="1"/>
      </w:numPr>
    </w:pPr>
    <w:rPr>
      <w:rFonts w:eastAsiaTheme="minorHAnsi" w:cstheme="minorBidi"/>
      <w:szCs w:val="22"/>
    </w:rPr>
  </w:style>
  <w:style w:type="paragraph" w:customStyle="1" w:styleId="TableTextBullet2">
    <w:name w:val="Table Text Bullet 2"/>
    <w:basedOn w:val="TableTextBullet"/>
    <w:autoRedefine/>
    <w:qFormat/>
    <w:rsid w:val="00897071"/>
    <w:pPr>
      <w:numPr>
        <w:ilvl w:val="1"/>
        <w:numId w:val="16"/>
      </w:numPr>
      <w:ind w:right="115"/>
    </w:pPr>
  </w:style>
  <w:style w:type="paragraph" w:customStyle="1" w:styleId="TableTextBullet3">
    <w:name w:val="Table Text Bullet 3"/>
    <w:basedOn w:val="TableTextBullet"/>
    <w:qFormat/>
    <w:rsid w:val="00897071"/>
    <w:pPr>
      <w:numPr>
        <w:numId w:val="17"/>
      </w:numPr>
    </w:pPr>
  </w:style>
  <w:style w:type="paragraph" w:customStyle="1" w:styleId="NoteText">
    <w:name w:val="Note Text"/>
    <w:basedOn w:val="Normal"/>
    <w:autoRedefine/>
    <w:qFormat/>
    <w:rsid w:val="00897071"/>
    <w:pPr>
      <w:spacing w:before="0" w:after="80"/>
    </w:pPr>
    <w:rPr>
      <w:rFonts w:ascii="Arial" w:hAnsi="Arial" w:cs="Calibri"/>
    </w:rPr>
  </w:style>
  <w:style w:type="paragraph" w:customStyle="1" w:styleId="NoteIcon">
    <w:name w:val="Note Icon"/>
    <w:basedOn w:val="NoteText"/>
    <w:qFormat/>
    <w:rsid w:val="00897071"/>
    <w:pPr>
      <w:jc w:val="center"/>
    </w:pPr>
    <w:rPr>
      <w:rFonts w:cs="Arial"/>
      <w:noProof/>
    </w:rPr>
  </w:style>
  <w:style w:type="paragraph" w:customStyle="1" w:styleId="ImageCaption">
    <w:name w:val="Image Caption"/>
    <w:basedOn w:val="Caption"/>
    <w:next w:val="Image"/>
    <w:qFormat/>
    <w:rsid w:val="00897071"/>
  </w:style>
  <w:style w:type="paragraph" w:styleId="NoteHeading">
    <w:name w:val="Note Heading"/>
    <w:basedOn w:val="Normal"/>
    <w:next w:val="Normal"/>
    <w:link w:val="NoteHeadingChar"/>
    <w:rsid w:val="00897071"/>
    <w:pPr>
      <w:spacing w:after="60"/>
    </w:pPr>
    <w:rPr>
      <w:b/>
    </w:rPr>
  </w:style>
  <w:style w:type="character" w:customStyle="1" w:styleId="NoteHeadingChar">
    <w:name w:val="Note Heading Char"/>
    <w:basedOn w:val="DefaultParagraphFont"/>
    <w:link w:val="NoteHeading"/>
    <w:rsid w:val="00897071"/>
    <w:rPr>
      <w:rFonts w:eastAsia="Times New Roman" w:cstheme="minorHAnsi"/>
      <w:b/>
      <w:sz w:val="22"/>
      <w:szCs w:val="20"/>
    </w:rPr>
  </w:style>
  <w:style w:type="paragraph" w:styleId="ListNumber3">
    <w:name w:val="List Number 3"/>
    <w:basedOn w:val="ListNumber2"/>
    <w:uiPriority w:val="99"/>
    <w:unhideWhenUsed/>
    <w:qFormat/>
    <w:rsid w:val="00897071"/>
    <w:pPr>
      <w:numPr>
        <w:ilvl w:val="2"/>
      </w:numPr>
    </w:pPr>
  </w:style>
  <w:style w:type="table" w:customStyle="1" w:styleId="TableNote">
    <w:name w:val="Table Note"/>
    <w:basedOn w:val="TableNormal"/>
    <w:uiPriority w:val="99"/>
    <w:rsid w:val="00897071"/>
    <w:rPr>
      <w:rFonts w:ascii="Arial" w:eastAsia="Times New Roman" w:hAnsi="Arial" w:cstheme="minorHAnsi"/>
      <w:sz w:val="20"/>
    </w:rPr>
    <w:tblPr>
      <w:tblBorders>
        <w:insideV w:val="single" w:sz="4" w:space="0" w:color="auto"/>
      </w:tblBorders>
      <w:tblCellMar>
        <w:left w:w="115" w:type="dxa"/>
        <w:right w:w="115" w:type="dxa"/>
      </w:tblCellMar>
    </w:tblPr>
    <w:trPr>
      <w:cantSplit/>
    </w:trPr>
  </w:style>
  <w:style w:type="table" w:customStyle="1" w:styleId="TableProcedure">
    <w:name w:val="Table Procedure"/>
    <w:basedOn w:val="TableNormal"/>
    <w:uiPriority w:val="99"/>
    <w:rsid w:val="00897071"/>
    <w:rPr>
      <w:rFonts w:eastAsia="Times New Roman" w:cstheme="minorHAnsi"/>
    </w:rPr>
    <w:tblPr>
      <w:jc w:val="center"/>
      <w:tblBorders>
        <w:top w:val="single" w:sz="8" w:space="0" w:color="auto"/>
        <w:left w:val="single" w:sz="8" w:space="0" w:color="auto"/>
        <w:bottom w:val="single" w:sz="8" w:space="0" w:color="auto"/>
        <w:right w:val="single" w:sz="8" w:space="0" w:color="auto"/>
      </w:tblBorders>
      <w:tblCellMar>
        <w:top w:w="72" w:type="dxa"/>
        <w:left w:w="115" w:type="dxa"/>
        <w:bottom w:w="72" w:type="dxa"/>
        <w:right w:w="115" w:type="dxa"/>
      </w:tblCellMar>
    </w:tblPr>
    <w:trPr>
      <w:cantSplit/>
      <w:jc w:val="center"/>
    </w:trPr>
    <w:tcPr>
      <w:shd w:val="clear" w:color="auto" w:fill="BFBFBF" w:themeFill="background1" w:themeFillShade="BF"/>
    </w:tcPr>
  </w:style>
  <w:style w:type="paragraph" w:customStyle="1" w:styleId="ImageCaptionRight">
    <w:name w:val="Image Caption Right"/>
    <w:basedOn w:val="ImageCaption"/>
    <w:qFormat/>
    <w:rsid w:val="00897071"/>
    <w:pPr>
      <w:spacing w:before="80" w:after="80"/>
      <w:jc w:val="right"/>
    </w:pPr>
  </w:style>
  <w:style w:type="paragraph" w:styleId="NormalIndent">
    <w:name w:val="Normal Indent"/>
    <w:basedOn w:val="Normal"/>
    <w:link w:val="NormalIndentChar"/>
    <w:rsid w:val="00897071"/>
    <w:pPr>
      <w:ind w:left="360"/>
    </w:pPr>
  </w:style>
  <w:style w:type="character" w:styleId="Emphasis">
    <w:name w:val="Emphasis"/>
    <w:basedOn w:val="DefaultParagraphFont"/>
    <w:qFormat/>
    <w:rsid w:val="00897071"/>
    <w:rPr>
      <w:i/>
      <w:iCs/>
    </w:rPr>
  </w:style>
  <w:style w:type="paragraph" w:styleId="ListContinue">
    <w:name w:val="List Continue"/>
    <w:basedOn w:val="NormalIndent"/>
    <w:link w:val="ListContinueChar"/>
    <w:rsid w:val="00897071"/>
    <w:rPr>
      <w:rFonts w:eastAsiaTheme="minorEastAsia"/>
      <w:szCs w:val="22"/>
    </w:rPr>
  </w:style>
  <w:style w:type="paragraph" w:customStyle="1" w:styleId="ImageRight">
    <w:name w:val="Image Right"/>
    <w:basedOn w:val="Image"/>
    <w:qFormat/>
    <w:rsid w:val="00897071"/>
    <w:pPr>
      <w:spacing w:after="0"/>
      <w:jc w:val="right"/>
    </w:pPr>
  </w:style>
  <w:style w:type="paragraph" w:customStyle="1" w:styleId="TableFootnote">
    <w:name w:val="Table Footnote"/>
    <w:basedOn w:val="Normal"/>
    <w:qFormat/>
    <w:rsid w:val="00897071"/>
    <w:pPr>
      <w:numPr>
        <w:numId w:val="20"/>
      </w:numPr>
      <w:ind w:left="360"/>
    </w:pPr>
    <w:rPr>
      <w:rFonts w:ascii="Arial" w:hAnsi="Arial" w:cs="Arial"/>
      <w:sz w:val="20"/>
    </w:rPr>
  </w:style>
  <w:style w:type="character" w:customStyle="1" w:styleId="HighlightYellow">
    <w:name w:val="Highlight Yellow"/>
    <w:basedOn w:val="DefaultParagraphFont"/>
    <w:uiPriority w:val="1"/>
    <w:qFormat/>
    <w:rsid w:val="00897071"/>
    <w:rPr>
      <w:bdr w:val="none" w:sz="0" w:space="0" w:color="auto"/>
      <w:shd w:val="clear" w:color="auto" w:fill="FFFF00"/>
    </w:rPr>
  </w:style>
  <w:style w:type="numbering" w:customStyle="1" w:styleId="TableNumbers">
    <w:name w:val="Table Numbers"/>
    <w:uiPriority w:val="99"/>
    <w:rsid w:val="00897071"/>
    <w:pPr>
      <w:numPr>
        <w:numId w:val="14"/>
      </w:numPr>
    </w:pPr>
  </w:style>
  <w:style w:type="paragraph" w:customStyle="1" w:styleId="TableTextNumber">
    <w:name w:val="Table Text Number"/>
    <w:basedOn w:val="TableText"/>
    <w:qFormat/>
    <w:rsid w:val="00897071"/>
    <w:pPr>
      <w:ind w:left="475" w:hanging="360"/>
    </w:pPr>
    <w:rPr>
      <w:rFonts w:eastAsiaTheme="minorHAnsi" w:cstheme="minorBidi"/>
      <w:szCs w:val="22"/>
    </w:rPr>
  </w:style>
  <w:style w:type="paragraph" w:customStyle="1" w:styleId="TableTextNumber2">
    <w:name w:val="Table Text Number 2"/>
    <w:basedOn w:val="TableTextNumber"/>
    <w:autoRedefine/>
    <w:qFormat/>
    <w:rsid w:val="00897071"/>
    <w:pPr>
      <w:numPr>
        <w:numId w:val="15"/>
      </w:numPr>
      <w:ind w:left="608"/>
    </w:pPr>
  </w:style>
  <w:style w:type="paragraph" w:customStyle="1" w:styleId="TableTextNumber3">
    <w:name w:val="Table Text Number 3"/>
    <w:basedOn w:val="TableTextNumber"/>
    <w:qFormat/>
    <w:rsid w:val="00897071"/>
    <w:pPr>
      <w:numPr>
        <w:ilvl w:val="2"/>
      </w:numPr>
      <w:ind w:left="475" w:hanging="360"/>
    </w:pPr>
  </w:style>
  <w:style w:type="paragraph" w:customStyle="1" w:styleId="UserSupport">
    <w:name w:val="User Support"/>
    <w:basedOn w:val="Normal"/>
    <w:qFormat/>
    <w:rsid w:val="00897071"/>
    <w:pPr>
      <w:jc w:val="center"/>
    </w:pPr>
    <w:rPr>
      <w:rFonts w:ascii="Arial" w:eastAsiaTheme="minorEastAsia" w:hAnsi="Arial" w:cs="Arial"/>
      <w:bCs/>
    </w:rPr>
  </w:style>
  <w:style w:type="paragraph" w:styleId="ListContinue2">
    <w:name w:val="List Continue 2"/>
    <w:basedOn w:val="ListContinue"/>
    <w:rsid w:val="00897071"/>
    <w:pPr>
      <w:ind w:left="720"/>
    </w:pPr>
  </w:style>
  <w:style w:type="table" w:customStyle="1" w:styleId="TableProcedureImages">
    <w:name w:val="Table Procedure Images"/>
    <w:basedOn w:val="TableNormal"/>
    <w:uiPriority w:val="99"/>
    <w:rsid w:val="00897071"/>
    <w:rPr>
      <w:rFonts w:eastAsia="Times New Roman" w:cstheme="minorHAnsi"/>
    </w:rPr>
    <w:tblPr>
      <w:tblBorders>
        <w:top w:val="single" w:sz="8" w:space="0" w:color="auto"/>
        <w:bottom w:val="single" w:sz="8" w:space="0" w:color="auto"/>
        <w:insideH w:val="single" w:sz="8" w:space="0" w:color="auto"/>
      </w:tblBorders>
      <w:tblCellMar>
        <w:top w:w="72" w:type="dxa"/>
        <w:left w:w="0" w:type="dxa"/>
        <w:bottom w:w="72" w:type="dxa"/>
        <w:right w:w="0" w:type="dxa"/>
      </w:tblCellMar>
    </w:tblPr>
    <w:trPr>
      <w:cantSplit/>
    </w:trPr>
  </w:style>
  <w:style w:type="table" w:customStyle="1" w:styleId="TabSummary">
    <w:name w:val="Tab Summary"/>
    <w:basedOn w:val="TableNormal"/>
    <w:uiPriority w:val="99"/>
    <w:rsid w:val="00897071"/>
    <w:rPr>
      <w:rFonts w:eastAsia="Times New Roman" w:cstheme="minorHAnsi"/>
    </w:rPr>
    <w:tblPr>
      <w:jc w:val="center"/>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CellMar>
        <w:top w:w="72" w:type="dxa"/>
        <w:left w:w="115" w:type="dxa"/>
        <w:bottom w:w="72" w:type="dxa"/>
        <w:right w:w="115" w:type="dxa"/>
      </w:tblCellMar>
    </w:tblPr>
    <w:trPr>
      <w:cantSplit/>
      <w:jc w:val="center"/>
    </w:trPr>
    <w:tcPr>
      <w:shd w:val="clear" w:color="auto" w:fill="C6D9F1" w:themeFill="text2" w:themeFillTint="33"/>
    </w:tcPr>
  </w:style>
  <w:style w:type="paragraph" w:customStyle="1" w:styleId="TabActivities">
    <w:name w:val="Tab Activities"/>
    <w:basedOn w:val="Normal"/>
    <w:qFormat/>
    <w:rsid w:val="00897071"/>
    <w:pPr>
      <w:spacing w:after="0"/>
    </w:pPr>
    <w:rPr>
      <w:rFonts w:ascii="Arial" w:hAnsi="Arial" w:cs="Arial"/>
    </w:rPr>
  </w:style>
  <w:style w:type="table" w:customStyle="1" w:styleId="TableTabSummary">
    <w:name w:val="Table Tab Summary"/>
    <w:basedOn w:val="TableNormal"/>
    <w:uiPriority w:val="99"/>
    <w:rsid w:val="00897071"/>
    <w:rPr>
      <w:rFonts w:eastAsia="Times New Roman" w:cstheme="minorHAnsi"/>
    </w:rPr>
    <w:tblPr>
      <w:jc w:val="center"/>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CellMar>
        <w:top w:w="72" w:type="dxa"/>
        <w:left w:w="115" w:type="dxa"/>
        <w:bottom w:w="72" w:type="dxa"/>
        <w:right w:w="115" w:type="dxa"/>
      </w:tblCellMar>
    </w:tblPr>
    <w:trPr>
      <w:cantSplit/>
      <w:jc w:val="center"/>
    </w:trPr>
    <w:tcPr>
      <w:shd w:val="clear" w:color="auto" w:fill="C6D9F1" w:themeFill="text2" w:themeFillTint="33"/>
    </w:tcPr>
  </w:style>
  <w:style w:type="numbering" w:customStyle="1" w:styleId="HeadingNumbers">
    <w:name w:val="Heading Numbers"/>
    <w:uiPriority w:val="99"/>
    <w:rsid w:val="00897071"/>
    <w:pPr>
      <w:numPr>
        <w:numId w:val="3"/>
      </w:numPr>
    </w:pPr>
  </w:style>
  <w:style w:type="paragraph" w:customStyle="1" w:styleId="Appendix1">
    <w:name w:val="Appendix 1"/>
    <w:basedOn w:val="Heading1"/>
    <w:next w:val="Normal"/>
    <w:qFormat/>
    <w:rsid w:val="00897071"/>
    <w:pPr>
      <w:numPr>
        <w:numId w:val="2"/>
      </w:numPr>
    </w:pPr>
  </w:style>
  <w:style w:type="paragraph" w:customStyle="1" w:styleId="Heading1NoNumber">
    <w:name w:val="Heading 1 No Number"/>
    <w:basedOn w:val="Normal"/>
    <w:next w:val="Normal"/>
    <w:qFormat/>
    <w:rsid w:val="00897071"/>
    <w:pPr>
      <w:keepNext/>
      <w:keepLines/>
      <w:pageBreakBefore/>
      <w:spacing w:before="360"/>
      <w:outlineLvl w:val="0"/>
    </w:pPr>
    <w:rPr>
      <w:rFonts w:ascii="Arial Narrow" w:hAnsi="Arial Narrow"/>
      <w:b/>
      <w:sz w:val="40"/>
    </w:rPr>
  </w:style>
  <w:style w:type="paragraph" w:styleId="Subtitle">
    <w:name w:val="Subtitle"/>
    <w:basedOn w:val="Normal"/>
    <w:next w:val="Normal"/>
    <w:link w:val="SubtitleChar"/>
    <w:qFormat/>
    <w:rsid w:val="00897071"/>
    <w:pPr>
      <w:jc w:val="right"/>
    </w:pPr>
    <w:rPr>
      <w:rFonts w:ascii="Helvetica" w:hAnsi="Helvetica"/>
      <w:color w:val="0D407D"/>
      <w:sz w:val="48"/>
      <w:szCs w:val="48"/>
    </w:rPr>
  </w:style>
  <w:style w:type="character" w:customStyle="1" w:styleId="SubtitleChar">
    <w:name w:val="Subtitle Char"/>
    <w:basedOn w:val="DefaultParagraphFont"/>
    <w:link w:val="Subtitle"/>
    <w:rsid w:val="00897071"/>
    <w:rPr>
      <w:rFonts w:ascii="Helvetica" w:eastAsia="Times New Roman" w:hAnsi="Helvetica" w:cstheme="minorHAnsi"/>
      <w:color w:val="0D407D"/>
      <w:sz w:val="48"/>
      <w:szCs w:val="48"/>
    </w:rPr>
  </w:style>
  <w:style w:type="paragraph" w:styleId="Date">
    <w:name w:val="Date"/>
    <w:basedOn w:val="Normal"/>
    <w:next w:val="Normal"/>
    <w:link w:val="DateChar"/>
    <w:rsid w:val="00897071"/>
    <w:pPr>
      <w:spacing w:after="720"/>
      <w:jc w:val="right"/>
    </w:pPr>
    <w:rPr>
      <w:rFonts w:ascii="Helvetica" w:hAnsi="Helvetica"/>
      <w:color w:val="A6A6A6" w:themeColor="background1" w:themeShade="A6"/>
      <w:sz w:val="36"/>
      <w:szCs w:val="36"/>
    </w:rPr>
  </w:style>
  <w:style w:type="character" w:customStyle="1" w:styleId="DateChar">
    <w:name w:val="Date Char"/>
    <w:basedOn w:val="DefaultParagraphFont"/>
    <w:link w:val="Date"/>
    <w:rsid w:val="00897071"/>
    <w:rPr>
      <w:rFonts w:ascii="Helvetica" w:eastAsia="Times New Roman" w:hAnsi="Helvetica" w:cstheme="minorHAnsi"/>
      <w:color w:val="A6A6A6" w:themeColor="background1" w:themeShade="A6"/>
      <w:sz w:val="36"/>
      <w:szCs w:val="36"/>
    </w:rPr>
  </w:style>
  <w:style w:type="table" w:customStyle="1" w:styleId="TableTitle">
    <w:name w:val="Table Title"/>
    <w:basedOn w:val="TableNormal"/>
    <w:uiPriority w:val="99"/>
    <w:rsid w:val="00897071"/>
    <w:rPr>
      <w:rFonts w:eastAsia="Times New Roman" w:cstheme="minorHAnsi"/>
    </w:rPr>
    <w:tblPr>
      <w:tblBorders>
        <w:top w:val="thinThickSmallGap" w:sz="24" w:space="0" w:color="auto"/>
        <w:bottom w:val="thickThinSmallGap" w:sz="24" w:space="0" w:color="auto"/>
      </w:tblBorders>
    </w:tblPr>
  </w:style>
  <w:style w:type="paragraph" w:customStyle="1" w:styleId="UnderstandingErrorTypes">
    <w:name w:val="Understanding Error Types"/>
    <w:basedOn w:val="Normal"/>
    <w:qFormat/>
    <w:rsid w:val="00897071"/>
    <w:pPr>
      <w:jc w:val="center"/>
    </w:pPr>
    <w:rPr>
      <w:b/>
    </w:rPr>
  </w:style>
  <w:style w:type="table" w:customStyle="1" w:styleId="TableFirstPageFooter">
    <w:name w:val="Table First Page Footer"/>
    <w:basedOn w:val="TableNormal"/>
    <w:uiPriority w:val="99"/>
    <w:rsid w:val="00897071"/>
    <w:rPr>
      <w:rFonts w:eastAsia="Times New Roman" w:cstheme="minorHAnsi"/>
    </w:rPr>
    <w:tblPr>
      <w:jc w:val="center"/>
      <w:tblCellMar>
        <w:top w:w="72" w:type="dxa"/>
        <w:left w:w="115" w:type="dxa"/>
        <w:bottom w:w="72" w:type="dxa"/>
        <w:right w:w="115" w:type="dxa"/>
      </w:tblCellMar>
    </w:tblPr>
    <w:trPr>
      <w:cantSplit/>
      <w:jc w:val="center"/>
    </w:trPr>
    <w:tcPr>
      <w:shd w:val="clear" w:color="auto" w:fill="548DD4" w:themeFill="text2" w:themeFillTint="99"/>
    </w:tcPr>
  </w:style>
  <w:style w:type="paragraph" w:customStyle="1" w:styleId="FooterFirstPage">
    <w:name w:val="Footer First Page"/>
    <w:basedOn w:val="Normal"/>
    <w:qFormat/>
    <w:rsid w:val="00897071"/>
  </w:style>
  <w:style w:type="paragraph" w:customStyle="1" w:styleId="ProcedureIntroduction">
    <w:name w:val="Procedure Introduction"/>
    <w:basedOn w:val="Normal"/>
    <w:next w:val="ListNumber"/>
    <w:autoRedefine/>
    <w:qFormat/>
    <w:rsid w:val="00897071"/>
    <w:pPr>
      <w:keepNext/>
      <w:keepLines/>
    </w:pPr>
    <w:rPr>
      <w:i/>
    </w:rPr>
  </w:style>
  <w:style w:type="paragraph" w:customStyle="1" w:styleId="ProcedureResult">
    <w:name w:val="Procedure Result"/>
    <w:basedOn w:val="Normal"/>
    <w:qFormat/>
    <w:rsid w:val="00897071"/>
    <w:pPr>
      <w:spacing w:after="0"/>
    </w:pPr>
  </w:style>
  <w:style w:type="paragraph" w:customStyle="1" w:styleId="ListIntroduction">
    <w:name w:val="List Introduction"/>
    <w:basedOn w:val="Normal"/>
    <w:next w:val="ListBullet"/>
    <w:qFormat/>
    <w:rsid w:val="00897071"/>
    <w:pPr>
      <w:keepNext/>
    </w:pPr>
  </w:style>
  <w:style w:type="character" w:styleId="PlaceholderText">
    <w:name w:val="Placeholder Text"/>
    <w:basedOn w:val="DefaultParagraphFont"/>
    <w:uiPriority w:val="99"/>
    <w:semiHidden/>
    <w:rsid w:val="00897071"/>
    <w:rPr>
      <w:color w:val="808080"/>
    </w:rPr>
  </w:style>
  <w:style w:type="character" w:styleId="FollowedHyperlink">
    <w:name w:val="FollowedHyperlink"/>
    <w:basedOn w:val="DefaultParagraphFont"/>
    <w:uiPriority w:val="99"/>
    <w:unhideWhenUsed/>
    <w:rsid w:val="00897071"/>
    <w:rPr>
      <w:color w:val="800080" w:themeColor="followedHyperlink"/>
      <w:u w:val="single"/>
    </w:rPr>
  </w:style>
  <w:style w:type="numbering" w:customStyle="1" w:styleId="ListBullets">
    <w:name w:val="ListBullets"/>
    <w:uiPriority w:val="99"/>
    <w:rsid w:val="00897071"/>
    <w:pPr>
      <w:numPr>
        <w:numId w:val="11"/>
      </w:numPr>
    </w:pPr>
  </w:style>
  <w:style w:type="paragraph" w:styleId="List5">
    <w:name w:val="List 5"/>
    <w:basedOn w:val="Normal"/>
    <w:uiPriority w:val="99"/>
    <w:unhideWhenUsed/>
    <w:rsid w:val="00897071"/>
    <w:pPr>
      <w:ind w:left="1800" w:hanging="360"/>
      <w:contextualSpacing/>
    </w:pPr>
  </w:style>
  <w:style w:type="paragraph" w:customStyle="1" w:styleId="TableTextRegular">
    <w:name w:val="Table Text Regular"/>
    <w:basedOn w:val="Normal"/>
    <w:next w:val="Normal"/>
    <w:qFormat/>
    <w:rsid w:val="00897071"/>
    <w:pPr>
      <w:spacing w:before="80" w:after="80"/>
      <w:ind w:left="115" w:right="115"/>
    </w:pPr>
    <w:rPr>
      <w:rFonts w:ascii="Arial" w:hAnsi="Arial" w:cs="Times New Roman"/>
    </w:rPr>
  </w:style>
  <w:style w:type="paragraph" w:customStyle="1" w:styleId="Heading1noPageBreakBefore">
    <w:name w:val="Heading 1 noPageBreakBefore"/>
    <w:basedOn w:val="Heading1"/>
    <w:link w:val="Heading1noPageBreakBeforeChar"/>
    <w:rsid w:val="00897071"/>
  </w:style>
  <w:style w:type="character" w:customStyle="1" w:styleId="Heading1noPageBreakBeforeChar">
    <w:name w:val="Heading 1 noPageBreakBefore Char"/>
    <w:basedOn w:val="DefaultParagraphFont"/>
    <w:link w:val="Heading1noPageBreakBefore"/>
    <w:rsid w:val="00897071"/>
    <w:rPr>
      <w:rFonts w:ascii="Arial Narrow" w:eastAsiaTheme="majorEastAsia" w:hAnsi="Arial Narrow" w:cs="Arial"/>
      <w:b/>
      <w:bCs/>
      <w:sz w:val="40"/>
      <w:szCs w:val="28"/>
    </w:rPr>
  </w:style>
  <w:style w:type="paragraph" w:customStyle="1" w:styleId="TableTextHeader">
    <w:name w:val="Table Text Header"/>
    <w:basedOn w:val="TableTextRegular"/>
    <w:uiPriority w:val="99"/>
    <w:qFormat/>
    <w:rsid w:val="00897071"/>
    <w:pPr>
      <w:keepNext/>
      <w:jc w:val="center"/>
    </w:pPr>
    <w:rPr>
      <w:rFonts w:eastAsiaTheme="minorHAnsi" w:cstheme="minorBidi"/>
      <w:b/>
      <w:color w:val="FFFFFF" w:themeColor="background1"/>
      <w:szCs w:val="24"/>
    </w:rPr>
  </w:style>
  <w:style w:type="table" w:customStyle="1" w:styleId="TableGrid9">
    <w:name w:val="Table Grid9"/>
    <w:basedOn w:val="TableNormal"/>
    <w:next w:val="TableGrid"/>
    <w:rsid w:val="0089707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uiPriority w:val="99"/>
    <w:rsid w:val="00897071"/>
    <w:pPr>
      <w:widowControl w:val="0"/>
      <w:suppressLineNumbers/>
      <w:suppressAutoHyphens/>
      <w:spacing w:before="60" w:after="60"/>
      <w:ind w:left="58" w:right="58"/>
    </w:pPr>
    <w:rPr>
      <w:rFonts w:ascii="Calibri" w:eastAsia="Calibri" w:hAnsi="Calibri" w:cs="Times"/>
      <w:lang w:eastAsia="he-IL" w:bidi="he-IL"/>
    </w:rPr>
  </w:style>
  <w:style w:type="paragraph" w:customStyle="1" w:styleId="TableHeading">
    <w:name w:val="TableHeading"/>
    <w:basedOn w:val="TableContents"/>
    <w:qFormat/>
    <w:rsid w:val="00897071"/>
    <w:pPr>
      <w:keepNext/>
      <w:keepLines/>
      <w:jc w:val="center"/>
    </w:pPr>
    <w:rPr>
      <w:b/>
      <w:bCs/>
      <w:szCs w:val="22"/>
    </w:rPr>
  </w:style>
  <w:style w:type="paragraph" w:customStyle="1" w:styleId="XMLStructure">
    <w:name w:val="XMLStructure"/>
    <w:basedOn w:val="TableContents"/>
    <w:uiPriority w:val="99"/>
    <w:qFormat/>
    <w:rsid w:val="00897071"/>
    <w:rPr>
      <w:rFonts w:ascii="Courier New" w:eastAsia="Times New Roman" w:hAnsi="Courier New"/>
      <w:noProof/>
    </w:rPr>
  </w:style>
  <w:style w:type="paragraph" w:customStyle="1" w:styleId="XMLCode">
    <w:name w:val="XMLCode"/>
    <w:basedOn w:val="Normal"/>
    <w:uiPriority w:val="99"/>
    <w:rsid w:val="00897071"/>
    <w:pPr>
      <w:keepLines/>
      <w:spacing w:after="0"/>
    </w:pPr>
    <w:rPr>
      <w:rFonts w:ascii="Courier New" w:eastAsia="Calibri" w:hAnsi="Courier New" w:cs="Courier New"/>
      <w:noProof/>
    </w:rPr>
  </w:style>
  <w:style w:type="paragraph" w:customStyle="1" w:styleId="XMLCode2">
    <w:name w:val="XMLCode 2"/>
    <w:basedOn w:val="XMLCode"/>
    <w:qFormat/>
    <w:rsid w:val="00897071"/>
    <w:pPr>
      <w:ind w:left="288"/>
    </w:pPr>
  </w:style>
  <w:style w:type="character" w:customStyle="1" w:styleId="XMLBrackets">
    <w:name w:val="XMLBrackets"/>
    <w:basedOn w:val="DefaultParagraphFont"/>
    <w:uiPriority w:val="1"/>
    <w:qFormat/>
    <w:rsid w:val="00897071"/>
    <w:rPr>
      <w:color w:val="0000FF"/>
    </w:rPr>
  </w:style>
  <w:style w:type="table" w:customStyle="1" w:styleId="TableGrid18">
    <w:name w:val="Table Grid18"/>
    <w:basedOn w:val="TableNormal"/>
    <w:next w:val="TableGrid"/>
    <w:uiPriority w:val="59"/>
    <w:rsid w:val="008970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le">
    <w:name w:val="Role"/>
    <w:basedOn w:val="Normal"/>
    <w:next w:val="Date"/>
    <w:qFormat/>
    <w:rsid w:val="00897071"/>
    <w:pPr>
      <w:spacing w:after="200"/>
      <w:jc w:val="center"/>
    </w:pPr>
    <w:rPr>
      <w:rFonts w:asciiTheme="majorHAnsi" w:hAnsiTheme="majorHAnsi"/>
      <w:color w:val="4F81BD" w:themeColor="accent1"/>
      <w:sz w:val="44"/>
    </w:rPr>
  </w:style>
  <w:style w:type="character" w:styleId="HTMLCode">
    <w:name w:val="HTML Code"/>
    <w:basedOn w:val="DefaultParagraphFont"/>
    <w:uiPriority w:val="99"/>
    <w:rsid w:val="00897071"/>
    <w:rPr>
      <w:rFonts w:ascii="Consolas" w:hAnsi="Consolas" w:cs="Consolas"/>
      <w:sz w:val="20"/>
      <w:szCs w:val="20"/>
    </w:rPr>
  </w:style>
  <w:style w:type="paragraph" w:styleId="Index1">
    <w:name w:val="index 1"/>
    <w:basedOn w:val="Normal"/>
    <w:next w:val="Normal"/>
    <w:autoRedefine/>
    <w:uiPriority w:val="99"/>
    <w:unhideWhenUsed/>
    <w:rsid w:val="00897071"/>
    <w:pPr>
      <w:spacing w:after="0"/>
      <w:ind w:left="240" w:hanging="240"/>
    </w:pPr>
  </w:style>
  <w:style w:type="character" w:customStyle="1" w:styleId="tds">
    <w:name w:val="tds"/>
    <w:basedOn w:val="DefaultParagraphFont"/>
    <w:rsid w:val="00897071"/>
  </w:style>
  <w:style w:type="paragraph" w:styleId="NormalWeb">
    <w:name w:val="Normal (Web)"/>
    <w:basedOn w:val="Normal"/>
    <w:link w:val="NormalWebChar"/>
    <w:uiPriority w:val="99"/>
    <w:unhideWhenUsed/>
    <w:rsid w:val="00897071"/>
    <w:pPr>
      <w:spacing w:before="100" w:beforeAutospacing="1" w:after="100" w:afterAutospacing="1"/>
    </w:pPr>
    <w:rPr>
      <w:rFonts w:ascii="Times New Roman" w:hAnsi="Times New Roman" w:cs="Times New Roman"/>
    </w:rPr>
  </w:style>
  <w:style w:type="character" w:customStyle="1" w:styleId="system">
    <w:name w:val="system"/>
    <w:basedOn w:val="DefaultParagraphFont"/>
    <w:rsid w:val="00897071"/>
  </w:style>
  <w:style w:type="paragraph" w:customStyle="1" w:styleId="Published">
    <w:name w:val="Published"/>
    <w:basedOn w:val="Normal"/>
    <w:qFormat/>
    <w:rsid w:val="00897071"/>
    <w:pPr>
      <w:spacing w:after="0" w:line="360" w:lineRule="auto"/>
      <w:jc w:val="right"/>
    </w:pPr>
    <w:rPr>
      <w:rFonts w:ascii="Times New Roman" w:hAnsi="Times New Roman" w:cs="Times New Roman"/>
      <w:color w:val="A6A6A6" w:themeColor="background1" w:themeShade="A6"/>
    </w:rPr>
  </w:style>
  <w:style w:type="table" w:customStyle="1" w:styleId="MediumShading1-Accent11">
    <w:name w:val="Medium Shading 1 - Accent 11"/>
    <w:basedOn w:val="TableNormal"/>
    <w:uiPriority w:val="63"/>
    <w:rsid w:val="00897071"/>
    <w:rPr>
      <w:rFonts w:ascii="Times New Roman" w:eastAsia="Calibri"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2">
    <w:name w:val="Light List - Accent 12"/>
    <w:basedOn w:val="TableNormal"/>
    <w:uiPriority w:val="61"/>
    <w:rsid w:val="00897071"/>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2">
    <w:name w:val="Medium Shading 1 - Accent 12"/>
    <w:basedOn w:val="TableNormal"/>
    <w:uiPriority w:val="63"/>
    <w:rsid w:val="00897071"/>
    <w:rPr>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97071"/>
  </w:style>
  <w:style w:type="character" w:customStyle="1" w:styleId="FootnoteTextChar">
    <w:name w:val="Footnote Text Char"/>
    <w:basedOn w:val="DefaultParagraphFont"/>
    <w:link w:val="FootnoteText"/>
    <w:uiPriority w:val="99"/>
    <w:rsid w:val="00897071"/>
    <w:rPr>
      <w:rFonts w:eastAsia="Times New Roman" w:cstheme="minorHAnsi"/>
      <w:sz w:val="22"/>
      <w:szCs w:val="20"/>
    </w:rPr>
  </w:style>
  <w:style w:type="character" w:styleId="FootnoteReference">
    <w:name w:val="footnote reference"/>
    <w:basedOn w:val="DefaultParagraphFont"/>
    <w:uiPriority w:val="99"/>
    <w:unhideWhenUsed/>
    <w:rsid w:val="00897071"/>
    <w:rPr>
      <w:vertAlign w:val="superscript"/>
    </w:rPr>
  </w:style>
  <w:style w:type="table" w:customStyle="1" w:styleId="LightList-Accent13">
    <w:name w:val="Light List - Accent 13"/>
    <w:basedOn w:val="TableNormal"/>
    <w:uiPriority w:val="61"/>
    <w:rsid w:val="00897071"/>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4">
    <w:name w:val="Light List - Accent 14"/>
    <w:basedOn w:val="TableNormal"/>
    <w:uiPriority w:val="61"/>
    <w:rsid w:val="00897071"/>
    <w:rPr>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erTitlePage">
    <w:name w:val="Header Title Page"/>
    <w:basedOn w:val="Header"/>
    <w:qFormat/>
    <w:rsid w:val="00897071"/>
    <w:rPr>
      <w:rFonts w:ascii="Times New Roman" w:hAnsi="Times New Roman"/>
      <w:b/>
      <w:color w:val="0D407D"/>
      <w:sz w:val="28"/>
    </w:rPr>
  </w:style>
  <w:style w:type="paragraph" w:customStyle="1" w:styleId="TableHeaderCenter">
    <w:name w:val="Table Header Center"/>
    <w:basedOn w:val="TableHeader"/>
    <w:qFormat/>
    <w:rsid w:val="00897071"/>
    <w:pPr>
      <w:jc w:val="center"/>
    </w:pPr>
  </w:style>
  <w:style w:type="paragraph" w:customStyle="1" w:styleId="TableSection">
    <w:name w:val="Table Section"/>
    <w:basedOn w:val="TableText"/>
    <w:qFormat/>
    <w:rsid w:val="00897071"/>
    <w:pPr>
      <w:keepNext/>
    </w:pPr>
    <w:rPr>
      <w:b/>
    </w:rPr>
  </w:style>
  <w:style w:type="paragraph" w:customStyle="1" w:styleId="Default">
    <w:name w:val="Default"/>
    <w:rsid w:val="00897071"/>
    <w:pPr>
      <w:autoSpaceDE w:val="0"/>
      <w:autoSpaceDN w:val="0"/>
      <w:adjustRightInd w:val="0"/>
    </w:pPr>
    <w:rPr>
      <w:rFonts w:ascii="Cambria" w:eastAsia="Times New Roman" w:hAnsi="Cambria" w:cs="Cambria"/>
      <w:color w:val="000000"/>
    </w:rPr>
  </w:style>
  <w:style w:type="paragraph" w:customStyle="1" w:styleId="ListBulletLast">
    <w:name w:val="List Bullet Last"/>
    <w:basedOn w:val="ListBullet"/>
    <w:qFormat/>
    <w:rsid w:val="00897071"/>
    <w:pPr>
      <w:tabs>
        <w:tab w:val="num" w:pos="331"/>
      </w:tabs>
      <w:ind w:left="331" w:hanging="216"/>
    </w:pPr>
  </w:style>
  <w:style w:type="table" w:styleId="LightList-Accent3">
    <w:name w:val="Light List Accent 3"/>
    <w:basedOn w:val="TableNormal"/>
    <w:uiPriority w:val="61"/>
    <w:rsid w:val="00897071"/>
    <w:rPr>
      <w:rFonts w:ascii="Arial" w:eastAsia="Times New Roman" w:hAnsi="Arial" w:cstheme="minorHAnsi"/>
      <w:sz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72" w:type="dxa"/>
        <w:left w:w="115" w:type="dxa"/>
        <w:bottom w:w="72" w:type="dxa"/>
        <w:right w:w="115"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NormalAfterTable">
    <w:name w:val="Normal After Table"/>
    <w:basedOn w:val="Normal"/>
    <w:qFormat/>
    <w:rsid w:val="00897071"/>
    <w:pPr>
      <w:spacing w:after="0"/>
    </w:pPr>
  </w:style>
  <w:style w:type="table" w:customStyle="1" w:styleId="TableUserSupport">
    <w:name w:val="Table User Support"/>
    <w:basedOn w:val="TableNormal"/>
    <w:uiPriority w:val="99"/>
    <w:rsid w:val="00897071"/>
    <w:rPr>
      <w:rFonts w:eastAsia="Times New Roman" w:cstheme="minorHAnsi"/>
    </w:rPr>
    <w:tblPr>
      <w:jc w:val="center"/>
      <w:tblBorders>
        <w:top w:val="single" w:sz="4" w:space="0" w:color="DFDFE1"/>
        <w:left w:val="single" w:sz="4" w:space="0" w:color="DFDFE1"/>
        <w:bottom w:val="single" w:sz="4" w:space="0" w:color="DFDFE1"/>
        <w:right w:val="single" w:sz="4" w:space="0" w:color="DFDFE1"/>
        <w:insideH w:val="single" w:sz="4" w:space="0" w:color="DFDFE1"/>
        <w:insideV w:val="single" w:sz="4" w:space="0" w:color="DFDFE1"/>
      </w:tblBorders>
      <w:tblCellMar>
        <w:left w:w="0" w:type="dxa"/>
        <w:right w:w="0" w:type="dxa"/>
      </w:tblCellMar>
    </w:tblPr>
    <w:trPr>
      <w:jc w:val="center"/>
    </w:trPr>
    <w:tcPr>
      <w:shd w:val="clear" w:color="auto" w:fill="F6F6F6"/>
    </w:tcPr>
  </w:style>
  <w:style w:type="paragraph" w:customStyle="1" w:styleId="TableSectionHeading">
    <w:name w:val="Table Section Heading"/>
    <w:basedOn w:val="TableText"/>
    <w:next w:val="TableText"/>
    <w:qFormat/>
    <w:rsid w:val="00897071"/>
    <w:pPr>
      <w:keepNext/>
      <w:keepLines/>
    </w:pPr>
    <w:rPr>
      <w:b/>
    </w:rPr>
  </w:style>
  <w:style w:type="table" w:customStyle="1" w:styleId="TableGrid0">
    <w:name w:val="TableGrid"/>
    <w:rsid w:val="00897071"/>
    <w:rPr>
      <w:rFonts w:eastAsiaTheme="minorEastAsia"/>
      <w:sz w:val="22"/>
      <w:szCs w:val="22"/>
    </w:rPr>
    <w:tblPr>
      <w:tblCellMar>
        <w:top w:w="0" w:type="dxa"/>
        <w:left w:w="0" w:type="dxa"/>
        <w:bottom w:w="0" w:type="dxa"/>
        <w:right w:w="0" w:type="dxa"/>
      </w:tblCellMar>
    </w:tblPr>
  </w:style>
  <w:style w:type="character" w:customStyle="1" w:styleId="IconSmall">
    <w:name w:val="Icon Small"/>
    <w:basedOn w:val="DefaultParagraphFont"/>
    <w:uiPriority w:val="1"/>
    <w:qFormat/>
    <w:rsid w:val="00897071"/>
    <w:rPr>
      <w:position w:val="-6"/>
    </w:rPr>
  </w:style>
  <w:style w:type="character" w:customStyle="1" w:styleId="UnresolvedMention1">
    <w:name w:val="Unresolved Mention1"/>
    <w:basedOn w:val="DefaultParagraphFont"/>
    <w:uiPriority w:val="99"/>
    <w:semiHidden/>
    <w:unhideWhenUsed/>
    <w:rsid w:val="00897071"/>
    <w:rPr>
      <w:color w:val="808080"/>
      <w:shd w:val="clear" w:color="auto" w:fill="E6E6E6"/>
    </w:rPr>
  </w:style>
  <w:style w:type="paragraph" w:styleId="List">
    <w:name w:val="List"/>
    <w:basedOn w:val="Normal"/>
    <w:uiPriority w:val="99"/>
    <w:unhideWhenUsed/>
    <w:rsid w:val="00897071"/>
    <w:pPr>
      <w:ind w:left="360" w:hanging="360"/>
      <w:contextualSpacing/>
    </w:pPr>
  </w:style>
  <w:style w:type="paragraph" w:styleId="ListBullet5">
    <w:name w:val="List Bullet 5"/>
    <w:basedOn w:val="Normal"/>
    <w:uiPriority w:val="99"/>
    <w:unhideWhenUsed/>
    <w:rsid w:val="00897071"/>
    <w:pPr>
      <w:ind w:left="1440"/>
      <w:contextualSpacing/>
    </w:pPr>
  </w:style>
  <w:style w:type="paragraph" w:styleId="ListBullet4">
    <w:name w:val="List Bullet 4"/>
    <w:basedOn w:val="Normal"/>
    <w:uiPriority w:val="99"/>
    <w:unhideWhenUsed/>
    <w:rsid w:val="00897071"/>
    <w:pPr>
      <w:numPr>
        <w:numId w:val="7"/>
      </w:numPr>
      <w:contextualSpacing/>
    </w:pPr>
  </w:style>
  <w:style w:type="character" w:customStyle="1" w:styleId="UnresolvedMention2">
    <w:name w:val="Unresolved Mention2"/>
    <w:basedOn w:val="DefaultParagraphFont"/>
    <w:uiPriority w:val="99"/>
    <w:semiHidden/>
    <w:unhideWhenUsed/>
    <w:rsid w:val="00897071"/>
    <w:rPr>
      <w:color w:val="808080"/>
      <w:shd w:val="clear" w:color="auto" w:fill="E6E6E6"/>
    </w:rPr>
  </w:style>
  <w:style w:type="character" w:styleId="SmartHyperlink">
    <w:name w:val="Smart Hyperlink"/>
    <w:basedOn w:val="DefaultParagraphFont"/>
    <w:uiPriority w:val="99"/>
    <w:unhideWhenUsed/>
    <w:rsid w:val="00897071"/>
    <w:rPr>
      <w:u w:val="dotted"/>
    </w:rPr>
  </w:style>
  <w:style w:type="paragraph" w:customStyle="1" w:styleId="CoverTitle">
    <w:name w:val="Cover Title"/>
    <w:basedOn w:val="Normal"/>
    <w:qFormat/>
    <w:rsid w:val="00897071"/>
    <w:pPr>
      <w:jc w:val="right"/>
    </w:pPr>
    <w:rPr>
      <w:rFonts w:ascii="Helvetica" w:hAnsi="Helvetica" w:cs="Helvetica"/>
      <w:b/>
      <w:color w:val="1F497D" w:themeColor="text2"/>
      <w:sz w:val="72"/>
      <w:szCs w:val="72"/>
    </w:rPr>
  </w:style>
  <w:style w:type="paragraph" w:customStyle="1" w:styleId="CoverDate">
    <w:name w:val="Cover Date"/>
    <w:basedOn w:val="Normal"/>
    <w:qFormat/>
    <w:rsid w:val="00897071"/>
    <w:pPr>
      <w:jc w:val="right"/>
    </w:pPr>
    <w:rPr>
      <w:rFonts w:ascii="Arial" w:hAnsi="Arial" w:cs="Helvetica"/>
      <w:color w:val="A6A6A6" w:themeColor="background1" w:themeShade="A6"/>
      <w:sz w:val="36"/>
    </w:rPr>
  </w:style>
  <w:style w:type="paragraph" w:customStyle="1" w:styleId="Coverbody">
    <w:name w:val="Cover body"/>
    <w:basedOn w:val="Normal"/>
    <w:qFormat/>
    <w:rsid w:val="00897071"/>
    <w:pPr>
      <w:jc w:val="right"/>
    </w:pPr>
    <w:rPr>
      <w:rFonts w:ascii="Times New Roman" w:hAnsi="Times New Roman" w:cs="Times New Roman"/>
    </w:rPr>
  </w:style>
  <w:style w:type="table" w:styleId="GridTable1Light-Accent3">
    <w:name w:val="Grid Table 1 Light Accent 3"/>
    <w:basedOn w:val="TableNormal"/>
    <w:uiPriority w:val="46"/>
    <w:rsid w:val="00897071"/>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BodyTable">
    <w:name w:val="Body Table"/>
    <w:basedOn w:val="TableNormal"/>
    <w:uiPriority w:val="99"/>
    <w:rsid w:val="00897071"/>
    <w:tblPr/>
  </w:style>
  <w:style w:type="table" w:styleId="TableGridLight">
    <w:name w:val="Grid Table Light"/>
    <w:basedOn w:val="TableNormal"/>
    <w:uiPriority w:val="40"/>
    <w:rsid w:val="008970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avigationText">
    <w:name w:val="Navigation Text"/>
    <w:basedOn w:val="ListBullet"/>
    <w:qFormat/>
    <w:rsid w:val="00897071"/>
    <w:pPr>
      <w:spacing w:before="240"/>
      <w:ind w:hanging="180"/>
    </w:pPr>
    <w:rPr>
      <w:b/>
      <w:noProof/>
      <w:color w:val="FFFFFF" w:themeColor="background1"/>
    </w:rPr>
  </w:style>
  <w:style w:type="paragraph" w:customStyle="1" w:styleId="InBox">
    <w:name w:val="In Box"/>
    <w:basedOn w:val="ListContinue"/>
    <w:link w:val="InBoxChar"/>
    <w:qFormat/>
    <w:rsid w:val="00897071"/>
    <w:rPr>
      <w:rFonts w:ascii="Swis721 Cn BT" w:hAnsi="Swis721 Cn BT"/>
      <w:color w:val="00B050"/>
    </w:rPr>
  </w:style>
  <w:style w:type="paragraph" w:customStyle="1" w:styleId="InBoxRed">
    <w:name w:val="In Box Red"/>
    <w:basedOn w:val="InBox"/>
    <w:link w:val="InBoxRedChar"/>
    <w:qFormat/>
    <w:rsid w:val="00897071"/>
    <w:pPr>
      <w:numPr>
        <w:numId w:val="4"/>
      </w:numPr>
      <w:ind w:left="360"/>
    </w:pPr>
    <w:rPr>
      <w:color w:val="C0504D" w:themeColor="accent2"/>
    </w:rPr>
  </w:style>
  <w:style w:type="character" w:customStyle="1" w:styleId="NormalIndentChar">
    <w:name w:val="Normal Indent Char"/>
    <w:basedOn w:val="DefaultParagraphFont"/>
    <w:link w:val="NormalIndent"/>
    <w:rsid w:val="00897071"/>
    <w:rPr>
      <w:rFonts w:eastAsia="Times New Roman" w:cstheme="minorHAnsi"/>
      <w:sz w:val="22"/>
      <w:szCs w:val="20"/>
    </w:rPr>
  </w:style>
  <w:style w:type="character" w:customStyle="1" w:styleId="ListContinueChar">
    <w:name w:val="List Continue Char"/>
    <w:basedOn w:val="NormalIndentChar"/>
    <w:link w:val="ListContinue"/>
    <w:rsid w:val="00897071"/>
    <w:rPr>
      <w:rFonts w:eastAsiaTheme="minorEastAsia" w:cstheme="minorHAnsi"/>
      <w:sz w:val="22"/>
      <w:szCs w:val="22"/>
    </w:rPr>
  </w:style>
  <w:style w:type="character" w:customStyle="1" w:styleId="InBoxChar">
    <w:name w:val="In Box Char"/>
    <w:basedOn w:val="ListContinueChar"/>
    <w:link w:val="InBox"/>
    <w:rsid w:val="00897071"/>
    <w:rPr>
      <w:rFonts w:ascii="Swis721 Cn BT" w:eastAsiaTheme="minorEastAsia" w:hAnsi="Swis721 Cn BT" w:cstheme="minorHAnsi"/>
      <w:color w:val="00B050"/>
      <w:sz w:val="22"/>
      <w:szCs w:val="22"/>
    </w:rPr>
  </w:style>
  <w:style w:type="paragraph" w:customStyle="1" w:styleId="NavText">
    <w:name w:val="Nav Text"/>
    <w:basedOn w:val="ListParagraph"/>
    <w:link w:val="NavTextChar"/>
    <w:qFormat/>
    <w:rsid w:val="00897071"/>
    <w:pPr>
      <w:numPr>
        <w:numId w:val="12"/>
      </w:numPr>
      <w:spacing w:before="0" w:after="0"/>
      <w:ind w:left="360"/>
    </w:pPr>
    <w:rPr>
      <w:b/>
      <w:color w:val="FFFFFF" w:themeColor="background1"/>
    </w:rPr>
  </w:style>
  <w:style w:type="character" w:customStyle="1" w:styleId="InBoxRedChar">
    <w:name w:val="In Box Red Char"/>
    <w:basedOn w:val="InBoxChar"/>
    <w:link w:val="InBoxRed"/>
    <w:rsid w:val="00897071"/>
    <w:rPr>
      <w:rFonts w:ascii="Swis721 Cn BT" w:eastAsiaTheme="minorEastAsia" w:hAnsi="Swis721 Cn BT" w:cstheme="minorHAnsi"/>
      <w:color w:val="C0504D" w:themeColor="accent2"/>
      <w:sz w:val="22"/>
      <w:szCs w:val="22"/>
    </w:rPr>
  </w:style>
  <w:style w:type="character" w:customStyle="1" w:styleId="NavTextChar">
    <w:name w:val="Nav Text Char"/>
    <w:basedOn w:val="ListParagraphChar"/>
    <w:link w:val="NavText"/>
    <w:rsid w:val="00897071"/>
    <w:rPr>
      <w:rFonts w:eastAsiaTheme="minorEastAsia" w:cs="Calibri"/>
      <w:b/>
      <w:color w:val="FFFFFF" w:themeColor="background1"/>
      <w:sz w:val="22"/>
      <w:szCs w:val="22"/>
    </w:rPr>
  </w:style>
  <w:style w:type="character" w:customStyle="1" w:styleId="UnresolvedMention3">
    <w:name w:val="Unresolved Mention3"/>
    <w:basedOn w:val="DefaultParagraphFont"/>
    <w:uiPriority w:val="99"/>
    <w:semiHidden/>
    <w:unhideWhenUsed/>
    <w:rsid w:val="00897071"/>
    <w:rPr>
      <w:color w:val="808080"/>
      <w:shd w:val="clear" w:color="auto" w:fill="E6E6E6"/>
    </w:rPr>
  </w:style>
  <w:style w:type="character" w:customStyle="1" w:styleId="UnresolvedMention4">
    <w:name w:val="Unresolved Mention4"/>
    <w:basedOn w:val="DefaultParagraphFont"/>
    <w:uiPriority w:val="99"/>
    <w:semiHidden/>
    <w:unhideWhenUsed/>
    <w:rsid w:val="005F0626"/>
    <w:rPr>
      <w:color w:val="808080"/>
      <w:shd w:val="clear" w:color="auto" w:fill="E6E6E6"/>
    </w:rPr>
  </w:style>
  <w:style w:type="paragraph" w:customStyle="1" w:styleId="SideSectiontext">
    <w:name w:val="Side Section text"/>
    <w:basedOn w:val="Normal"/>
    <w:link w:val="SideSectiontextChar"/>
    <w:qFormat/>
    <w:rsid w:val="00897071"/>
    <w:pPr>
      <w:spacing w:before="0" w:after="0"/>
    </w:pPr>
    <w:rPr>
      <w:rFonts w:ascii="Century Gothic" w:hAnsi="Century Gothic"/>
      <w:sz w:val="40"/>
      <w:szCs w:val="40"/>
    </w:rPr>
  </w:style>
  <w:style w:type="paragraph" w:customStyle="1" w:styleId="BubbleText">
    <w:name w:val="Bubble Text"/>
    <w:basedOn w:val="NormalWeb"/>
    <w:link w:val="BubbleTextChar"/>
    <w:qFormat/>
    <w:rsid w:val="00897071"/>
    <w:rPr>
      <w:rFonts w:ascii="Arial Narrow" w:hAnsi="Arial Narrow"/>
    </w:rPr>
  </w:style>
  <w:style w:type="character" w:customStyle="1" w:styleId="SideSectiontextChar">
    <w:name w:val="Side Section text Char"/>
    <w:basedOn w:val="DefaultParagraphFont"/>
    <w:link w:val="SideSectiontext"/>
    <w:rsid w:val="00897071"/>
    <w:rPr>
      <w:rFonts w:ascii="Century Gothic" w:eastAsia="Times New Roman" w:hAnsi="Century Gothic" w:cstheme="minorHAnsi"/>
      <w:sz w:val="40"/>
      <w:szCs w:val="40"/>
    </w:rPr>
  </w:style>
  <w:style w:type="character" w:customStyle="1" w:styleId="NormalWebChar">
    <w:name w:val="Normal (Web) Char"/>
    <w:basedOn w:val="DefaultParagraphFont"/>
    <w:link w:val="NormalWeb"/>
    <w:uiPriority w:val="99"/>
    <w:rsid w:val="00897071"/>
    <w:rPr>
      <w:rFonts w:ascii="Times New Roman" w:eastAsia="Times New Roman" w:hAnsi="Times New Roman" w:cs="Times New Roman"/>
      <w:sz w:val="22"/>
      <w:szCs w:val="20"/>
    </w:rPr>
  </w:style>
  <w:style w:type="character" w:customStyle="1" w:styleId="BubbleTextChar">
    <w:name w:val="Bubble Text Char"/>
    <w:basedOn w:val="NormalWebChar"/>
    <w:link w:val="BubbleText"/>
    <w:rsid w:val="00897071"/>
    <w:rPr>
      <w:rFonts w:ascii="Arial Narrow" w:eastAsia="Times New Roman" w:hAnsi="Arial Narrow" w:cs="Times New Roman"/>
      <w:sz w:val="22"/>
      <w:szCs w:val="20"/>
    </w:rPr>
  </w:style>
  <w:style w:type="paragraph" w:customStyle="1" w:styleId="IntroList">
    <w:name w:val="Intro List"/>
    <w:basedOn w:val="ListParagraph"/>
    <w:link w:val="IntroListChar"/>
    <w:qFormat/>
    <w:rsid w:val="00897071"/>
    <w:pPr>
      <w:numPr>
        <w:numId w:val="6"/>
      </w:numPr>
      <w:spacing w:before="0" w:after="0"/>
    </w:pPr>
    <w:rPr>
      <w:b/>
      <w:noProof/>
      <w:color w:val="FFFFFF" w:themeColor="background1"/>
      <w:sz w:val="28"/>
    </w:rPr>
  </w:style>
  <w:style w:type="character" w:customStyle="1" w:styleId="IntroListChar">
    <w:name w:val="Intro List Char"/>
    <w:basedOn w:val="ListParagraphChar"/>
    <w:link w:val="IntroList"/>
    <w:rsid w:val="00897071"/>
    <w:rPr>
      <w:rFonts w:eastAsiaTheme="minorEastAsia" w:cs="Calibri"/>
      <w:b/>
      <w:noProof/>
      <w:color w:val="FFFFFF" w:themeColor="background1"/>
      <w:sz w:val="28"/>
      <w:szCs w:val="22"/>
    </w:rPr>
  </w:style>
  <w:style w:type="paragraph" w:customStyle="1" w:styleId="StyleTOAHeadingArialNarrow">
    <w:name w:val="Style TOA Heading + Arial Narrow"/>
    <w:basedOn w:val="TOAHeading"/>
    <w:rsid w:val="00897071"/>
    <w:rPr>
      <w:rFonts w:ascii="Arial Narrow" w:hAnsi="Arial Narrow"/>
      <w:bCs/>
      <w:sz w:val="40"/>
    </w:rPr>
  </w:style>
  <w:style w:type="character" w:customStyle="1" w:styleId="client">
    <w:name w:val="client"/>
    <w:basedOn w:val="DefaultParagraphFont"/>
    <w:rsid w:val="000A543C"/>
  </w:style>
  <w:style w:type="table" w:styleId="GridTable4-Accent1">
    <w:name w:val="Grid Table 4 Accent 1"/>
    <w:aliases w:val="Blue Table"/>
    <w:basedOn w:val="TableNormal"/>
    <w:uiPriority w:val="49"/>
    <w:rsid w:val="0089707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auto"/>
      </w:rPr>
      <w:tblPr/>
      <w:tcPr>
        <w:shd w:val="clear" w:color="auto" w:fill="8DB3E2" w:themeFill="text2" w:themeFillTint="66"/>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C6D9F1" w:themeFill="text2" w:themeFillTint="33"/>
      </w:tcPr>
    </w:tblStylePr>
  </w:style>
  <w:style w:type="paragraph" w:customStyle="1" w:styleId="Heading2ProcedureIntro">
    <w:name w:val="Heading 2 Procedure Intro"/>
    <w:basedOn w:val="Heading2"/>
    <w:autoRedefine/>
    <w:qFormat/>
    <w:rsid w:val="00D306B7"/>
    <w:pPr>
      <w:spacing w:before="240"/>
      <w:ind w:left="144"/>
    </w:pPr>
    <w:rPr>
      <w:color w:val="FFFFFF" w:themeColor="background1"/>
      <w:sz w:val="28"/>
      <w:szCs w:val="32"/>
    </w:rPr>
  </w:style>
  <w:style w:type="paragraph" w:customStyle="1" w:styleId="Heading3ProcedureIntro">
    <w:name w:val="Heading 3 Procedure Intro"/>
    <w:basedOn w:val="Heading3"/>
    <w:next w:val="Normal"/>
    <w:qFormat/>
    <w:rsid w:val="00897071"/>
    <w:pPr>
      <w:ind w:left="144"/>
    </w:pPr>
    <w:rPr>
      <w:color w:val="FFFFFF" w:themeColor="background1"/>
    </w:rPr>
  </w:style>
  <w:style w:type="paragraph" w:customStyle="1" w:styleId="Heading4ProcedureIntroduction">
    <w:name w:val="Heading 4 Procedure Introduction"/>
    <w:basedOn w:val="Heading4"/>
    <w:next w:val="Normal"/>
    <w:qFormat/>
    <w:rsid w:val="00897071"/>
    <w:pPr>
      <w:ind w:left="144"/>
    </w:pPr>
    <w:rPr>
      <w:color w:val="FFFFFF" w:themeColor="background1"/>
      <w:sz w:val="28"/>
    </w:rPr>
  </w:style>
  <w:style w:type="paragraph" w:customStyle="1" w:styleId="Heading5ProcedureIntroduction">
    <w:name w:val="Heading 5 Procedure Introduction"/>
    <w:basedOn w:val="Heading5"/>
    <w:next w:val="Normal"/>
    <w:qFormat/>
    <w:rsid w:val="00897071"/>
    <w:pPr>
      <w:ind w:left="144"/>
    </w:pPr>
    <w:rPr>
      <w:color w:val="FFFFFF" w:themeColor="background1"/>
      <w:sz w:val="28"/>
    </w:rPr>
  </w:style>
  <w:style w:type="paragraph" w:styleId="ListNumber4">
    <w:name w:val="List Number 4"/>
    <w:basedOn w:val="Normal"/>
    <w:uiPriority w:val="99"/>
    <w:unhideWhenUsed/>
    <w:rsid w:val="00897071"/>
    <w:pPr>
      <w:numPr>
        <w:numId w:val="9"/>
      </w:numPr>
      <w:contextualSpacing/>
    </w:pPr>
  </w:style>
  <w:style w:type="paragraph" w:styleId="MessageHeader">
    <w:name w:val="Message Header"/>
    <w:basedOn w:val="Normal"/>
    <w:link w:val="MessageHeaderChar"/>
    <w:uiPriority w:val="99"/>
    <w:unhideWhenUsed/>
    <w:rsid w:val="00897071"/>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897071"/>
    <w:rPr>
      <w:rFonts w:asciiTheme="majorHAnsi" w:eastAsiaTheme="majorEastAsia" w:hAnsiTheme="majorHAnsi" w:cstheme="majorBidi"/>
      <w:shd w:val="pct20" w:color="auto" w:fill="auto"/>
    </w:rPr>
  </w:style>
  <w:style w:type="character" w:styleId="UnresolvedMention">
    <w:name w:val="Unresolved Mention"/>
    <w:basedOn w:val="DefaultParagraphFont"/>
    <w:uiPriority w:val="99"/>
    <w:semiHidden/>
    <w:unhideWhenUsed/>
    <w:rsid w:val="00897071"/>
    <w:rPr>
      <w:color w:val="808080"/>
      <w:shd w:val="clear" w:color="auto" w:fill="E6E6E6"/>
    </w:rPr>
  </w:style>
  <w:style w:type="paragraph" w:styleId="BlockText">
    <w:name w:val="Block Text"/>
    <w:basedOn w:val="Normal"/>
    <w:uiPriority w:val="99"/>
    <w:unhideWhenUsed/>
    <w:rsid w:val="00DC3EA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character" w:customStyle="1" w:styleId="Heading6Char">
    <w:name w:val="Heading 6 Char"/>
    <w:basedOn w:val="DefaultParagraphFont"/>
    <w:link w:val="Heading6"/>
    <w:uiPriority w:val="9"/>
    <w:rsid w:val="00897071"/>
    <w:rPr>
      <w:rFonts w:asciiTheme="majorHAnsi" w:eastAsiaTheme="majorEastAsia" w:hAnsiTheme="majorHAnsi" w:cstheme="majorBidi"/>
      <w:color w:val="243F60" w:themeColor="accent1" w:themeShade="7F"/>
      <w:sz w:val="22"/>
      <w:szCs w:val="20"/>
    </w:rPr>
  </w:style>
  <w:style w:type="paragraph" w:customStyle="1" w:styleId="Heading6ProcedureIntroduction">
    <w:name w:val="Heading 6 Procedure Introduction"/>
    <w:basedOn w:val="Heading6"/>
    <w:next w:val="Normal"/>
    <w:qFormat/>
    <w:rsid w:val="00A61E5C"/>
    <w:pPr>
      <w:ind w:left="144"/>
    </w:pPr>
    <w:rPr>
      <w:rFonts w:ascii="Arial Narrow" w:hAnsi="Arial Narrow"/>
      <w:b/>
      <w:color w:val="FFFFFF" w:themeColor="background1"/>
      <w:sz w:val="28"/>
    </w:rPr>
  </w:style>
  <w:style w:type="table" w:styleId="GridTable5Dark-Accent1">
    <w:name w:val="Grid Table 5 Dark Accent 1"/>
    <w:basedOn w:val="TableNormal"/>
    <w:uiPriority w:val="50"/>
    <w:rsid w:val="008970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BronzeTable">
    <w:name w:val="Bronze Table"/>
    <w:basedOn w:val="GridTable5Dark-Accent1"/>
    <w:uiPriority w:val="99"/>
    <w:rsid w:val="00897071"/>
    <w:tblPr/>
    <w:tcPr>
      <w:shd w:val="clear" w:color="auto" w:fill="EEECE1" w:themeFill="background2"/>
    </w:tcPr>
    <w:tblStylePr w:type="firstRow">
      <w:rPr>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BC96" w:themeFill="background2" w:themeFillShade="BF"/>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BC96" w:themeFill="background2" w:themeFillShade="BF"/>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ECE1" w:themeFill="background2"/>
      </w:tcPr>
    </w:tblStylePr>
    <w:tblStylePr w:type="band1Vert">
      <w:tblPr/>
      <w:tcPr>
        <w:shd w:val="clear" w:color="auto" w:fill="EEECE1" w:themeFill="background2"/>
      </w:tcPr>
    </w:tblStylePr>
    <w:tblStylePr w:type="band2Vert">
      <w:tblPr/>
      <w:tcPr>
        <w:shd w:val="clear" w:color="auto" w:fill="EEECE1" w:themeFill="background2"/>
      </w:tcPr>
    </w:tblStylePr>
    <w:tblStylePr w:type="band1Horz">
      <w:tblPr/>
      <w:tcPr>
        <w:shd w:val="clear" w:color="auto" w:fill="DDD9C3" w:themeFill="background2" w:themeFillShade="E6"/>
      </w:tcPr>
    </w:tblStylePr>
    <w:tblStylePr w:type="band2Horz">
      <w:tblPr/>
      <w:tcPr>
        <w:shd w:val="clear" w:color="auto" w:fill="FFFFFF" w:themeFill="background1"/>
      </w:tcPr>
    </w:tblStylePr>
  </w:style>
  <w:style w:type="table" w:customStyle="1" w:styleId="Style1">
    <w:name w:val="Style1"/>
    <w:basedOn w:val="BronzeTable"/>
    <w:uiPriority w:val="99"/>
    <w:rsid w:val="00897071"/>
    <w:tblPr/>
    <w:tcPr>
      <w:shd w:val="clear" w:color="auto" w:fill="C0504D"/>
    </w:tcPr>
    <w:tblStylePr w:type="firstRow">
      <w:rPr>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cPr>
    </w:tblStylePr>
    <w:tblStylePr w:type="firstCol">
      <w:rPr>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ECE1" w:themeFill="background2"/>
      </w:tcPr>
    </w:tblStylePr>
    <w:tblStylePr w:type="band1Vert">
      <w:tblPr/>
      <w:tcPr>
        <w:shd w:val="clear" w:color="auto" w:fill="EEECE1" w:themeFill="background2"/>
      </w:tcPr>
    </w:tblStylePr>
    <w:tblStylePr w:type="band2Vert">
      <w:tblPr/>
      <w:tcPr>
        <w:shd w:val="clear" w:color="auto" w:fill="EEECE1" w:themeFill="background2"/>
      </w:tcPr>
    </w:tblStylePr>
    <w:tblStylePr w:type="band1Horz">
      <w:tblPr/>
      <w:tcPr>
        <w:shd w:val="clear" w:color="auto" w:fill="F2DBDB" w:themeFill="accent2" w:themeFillTint="33"/>
      </w:tcPr>
    </w:tblStylePr>
    <w:tblStylePr w:type="band2Horz">
      <w:tblPr/>
      <w:tcPr>
        <w:shd w:val="clear" w:color="auto" w:fill="E5B8B7" w:themeFill="accent2" w:themeFillTint="66"/>
      </w:tcPr>
    </w:tblStylePr>
  </w:style>
  <w:style w:type="table" w:styleId="GridTable4-Accent2">
    <w:name w:val="Grid Table 4 Accent 2"/>
    <w:basedOn w:val="TableNormal"/>
    <w:uiPriority w:val="49"/>
    <w:rsid w:val="00897071"/>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RedTable">
    <w:name w:val="Red Table"/>
    <w:basedOn w:val="GridTable4-Accent2"/>
    <w:uiPriority w:val="99"/>
    <w:rsid w:val="00897071"/>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auto"/>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E5B8B7" w:themeFill="accent2" w:themeFillTint="66"/>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band2Horz">
      <w:tblPr/>
      <w:tcPr>
        <w:shd w:val="clear" w:color="auto" w:fill="FFFFFF" w:themeFill="background1"/>
      </w:tcPr>
    </w:tblStylePr>
  </w:style>
  <w:style w:type="table" w:styleId="GridTable4-Accent4">
    <w:name w:val="Grid Table 4 Accent 4"/>
    <w:basedOn w:val="TableNormal"/>
    <w:uiPriority w:val="49"/>
    <w:rsid w:val="0089707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cPr>
      <w:shd w:val="clear" w:color="auto" w:fill="CCC0D9" w:themeFill="accent4" w:themeFillTint="66"/>
    </w:tcPr>
    <w:tblStylePr w:type="firstRow">
      <w:rPr>
        <w:b/>
        <w:bCs/>
        <w:color w:val="auto"/>
      </w:rPr>
      <w:tblPr/>
      <w:tcPr>
        <w:shd w:val="clear" w:color="auto" w:fill="CCC0D9" w:themeFill="accent4" w:themeFillTint="66"/>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band2Horz">
      <w:tblPr/>
      <w:tcPr>
        <w:shd w:val="clear" w:color="auto" w:fill="FFFFFF" w:themeFill="background1"/>
      </w:tcPr>
    </w:tblStylePr>
  </w:style>
  <w:style w:type="table" w:styleId="GridTable4-Accent3">
    <w:name w:val="Grid Table 4 Accent 3"/>
    <w:aliases w:val="Green Table"/>
    <w:basedOn w:val="TableNormal"/>
    <w:uiPriority w:val="49"/>
    <w:rsid w:val="0089707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cPr>
      <w:shd w:val="clear" w:color="auto" w:fill="009A46"/>
    </w:tcPr>
    <w:tblStylePr w:type="firstRow">
      <w:rPr>
        <w:b w:val="0"/>
        <w:bCs/>
        <w:color w:val="000000" w:themeColor="text1"/>
      </w:rPr>
      <w:tblPr/>
      <w:tcPr>
        <w:shd w:val="clear" w:color="auto" w:fill="D6E3BC" w:themeFill="accent3" w:themeFillTint="66"/>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band2Horz">
      <w:tblPr/>
      <w:tcPr>
        <w:shd w:val="clear" w:color="auto" w:fill="FFFFFF" w:themeFill="background1"/>
      </w:tcPr>
    </w:tblStylePr>
  </w:style>
  <w:style w:type="table" w:customStyle="1" w:styleId="OrangeTable">
    <w:name w:val="Orange Table"/>
    <w:basedOn w:val="GridTable4-Accent4"/>
    <w:uiPriority w:val="99"/>
    <w:rsid w:val="00897071"/>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BF8F"/>
    </w:tcPr>
    <w:tblStylePr w:type="firstRow">
      <w:rPr>
        <w:b w:val="0"/>
        <w:bCs/>
        <w:color w:val="auto"/>
      </w:rPr>
      <w:tblPr/>
      <w:tcPr>
        <w:shd w:val="clear" w:color="auto" w:fill="FBD4B4" w:themeFill="accent6" w:themeFillTint="66"/>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FDE9D9" w:themeFill="accent6" w:themeFillTint="33"/>
      </w:tcPr>
    </w:tblStylePr>
    <w:tblStylePr w:type="band2Horz">
      <w:tblPr/>
      <w:tcPr>
        <w:shd w:val="clear" w:color="auto" w:fill="FFFFFF" w:themeFill="background1"/>
      </w:tcPr>
    </w:tblStylePr>
  </w:style>
  <w:style w:type="table" w:styleId="GridTable4-Accent5">
    <w:name w:val="Grid Table 4 Accent 5"/>
    <w:aliases w:val="Teal Table"/>
    <w:basedOn w:val="TableNormal"/>
    <w:uiPriority w:val="49"/>
    <w:rsid w:val="0089707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cPr>
      <w:shd w:val="clear" w:color="auto" w:fill="B8CCE4" w:themeFill="accent1" w:themeFillTint="66"/>
    </w:tcPr>
    <w:tblStylePr w:type="firstRow">
      <w:rPr>
        <w:b/>
        <w:bCs/>
        <w:color w:val="auto"/>
      </w:rPr>
      <w:tblPr/>
      <w:tcPr>
        <w:shd w:val="clear" w:color="auto" w:fill="B6DDE8" w:themeFill="accent5" w:themeFillTint="66"/>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band2Horz">
      <w:tblPr/>
      <w:tcPr>
        <w:shd w:val="clear" w:color="auto" w:fill="FFFFFF" w:themeFill="background1"/>
      </w:tcPr>
    </w:tblStylePr>
  </w:style>
  <w:style w:type="paragraph" w:customStyle="1" w:styleId="Heading6ProcedureIntro">
    <w:name w:val="Heading 6 Procedure Intro"/>
    <w:basedOn w:val="Heading6"/>
    <w:next w:val="Normal"/>
    <w:qFormat/>
    <w:rsid w:val="00897071"/>
    <w:pPr>
      <w:ind w:left="144"/>
    </w:pPr>
    <w:rPr>
      <w:rFonts w:ascii="Arial Narrow" w:hAnsi="Arial Narrow"/>
      <w:b/>
      <w:color w:val="FFFFFF" w:themeColor="background1"/>
      <w:sz w:val="28"/>
    </w:rPr>
  </w:style>
  <w:style w:type="paragraph" w:styleId="Index5">
    <w:name w:val="index 5"/>
    <w:basedOn w:val="Normal"/>
    <w:next w:val="Normal"/>
    <w:autoRedefine/>
    <w:uiPriority w:val="99"/>
    <w:unhideWhenUsed/>
    <w:rsid w:val="000F6751"/>
    <w:pPr>
      <w:spacing w:before="0" w:after="0"/>
      <w:ind w:left="1100" w:hanging="220"/>
    </w:pPr>
  </w:style>
  <w:style w:type="table" w:customStyle="1" w:styleId="OrangeTable1">
    <w:name w:val="Orange Table1"/>
    <w:basedOn w:val="GridTable4-Accent4"/>
    <w:uiPriority w:val="99"/>
    <w:rsid w:val="00D4235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BF8F"/>
    </w:tcPr>
    <w:tblStylePr w:type="firstRow">
      <w:rPr>
        <w:b w:val="0"/>
        <w:bCs/>
        <w:color w:val="auto"/>
      </w:rPr>
      <w:tblPr/>
      <w:tcPr>
        <w:shd w:val="clear" w:color="auto" w:fill="FBD4B4" w:themeFill="accent6" w:themeFillTint="66"/>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FDE9D9" w:themeFill="accent6" w:themeFillTint="33"/>
      </w:tcPr>
    </w:tblStylePr>
    <w:tblStylePr w:type="band2Horz">
      <w:tblPr/>
      <w:tcPr>
        <w:shd w:val="clear" w:color="auto" w:fill="FFFFFF" w:themeFill="background1"/>
      </w:tcPr>
    </w:tblStylePr>
  </w:style>
  <w:style w:type="character" w:customStyle="1" w:styleId="StyleStrongNotBold">
    <w:name w:val="Style Strong + Not Bold"/>
    <w:basedOn w:val="Strong"/>
    <w:rsid w:val="00710F1E"/>
    <w:rPr>
      <w:b/>
      <w:bCs w:val="0"/>
    </w:rPr>
  </w:style>
  <w:style w:type="table" w:customStyle="1" w:styleId="GreenTable1">
    <w:name w:val="Green Table1"/>
    <w:basedOn w:val="TableNormal"/>
    <w:next w:val="GridTable4-Accent3"/>
    <w:uiPriority w:val="49"/>
    <w:rsid w:val="00702BC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cPr>
      <w:shd w:val="clear" w:color="auto" w:fill="009A46"/>
    </w:tcPr>
    <w:tblStylePr w:type="firstRow">
      <w:rPr>
        <w:b w:val="0"/>
        <w:bCs/>
        <w:color w:val="000000" w:themeColor="text1"/>
      </w:rPr>
      <w:tblPr/>
      <w:tcPr>
        <w:shd w:val="clear" w:color="auto" w:fill="D6E3BC" w:themeFill="accent3" w:themeFillTint="66"/>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band2Horz">
      <w:tblPr/>
      <w:tcPr>
        <w:shd w:val="clear" w:color="auto" w:fill="FFFFFF" w:themeFill="background1"/>
      </w:tcPr>
    </w:tblStylePr>
  </w:style>
  <w:style w:type="table" w:styleId="GridTable1Light">
    <w:name w:val="Grid Table 1 Light"/>
    <w:basedOn w:val="TableNormal"/>
    <w:uiPriority w:val="46"/>
    <w:rsid w:val="005806AB"/>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0421">
      <w:bodyDiv w:val="1"/>
      <w:marLeft w:val="0"/>
      <w:marRight w:val="0"/>
      <w:marTop w:val="0"/>
      <w:marBottom w:val="0"/>
      <w:divBdr>
        <w:top w:val="none" w:sz="0" w:space="0" w:color="auto"/>
        <w:left w:val="none" w:sz="0" w:space="0" w:color="auto"/>
        <w:bottom w:val="none" w:sz="0" w:space="0" w:color="auto"/>
        <w:right w:val="none" w:sz="0" w:space="0" w:color="auto"/>
      </w:divBdr>
    </w:div>
    <w:div w:id="77335232">
      <w:bodyDiv w:val="1"/>
      <w:marLeft w:val="0"/>
      <w:marRight w:val="0"/>
      <w:marTop w:val="0"/>
      <w:marBottom w:val="0"/>
      <w:divBdr>
        <w:top w:val="none" w:sz="0" w:space="0" w:color="auto"/>
        <w:left w:val="none" w:sz="0" w:space="0" w:color="auto"/>
        <w:bottom w:val="none" w:sz="0" w:space="0" w:color="auto"/>
        <w:right w:val="none" w:sz="0" w:space="0" w:color="auto"/>
      </w:divBdr>
    </w:div>
    <w:div w:id="166288176">
      <w:bodyDiv w:val="1"/>
      <w:marLeft w:val="0"/>
      <w:marRight w:val="0"/>
      <w:marTop w:val="0"/>
      <w:marBottom w:val="0"/>
      <w:divBdr>
        <w:top w:val="none" w:sz="0" w:space="0" w:color="auto"/>
        <w:left w:val="none" w:sz="0" w:space="0" w:color="auto"/>
        <w:bottom w:val="none" w:sz="0" w:space="0" w:color="auto"/>
        <w:right w:val="none" w:sz="0" w:space="0" w:color="auto"/>
      </w:divBdr>
    </w:div>
    <w:div w:id="172036845">
      <w:bodyDiv w:val="1"/>
      <w:marLeft w:val="0"/>
      <w:marRight w:val="0"/>
      <w:marTop w:val="0"/>
      <w:marBottom w:val="0"/>
      <w:divBdr>
        <w:top w:val="none" w:sz="0" w:space="0" w:color="auto"/>
        <w:left w:val="none" w:sz="0" w:space="0" w:color="auto"/>
        <w:bottom w:val="none" w:sz="0" w:space="0" w:color="auto"/>
        <w:right w:val="none" w:sz="0" w:space="0" w:color="auto"/>
      </w:divBdr>
    </w:div>
    <w:div w:id="190996760">
      <w:bodyDiv w:val="1"/>
      <w:marLeft w:val="0"/>
      <w:marRight w:val="0"/>
      <w:marTop w:val="0"/>
      <w:marBottom w:val="0"/>
      <w:divBdr>
        <w:top w:val="none" w:sz="0" w:space="0" w:color="auto"/>
        <w:left w:val="none" w:sz="0" w:space="0" w:color="auto"/>
        <w:bottom w:val="none" w:sz="0" w:space="0" w:color="auto"/>
        <w:right w:val="none" w:sz="0" w:space="0" w:color="auto"/>
      </w:divBdr>
    </w:div>
    <w:div w:id="215510217">
      <w:bodyDiv w:val="1"/>
      <w:marLeft w:val="0"/>
      <w:marRight w:val="0"/>
      <w:marTop w:val="0"/>
      <w:marBottom w:val="0"/>
      <w:divBdr>
        <w:top w:val="none" w:sz="0" w:space="0" w:color="auto"/>
        <w:left w:val="none" w:sz="0" w:space="0" w:color="auto"/>
        <w:bottom w:val="none" w:sz="0" w:space="0" w:color="auto"/>
        <w:right w:val="none" w:sz="0" w:space="0" w:color="auto"/>
      </w:divBdr>
    </w:div>
    <w:div w:id="223874290">
      <w:bodyDiv w:val="1"/>
      <w:marLeft w:val="0"/>
      <w:marRight w:val="0"/>
      <w:marTop w:val="0"/>
      <w:marBottom w:val="0"/>
      <w:divBdr>
        <w:top w:val="none" w:sz="0" w:space="0" w:color="auto"/>
        <w:left w:val="none" w:sz="0" w:space="0" w:color="auto"/>
        <w:bottom w:val="none" w:sz="0" w:space="0" w:color="auto"/>
        <w:right w:val="none" w:sz="0" w:space="0" w:color="auto"/>
      </w:divBdr>
    </w:div>
    <w:div w:id="229314181">
      <w:bodyDiv w:val="1"/>
      <w:marLeft w:val="0"/>
      <w:marRight w:val="0"/>
      <w:marTop w:val="0"/>
      <w:marBottom w:val="0"/>
      <w:divBdr>
        <w:top w:val="none" w:sz="0" w:space="0" w:color="auto"/>
        <w:left w:val="none" w:sz="0" w:space="0" w:color="auto"/>
        <w:bottom w:val="none" w:sz="0" w:space="0" w:color="auto"/>
        <w:right w:val="none" w:sz="0" w:space="0" w:color="auto"/>
      </w:divBdr>
    </w:div>
    <w:div w:id="279535816">
      <w:bodyDiv w:val="1"/>
      <w:marLeft w:val="0"/>
      <w:marRight w:val="0"/>
      <w:marTop w:val="0"/>
      <w:marBottom w:val="0"/>
      <w:divBdr>
        <w:top w:val="none" w:sz="0" w:space="0" w:color="auto"/>
        <w:left w:val="none" w:sz="0" w:space="0" w:color="auto"/>
        <w:bottom w:val="none" w:sz="0" w:space="0" w:color="auto"/>
        <w:right w:val="none" w:sz="0" w:space="0" w:color="auto"/>
      </w:divBdr>
    </w:div>
    <w:div w:id="495263754">
      <w:bodyDiv w:val="1"/>
      <w:marLeft w:val="0"/>
      <w:marRight w:val="0"/>
      <w:marTop w:val="0"/>
      <w:marBottom w:val="0"/>
      <w:divBdr>
        <w:top w:val="none" w:sz="0" w:space="0" w:color="auto"/>
        <w:left w:val="none" w:sz="0" w:space="0" w:color="auto"/>
        <w:bottom w:val="none" w:sz="0" w:space="0" w:color="auto"/>
        <w:right w:val="none" w:sz="0" w:space="0" w:color="auto"/>
      </w:divBdr>
    </w:div>
    <w:div w:id="556012421">
      <w:bodyDiv w:val="1"/>
      <w:marLeft w:val="0"/>
      <w:marRight w:val="0"/>
      <w:marTop w:val="0"/>
      <w:marBottom w:val="0"/>
      <w:divBdr>
        <w:top w:val="none" w:sz="0" w:space="0" w:color="auto"/>
        <w:left w:val="none" w:sz="0" w:space="0" w:color="auto"/>
        <w:bottom w:val="none" w:sz="0" w:space="0" w:color="auto"/>
        <w:right w:val="none" w:sz="0" w:space="0" w:color="auto"/>
      </w:divBdr>
    </w:div>
    <w:div w:id="662273347">
      <w:bodyDiv w:val="1"/>
      <w:marLeft w:val="0"/>
      <w:marRight w:val="0"/>
      <w:marTop w:val="0"/>
      <w:marBottom w:val="0"/>
      <w:divBdr>
        <w:top w:val="none" w:sz="0" w:space="0" w:color="auto"/>
        <w:left w:val="none" w:sz="0" w:space="0" w:color="auto"/>
        <w:bottom w:val="none" w:sz="0" w:space="0" w:color="auto"/>
        <w:right w:val="none" w:sz="0" w:space="0" w:color="auto"/>
      </w:divBdr>
    </w:div>
    <w:div w:id="862593879">
      <w:bodyDiv w:val="1"/>
      <w:marLeft w:val="0"/>
      <w:marRight w:val="0"/>
      <w:marTop w:val="0"/>
      <w:marBottom w:val="0"/>
      <w:divBdr>
        <w:top w:val="none" w:sz="0" w:space="0" w:color="auto"/>
        <w:left w:val="none" w:sz="0" w:space="0" w:color="auto"/>
        <w:bottom w:val="none" w:sz="0" w:space="0" w:color="auto"/>
        <w:right w:val="none" w:sz="0" w:space="0" w:color="auto"/>
      </w:divBdr>
    </w:div>
    <w:div w:id="962156185">
      <w:bodyDiv w:val="1"/>
      <w:marLeft w:val="0"/>
      <w:marRight w:val="0"/>
      <w:marTop w:val="0"/>
      <w:marBottom w:val="0"/>
      <w:divBdr>
        <w:top w:val="none" w:sz="0" w:space="0" w:color="auto"/>
        <w:left w:val="none" w:sz="0" w:space="0" w:color="auto"/>
        <w:bottom w:val="none" w:sz="0" w:space="0" w:color="auto"/>
        <w:right w:val="none" w:sz="0" w:space="0" w:color="auto"/>
      </w:divBdr>
    </w:div>
    <w:div w:id="967928043">
      <w:bodyDiv w:val="1"/>
      <w:marLeft w:val="0"/>
      <w:marRight w:val="0"/>
      <w:marTop w:val="0"/>
      <w:marBottom w:val="0"/>
      <w:divBdr>
        <w:top w:val="none" w:sz="0" w:space="0" w:color="auto"/>
        <w:left w:val="none" w:sz="0" w:space="0" w:color="auto"/>
        <w:bottom w:val="none" w:sz="0" w:space="0" w:color="auto"/>
        <w:right w:val="none" w:sz="0" w:space="0" w:color="auto"/>
      </w:divBdr>
    </w:div>
    <w:div w:id="1042901074">
      <w:bodyDiv w:val="1"/>
      <w:marLeft w:val="0"/>
      <w:marRight w:val="0"/>
      <w:marTop w:val="0"/>
      <w:marBottom w:val="0"/>
      <w:divBdr>
        <w:top w:val="none" w:sz="0" w:space="0" w:color="auto"/>
        <w:left w:val="none" w:sz="0" w:space="0" w:color="auto"/>
        <w:bottom w:val="none" w:sz="0" w:space="0" w:color="auto"/>
        <w:right w:val="none" w:sz="0" w:space="0" w:color="auto"/>
      </w:divBdr>
    </w:div>
    <w:div w:id="1301809267">
      <w:bodyDiv w:val="1"/>
      <w:marLeft w:val="0"/>
      <w:marRight w:val="0"/>
      <w:marTop w:val="0"/>
      <w:marBottom w:val="0"/>
      <w:divBdr>
        <w:top w:val="none" w:sz="0" w:space="0" w:color="auto"/>
        <w:left w:val="none" w:sz="0" w:space="0" w:color="auto"/>
        <w:bottom w:val="none" w:sz="0" w:space="0" w:color="auto"/>
        <w:right w:val="none" w:sz="0" w:space="0" w:color="auto"/>
      </w:divBdr>
    </w:div>
    <w:div w:id="1331909597">
      <w:bodyDiv w:val="1"/>
      <w:marLeft w:val="0"/>
      <w:marRight w:val="0"/>
      <w:marTop w:val="0"/>
      <w:marBottom w:val="0"/>
      <w:divBdr>
        <w:top w:val="none" w:sz="0" w:space="0" w:color="auto"/>
        <w:left w:val="none" w:sz="0" w:space="0" w:color="auto"/>
        <w:bottom w:val="none" w:sz="0" w:space="0" w:color="auto"/>
        <w:right w:val="none" w:sz="0" w:space="0" w:color="auto"/>
      </w:divBdr>
    </w:div>
    <w:div w:id="1340234131">
      <w:bodyDiv w:val="1"/>
      <w:marLeft w:val="0"/>
      <w:marRight w:val="0"/>
      <w:marTop w:val="0"/>
      <w:marBottom w:val="0"/>
      <w:divBdr>
        <w:top w:val="none" w:sz="0" w:space="0" w:color="auto"/>
        <w:left w:val="none" w:sz="0" w:space="0" w:color="auto"/>
        <w:bottom w:val="none" w:sz="0" w:space="0" w:color="auto"/>
        <w:right w:val="none" w:sz="0" w:space="0" w:color="auto"/>
      </w:divBdr>
    </w:div>
    <w:div w:id="1474906597">
      <w:bodyDiv w:val="1"/>
      <w:marLeft w:val="0"/>
      <w:marRight w:val="0"/>
      <w:marTop w:val="0"/>
      <w:marBottom w:val="0"/>
      <w:divBdr>
        <w:top w:val="none" w:sz="0" w:space="0" w:color="auto"/>
        <w:left w:val="none" w:sz="0" w:space="0" w:color="auto"/>
        <w:bottom w:val="none" w:sz="0" w:space="0" w:color="auto"/>
        <w:right w:val="none" w:sz="0" w:space="0" w:color="auto"/>
      </w:divBdr>
    </w:div>
    <w:div w:id="1839684987">
      <w:bodyDiv w:val="1"/>
      <w:marLeft w:val="0"/>
      <w:marRight w:val="0"/>
      <w:marTop w:val="0"/>
      <w:marBottom w:val="0"/>
      <w:divBdr>
        <w:top w:val="none" w:sz="0" w:space="0" w:color="auto"/>
        <w:left w:val="none" w:sz="0" w:space="0" w:color="auto"/>
        <w:bottom w:val="none" w:sz="0" w:space="0" w:color="auto"/>
        <w:right w:val="none" w:sz="0" w:space="0" w:color="auto"/>
      </w:divBdr>
    </w:div>
    <w:div w:id="1863980056">
      <w:bodyDiv w:val="1"/>
      <w:marLeft w:val="0"/>
      <w:marRight w:val="0"/>
      <w:marTop w:val="0"/>
      <w:marBottom w:val="0"/>
      <w:divBdr>
        <w:top w:val="none" w:sz="0" w:space="0" w:color="auto"/>
        <w:left w:val="none" w:sz="0" w:space="0" w:color="auto"/>
        <w:bottom w:val="none" w:sz="0" w:space="0" w:color="auto"/>
        <w:right w:val="none" w:sz="0" w:space="0" w:color="auto"/>
      </w:divBdr>
    </w:div>
    <w:div w:id="1897933238">
      <w:bodyDiv w:val="1"/>
      <w:marLeft w:val="0"/>
      <w:marRight w:val="0"/>
      <w:marTop w:val="0"/>
      <w:marBottom w:val="0"/>
      <w:divBdr>
        <w:top w:val="none" w:sz="0" w:space="0" w:color="auto"/>
        <w:left w:val="none" w:sz="0" w:space="0" w:color="auto"/>
        <w:bottom w:val="none" w:sz="0" w:space="0" w:color="auto"/>
        <w:right w:val="none" w:sz="0" w:space="0" w:color="auto"/>
      </w:divBdr>
    </w:div>
    <w:div w:id="1997224161">
      <w:bodyDiv w:val="1"/>
      <w:marLeft w:val="0"/>
      <w:marRight w:val="0"/>
      <w:marTop w:val="0"/>
      <w:marBottom w:val="0"/>
      <w:divBdr>
        <w:top w:val="none" w:sz="0" w:space="0" w:color="auto"/>
        <w:left w:val="none" w:sz="0" w:space="0" w:color="auto"/>
        <w:bottom w:val="none" w:sz="0" w:space="0" w:color="auto"/>
        <w:right w:val="none" w:sz="0" w:space="0" w:color="auto"/>
      </w:divBdr>
    </w:div>
    <w:div w:id="2008097681">
      <w:bodyDiv w:val="1"/>
      <w:marLeft w:val="0"/>
      <w:marRight w:val="0"/>
      <w:marTop w:val="0"/>
      <w:marBottom w:val="0"/>
      <w:divBdr>
        <w:top w:val="none" w:sz="0" w:space="0" w:color="auto"/>
        <w:left w:val="none" w:sz="0" w:space="0" w:color="auto"/>
        <w:bottom w:val="none" w:sz="0" w:space="0" w:color="auto"/>
        <w:right w:val="none" w:sz="0" w:space="0" w:color="auto"/>
      </w:divBdr>
    </w:div>
    <w:div w:id="204034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familyportal.cambiumast.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avis\AppData\Roaming\Microsoft\Templates\EnhancedUserGuide5-2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9F38A-EF14-4CC1-96A9-96519D8F5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EnhancedUserGuide5-29.dotm</Template>
  <TotalTime>10</TotalTime>
  <Pages>1</Pages>
  <Words>218</Words>
  <Characters>1246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Cambium Assessment, Inc. (CAI)</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Family Portal</dc:subject>
  <dc:creator>Cambium Assessment, Inc. (CAI)</dc:creator>
  <cp:keywords>Family Portal, student performance, child performance, parents and guardians</cp:keywords>
  <dc:description/>
  <cp:lastModifiedBy>Tracie Morris</cp:lastModifiedBy>
  <cp:revision>3</cp:revision>
  <cp:lastPrinted>2018-09-25T18:27:00Z</cp:lastPrinted>
  <dcterms:created xsi:type="dcterms:W3CDTF">2023-04-17T14:53:00Z</dcterms:created>
  <dcterms:modified xsi:type="dcterms:W3CDTF">2023-04-19T12:58:00Z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AssessmentProgramLong">
    <vt:lpwstr>SAMPLE ASSESSMENT PROGRAM</vt:lpwstr>
  </property>
  <property fmtid="{D5CDD505-2E9C-101B-9397-08002B2CF9AE}" pid="3" name="aAssessmentProgramAcronym">
    <vt:lpwstr>SAMPLE ASSESSMENT PROGRAM</vt:lpwstr>
  </property>
  <property fmtid="{D5CDD505-2E9C-101B-9397-08002B2CF9AE}" pid="4" name="aStateName">
    <vt:lpwstr>STATE</vt:lpwstr>
  </property>
  <property fmtid="{D5CDD505-2E9C-101B-9397-08002B2CF9AE}" pid="5" name="aStateAbbreviation">
    <vt:lpwstr>STATE</vt:lpwstr>
  </property>
  <property fmtid="{D5CDD505-2E9C-101B-9397-08002B2CF9AE}" pid="6" name="aAdministrationYear">
    <vt:lpwstr>2020–2021</vt:lpwstr>
  </property>
  <property fmtid="{D5CDD505-2E9C-101B-9397-08002B2CF9AE}" pid="7" name="aSystemName">
    <vt:lpwstr>Reporting</vt:lpwstr>
  </property>
  <property fmtid="{D5CDD505-2E9C-101B-9397-08002B2CF9AE}" pid="8" name="aSeason">
    <vt:lpwstr>FALL</vt:lpwstr>
  </property>
  <property fmtid="{D5CDD505-2E9C-101B-9397-08002B2CF9AE}" pid="9" name="aDistrict">
    <vt:lpwstr>district</vt:lpwstr>
  </property>
  <property fmtid="{D5CDD505-2E9C-101B-9397-08002B2CF9AE}" pid="10" name="aAssessmentType">
    <vt:lpwstr>Summative and Interim</vt:lpwstr>
  </property>
  <property fmtid="{D5CDD505-2E9C-101B-9397-08002B2CF9AE}" pid="11" name="aAssessmentSubType">
    <vt:lpwstr>Interim Assessment Block</vt:lpwstr>
  </property>
  <property fmtid="{D5CDD505-2E9C-101B-9397-08002B2CF9AE}" pid="12" name="aSubject">
    <vt:lpwstr>Mathematics</vt:lpwstr>
  </property>
  <property fmtid="{D5CDD505-2E9C-101B-9397-08002B2CF9AE}" pid="13" name="aFamilyPortalURL">
    <vt:lpwstr>[URL of Family Portal]</vt:lpwstr>
  </property>
</Properties>
</file>