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3C22C4" w14:textId="1CABC35E" w:rsidR="00330A1E" w:rsidRPr="00A3415C" w:rsidRDefault="00A3415C" w:rsidP="00330A1E">
      <w:pPr>
        <w:rPr>
          <w:lang w:val="es-ES_tradnl"/>
        </w:rPr>
      </w:pPr>
      <w:r w:rsidRPr="00D76058">
        <w:rPr>
          <w:lang w:val="es"/>
        </w:rPr>
        <w:t>Estimado padre de familia/Tutor,</w:t>
      </w:r>
    </w:p>
    <w:p w14:paraId="10D5BB80" w14:textId="1446D264" w:rsidR="00D74064" w:rsidRPr="00A23865" w:rsidRDefault="008C38CE" w:rsidP="00330A1E">
      <w:pPr>
        <w:rPr>
          <w:lang w:val="es-MX"/>
        </w:rPr>
      </w:pPr>
      <w:r>
        <w:rPr>
          <w:lang w:val="es"/>
        </w:rPr>
        <w:t xml:space="preserve">Su hijo participó en </w:t>
      </w:r>
      <w:r w:rsidR="00C17CF4">
        <w:rPr>
          <w:lang w:val="es"/>
        </w:rPr>
        <w:t>las pruebas</w:t>
      </w:r>
      <w:r>
        <w:rPr>
          <w:lang w:val="es"/>
        </w:rPr>
        <w:t xml:space="preserve"> sumativas de Artes del Lenguaje Inglés (ELA) y Matemáticas del Sistema de Evaluación de Estudiantes de Delaware (DeSSA)</w:t>
      </w:r>
      <w:r w:rsidR="00330A1E">
        <w:rPr>
          <w:lang w:val="es"/>
        </w:rPr>
        <w:t xml:space="preserve"> durante </w:t>
      </w:r>
      <w:r>
        <w:rPr>
          <w:lang w:val="es"/>
        </w:rPr>
        <w:t xml:space="preserve">el año escolar 2022-2023. </w:t>
      </w:r>
    </w:p>
    <w:p w14:paraId="14CBF430" w14:textId="770EEDBF" w:rsidR="00D74064" w:rsidRPr="00A23865" w:rsidRDefault="00D74064" w:rsidP="00330A1E">
      <w:pPr>
        <w:rPr>
          <w:lang w:val="es-MX"/>
        </w:rPr>
      </w:pPr>
      <w:r>
        <w:rPr>
          <w:lang w:val="es"/>
        </w:rPr>
        <w:t>Este es el último año (</w:t>
      </w:r>
      <w:r w:rsidR="00CA053F" w:rsidRPr="00CA053F">
        <w:rPr>
          <w:lang w:val="es"/>
        </w:rPr>
        <w:t>a finales de julio de 2023</w:t>
      </w:r>
      <w:r>
        <w:rPr>
          <w:lang w:val="es"/>
        </w:rPr>
        <w:t>) que recibirá informes de calificaciones impresas para su hijo por correo de EE. UU. Si el informe impreso no llega a su casa a fines de agosto, hay dos opciones para obtener los resultados:</w:t>
      </w:r>
    </w:p>
    <w:p w14:paraId="211F9819" w14:textId="77777777" w:rsidR="00D74064" w:rsidRPr="00A23865" w:rsidRDefault="00D74064" w:rsidP="00D74064">
      <w:pPr>
        <w:pStyle w:val="ListParagraph"/>
        <w:numPr>
          <w:ilvl w:val="0"/>
          <w:numId w:val="60"/>
        </w:numPr>
        <w:rPr>
          <w:b/>
          <w:bCs/>
          <w:lang w:val="es-MX"/>
        </w:rPr>
      </w:pPr>
      <w:r>
        <w:rPr>
          <w:lang w:val="es"/>
        </w:rPr>
        <w:t xml:space="preserve">Póngase en contacto con su escuela y ellos podrán imprimir un informe para usted </w:t>
      </w:r>
      <w:r w:rsidRPr="00D76196">
        <w:rPr>
          <w:b/>
          <w:bCs/>
          <w:lang w:val="es"/>
        </w:rPr>
        <w:t>O</w:t>
      </w:r>
    </w:p>
    <w:p w14:paraId="370E99C9" w14:textId="48E3C18C" w:rsidR="00330A1E" w:rsidRPr="00A23865" w:rsidRDefault="00CA053F" w:rsidP="00D76196">
      <w:pPr>
        <w:pStyle w:val="ListParagraph"/>
        <w:numPr>
          <w:ilvl w:val="0"/>
          <w:numId w:val="60"/>
        </w:numPr>
        <w:rPr>
          <w:lang w:val="es-MX"/>
        </w:rPr>
      </w:pPr>
      <w:r w:rsidRPr="00CA053F">
        <w:rPr>
          <w:lang w:val="es-MX"/>
        </w:rPr>
        <w:t>Utilice el Código de acceso único que le proporciona la escuela junto con el nombre legal y la fecha de nacimiento de su hijo, para iniciar sesión en el Portal de Familia DeSSA ELA y Matemáticas.</w:t>
      </w:r>
    </w:p>
    <w:p w14:paraId="034972FC" w14:textId="77777777" w:rsidR="00D74064" w:rsidRPr="00A23865" w:rsidRDefault="00D74064" w:rsidP="00330A1E">
      <w:pPr>
        <w:rPr>
          <w:lang w:val="es-MX"/>
        </w:rPr>
      </w:pPr>
    </w:p>
    <w:p w14:paraId="462E931A" w14:textId="213B8426" w:rsidR="00330A1E" w:rsidRPr="00A23865" w:rsidRDefault="00330A1E" w:rsidP="00330A1E">
      <w:pPr>
        <w:rPr>
          <w:lang w:val="es-MX"/>
        </w:rPr>
      </w:pPr>
      <w:r>
        <w:rPr>
          <w:lang w:val="es"/>
        </w:rPr>
        <w:t>Para ver los resultados de la evaluación estatal de su estudiante:</w:t>
      </w:r>
    </w:p>
    <w:p w14:paraId="03CE398B" w14:textId="4249B898" w:rsidR="00330A1E" w:rsidRPr="00A23865" w:rsidRDefault="00330A1E" w:rsidP="00330A1E">
      <w:pPr>
        <w:rPr>
          <w:lang w:val="es-MX"/>
        </w:rPr>
      </w:pPr>
      <w:r>
        <w:rPr>
          <w:lang w:val="es"/>
        </w:rPr>
        <w:t xml:space="preserve">1. Navegue hasta el Portal Familiar de DeSSA ubicado en </w:t>
      </w:r>
      <w:hyperlink r:id="rId8" w:history="1">
        <w:r w:rsidRPr="00D74064">
          <w:rPr>
            <w:rStyle w:val="Hyperlink"/>
            <w:lang w:val="es"/>
          </w:rPr>
          <w:t>https://de-familyportal.cambiumast.com</w:t>
        </w:r>
      </w:hyperlink>
      <w:r>
        <w:rPr>
          <w:lang w:val="es"/>
        </w:rPr>
        <w:t>.</w:t>
      </w:r>
    </w:p>
    <w:p w14:paraId="19824EF5" w14:textId="28FD0E40" w:rsidR="00330A1E" w:rsidRPr="00A23865" w:rsidRDefault="00330A1E" w:rsidP="00330A1E">
      <w:pPr>
        <w:rPr>
          <w:lang w:val="es-MX"/>
        </w:rPr>
      </w:pPr>
      <w:r>
        <w:rPr>
          <w:lang w:val="es"/>
        </w:rPr>
        <w:t xml:space="preserve">2. </w:t>
      </w:r>
      <w:r w:rsidR="00CA053F" w:rsidRPr="00CA053F">
        <w:rPr>
          <w:lang w:val="es"/>
        </w:rPr>
        <w:t>Ingrese el nombre y la fecha de nacimiento de su hijo y el Código de Acceso único proporcionado por la escuela.</w:t>
      </w:r>
    </w:p>
    <w:p w14:paraId="371BCF17" w14:textId="3CC1340C" w:rsidR="00330A1E" w:rsidRPr="00A23865" w:rsidRDefault="00CA053F" w:rsidP="00330A1E">
      <w:pPr>
        <w:rPr>
          <w:lang w:val="es-MX"/>
        </w:rPr>
      </w:pPr>
      <w:r w:rsidRPr="00CA053F">
        <w:rPr>
          <w:lang w:val="es"/>
        </w:rPr>
        <w:t>Puede ver los resultados generales de los exámenes de su hijo y la guía interpretativa que se puede descargar e imprimir</w:t>
      </w:r>
      <w:r w:rsidR="00330A1E">
        <w:rPr>
          <w:lang w:val="es"/>
        </w:rPr>
        <w:t>. El sitio también contiene un glosario de términos de evaluación; una lista de preguntas frecuentes (FAQ) con respuestas; niveles de rendimiento y explicaciones de lo que significan; y recursos para que los use con su hijo.</w:t>
      </w:r>
    </w:p>
    <w:p w14:paraId="40E48723" w14:textId="4B51F97C" w:rsidR="00330A1E" w:rsidRPr="00A23865" w:rsidRDefault="00330A1E" w:rsidP="00330A1E">
      <w:pPr>
        <w:rPr>
          <w:b/>
          <w:lang w:val="es-MX"/>
        </w:rPr>
      </w:pPr>
      <w:r w:rsidRPr="009F298E">
        <w:rPr>
          <w:b/>
          <w:lang w:val="es"/>
        </w:rPr>
        <w:t>Tenga en cuenta que su código de acceso se podrá utilizar de forma continua mientras su estudiante esté inscrito en los grados 3-8.</w:t>
      </w:r>
    </w:p>
    <w:p w14:paraId="1A212521" w14:textId="77777777" w:rsidR="00330A1E" w:rsidRPr="00A23865" w:rsidRDefault="00330A1E" w:rsidP="00330A1E">
      <w:pPr>
        <w:rPr>
          <w:lang w:val="es-MX"/>
        </w:rPr>
      </w:pPr>
      <w:r>
        <w:rPr>
          <w:lang w:val="es"/>
        </w:rPr>
        <w:t>¡Gracias por su inversión en el futuro de su hijo!</w:t>
      </w:r>
    </w:p>
    <w:p w14:paraId="54017CE5" w14:textId="77777777" w:rsidR="00D74064" w:rsidRPr="00A23865" w:rsidRDefault="00D74064" w:rsidP="00330A1E">
      <w:pPr>
        <w:rPr>
          <w:lang w:val="es-MX"/>
        </w:rPr>
      </w:pPr>
    </w:p>
    <w:p w14:paraId="049A2D8C" w14:textId="2C8DB911" w:rsidR="00330A1E" w:rsidRDefault="00330A1E" w:rsidP="00330A1E">
      <w:r>
        <w:rPr>
          <w:lang w:val="es"/>
        </w:rPr>
        <w:t>Sinceramente</w:t>
      </w:r>
    </w:p>
    <w:p w14:paraId="1A92B523" w14:textId="5031B62E" w:rsidR="005806AB" w:rsidRDefault="00330A1E" w:rsidP="00330A1E">
      <w:r>
        <w:rPr>
          <w:lang w:val="es"/>
        </w:rPr>
        <w:t>Principal</w:t>
      </w:r>
    </w:p>
    <w:p w14:paraId="1E26E193" w14:textId="2E15FD86" w:rsidR="00430583" w:rsidRPr="00430583" w:rsidRDefault="00430583" w:rsidP="00430583">
      <w:pPr>
        <w:jc w:val="center"/>
      </w:pPr>
    </w:p>
    <w:sectPr w:rsidR="00430583" w:rsidRPr="00430583" w:rsidSect="00B95725">
      <w:headerReference w:type="default" r:id="rId9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435B68" w14:textId="77777777" w:rsidR="004F175A" w:rsidRDefault="004F175A" w:rsidP="00391AAD">
      <w:r>
        <w:rPr>
          <w:lang w:val="es"/>
        </w:rPr>
        <w:separator/>
      </w:r>
    </w:p>
  </w:endnote>
  <w:endnote w:type="continuationSeparator" w:id="0">
    <w:p w14:paraId="513D0F4C" w14:textId="77777777" w:rsidR="004F175A" w:rsidRDefault="004F175A" w:rsidP="00391AAD">
      <w:r>
        <w:rPr>
          <w:lang w:val="es"/>
        </w:rPr>
        <w:continuationSeparator/>
      </w:r>
    </w:p>
  </w:endnote>
  <w:endnote w:type="continuationNotice" w:id="1">
    <w:p w14:paraId="1A377ADE" w14:textId="77777777" w:rsidR="004F175A" w:rsidRDefault="004F175A" w:rsidP="00391AA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744DC0C-5D3E-475F-B163-F49C787D1F6F}"/>
    <w:embedBold r:id="rId2" w:fontKey="{8953B458-5CD7-4B2E-A64F-9686B43D1F9F}"/>
    <w:embedItalic r:id="rId3" w:fontKey="{A2DA9A55-DD12-4FEE-BCCA-E89D38F0708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wis721 Cn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9004C" w14:textId="77777777" w:rsidR="004F175A" w:rsidRDefault="004F175A" w:rsidP="00391AAD">
      <w:r>
        <w:rPr>
          <w:lang w:val="es"/>
        </w:rPr>
        <w:separator/>
      </w:r>
    </w:p>
  </w:footnote>
  <w:footnote w:type="continuationSeparator" w:id="0">
    <w:p w14:paraId="5C2EE9B8" w14:textId="77777777" w:rsidR="004F175A" w:rsidRDefault="004F175A" w:rsidP="00391AAD">
      <w:r>
        <w:rPr>
          <w:lang w:val="es"/>
        </w:rPr>
        <w:continuationSeparator/>
      </w:r>
    </w:p>
  </w:footnote>
  <w:footnote w:type="continuationNotice" w:id="1">
    <w:p w14:paraId="52AF98A2" w14:textId="77777777" w:rsidR="004F175A" w:rsidRDefault="004F175A" w:rsidP="00391AA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EFA93" w14:textId="0CD77F29" w:rsidR="00D76196" w:rsidRPr="00A23865" w:rsidRDefault="00D76196" w:rsidP="00D76196">
    <w:pPr>
      <w:pStyle w:val="Header"/>
      <w:jc w:val="center"/>
      <w:rPr>
        <w:color w:val="4F81BD" w:themeColor="accent1"/>
        <w:lang w:val="es-MX"/>
      </w:rPr>
    </w:pPr>
    <w:r>
      <w:rPr>
        <w:caps/>
        <w:noProof/>
        <w:color w:val="808080" w:themeColor="background1" w:themeShade="80"/>
        <w:sz w:val="20"/>
        <w:lang w:val="es"/>
      </w:rPr>
      <w:drawing>
        <wp:anchor distT="0" distB="0" distL="114300" distR="114300" simplePos="0" relativeHeight="251660288" behindDoc="0" locked="0" layoutInCell="1" allowOverlap="1" wp14:anchorId="4F8040B8" wp14:editId="3727B5D8">
          <wp:simplePos x="0" y="0"/>
          <wp:positionH relativeFrom="margin">
            <wp:posOffset>5505450</wp:posOffset>
          </wp:positionH>
          <wp:positionV relativeFrom="page">
            <wp:posOffset>171450</wp:posOffset>
          </wp:positionV>
          <wp:extent cx="1237615" cy="1037590"/>
          <wp:effectExtent l="0" t="0" r="635" b="0"/>
          <wp:wrapTopAndBottom/>
          <wp:docPr id="1" name="Picture 1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7615" cy="1037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76196">
      <w:rPr>
        <w:color w:val="4F81BD" w:themeColor="accent1"/>
        <w:lang w:val="es"/>
      </w:rPr>
      <w:t>DeSSA ELA y Portal Familiar de Matemáticas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EF645A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4566FC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81"/>
    <w:multiLevelType w:val="singleLevel"/>
    <w:tmpl w:val="FD90338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3" w15:restartNumberingAfterBreak="0">
    <w:nsid w:val="07E4793F"/>
    <w:multiLevelType w:val="hybridMultilevel"/>
    <w:tmpl w:val="62E08B1A"/>
    <w:lvl w:ilvl="0" w:tplc="79844B88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93A2B11"/>
    <w:multiLevelType w:val="multilevel"/>
    <w:tmpl w:val="748A69D2"/>
    <w:styleLink w:val="ListBullets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0FBA172E"/>
    <w:multiLevelType w:val="hybridMultilevel"/>
    <w:tmpl w:val="EB66540A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0210796"/>
    <w:multiLevelType w:val="hybridMultilevel"/>
    <w:tmpl w:val="85D0F7C4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8B5675"/>
    <w:multiLevelType w:val="hybridMultilevel"/>
    <w:tmpl w:val="79063E6A"/>
    <w:lvl w:ilvl="0" w:tplc="19D088FE">
      <w:start w:val="3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D75354"/>
    <w:multiLevelType w:val="multilevel"/>
    <w:tmpl w:val="495253D2"/>
    <w:styleLink w:val="TableNumbers"/>
    <w:lvl w:ilvl="0">
      <w:start w:val="1"/>
      <w:numFmt w:val="decimal"/>
      <w:lvlText w:val="%1)"/>
      <w:lvlJc w:val="left"/>
      <w:pPr>
        <w:tabs>
          <w:tab w:val="num" w:pos="331"/>
        </w:tabs>
        <w:ind w:left="331" w:hanging="216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547"/>
        </w:tabs>
        <w:ind w:left="547" w:hanging="216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763"/>
        </w:tabs>
        <w:ind w:left="763" w:hanging="216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177771FC"/>
    <w:multiLevelType w:val="hybridMultilevel"/>
    <w:tmpl w:val="41362DB0"/>
    <w:lvl w:ilvl="0" w:tplc="13B2F47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7C92C92"/>
    <w:multiLevelType w:val="hybridMultilevel"/>
    <w:tmpl w:val="D8CA6F86"/>
    <w:lvl w:ilvl="0" w:tplc="F33E22C8">
      <w:start w:val="1"/>
      <w:numFmt w:val="bullet"/>
      <w:pStyle w:val="NavTex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686BBD"/>
    <w:multiLevelType w:val="hybridMultilevel"/>
    <w:tmpl w:val="91C486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177AC9"/>
    <w:multiLevelType w:val="multilevel"/>
    <w:tmpl w:val="D8583408"/>
    <w:lvl w:ilvl="0">
      <w:start w:val="1"/>
      <w:numFmt w:val="bullet"/>
      <w:lvlText w:val=""/>
      <w:lvlJc w:val="left"/>
      <w:pPr>
        <w:tabs>
          <w:tab w:val="num" w:pos="331"/>
        </w:tabs>
        <w:ind w:left="331" w:hanging="216"/>
      </w:pPr>
      <w:rPr>
        <w:rFonts w:ascii="Symbol" w:hAnsi="Symbol" w:hint="default"/>
      </w:rPr>
    </w:lvl>
    <w:lvl w:ilvl="1">
      <w:start w:val="1"/>
      <w:numFmt w:val="bullet"/>
      <w:pStyle w:val="TableTextBullet2"/>
      <w:lvlText w:val=""/>
      <w:lvlJc w:val="left"/>
      <w:pPr>
        <w:tabs>
          <w:tab w:val="num" w:pos="547"/>
        </w:tabs>
        <w:ind w:left="547" w:hanging="216"/>
      </w:pPr>
      <w:rPr>
        <w:rFonts w:ascii="Wingdings" w:hAnsi="Wingdings" w:hint="default"/>
      </w:rPr>
    </w:lvl>
    <w:lvl w:ilvl="2">
      <w:start w:val="1"/>
      <w:numFmt w:val="bullet"/>
      <w:lvlText w:val=""/>
      <w:lvlJc w:val="left"/>
      <w:pPr>
        <w:tabs>
          <w:tab w:val="num" w:pos="763"/>
        </w:tabs>
        <w:ind w:left="763" w:hanging="216"/>
      </w:pPr>
      <w:rPr>
        <w:rFonts w:ascii="Wingdings 2" w:hAnsi="Wingdings 2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1E4A3FBF"/>
    <w:multiLevelType w:val="multilevel"/>
    <w:tmpl w:val="892CE9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lowerRoman"/>
      <w:lvlText w:val="%4."/>
      <w:lvlJc w:val="righ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0AD34E0"/>
    <w:multiLevelType w:val="hybridMultilevel"/>
    <w:tmpl w:val="77BC0A3A"/>
    <w:lvl w:ilvl="0" w:tplc="329AA6E4">
      <w:start w:val="1"/>
      <w:numFmt w:val="decimal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71A5718"/>
    <w:multiLevelType w:val="hybridMultilevel"/>
    <w:tmpl w:val="8F5A0150"/>
    <w:lvl w:ilvl="0" w:tplc="A03ED5B4">
      <w:start w:val="1"/>
      <w:numFmt w:val="decimal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6" w15:restartNumberingAfterBreak="0">
    <w:nsid w:val="2870132C"/>
    <w:multiLevelType w:val="hybridMultilevel"/>
    <w:tmpl w:val="B906B960"/>
    <w:lvl w:ilvl="0" w:tplc="3298527E">
      <w:start w:val="1"/>
      <w:numFmt w:val="bullet"/>
      <w:pStyle w:val="InBoxRed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7969D5"/>
    <w:multiLevelType w:val="hybridMultilevel"/>
    <w:tmpl w:val="75084E66"/>
    <w:lvl w:ilvl="0" w:tplc="B56A366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DE90044"/>
    <w:multiLevelType w:val="hybridMultilevel"/>
    <w:tmpl w:val="DCC8958E"/>
    <w:lvl w:ilvl="0" w:tplc="890034FE">
      <w:start w:val="8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BC69E3"/>
    <w:multiLevelType w:val="multilevel"/>
    <w:tmpl w:val="36B6452A"/>
    <w:styleLink w:val="ListNumbers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31D57057"/>
    <w:multiLevelType w:val="multilevel"/>
    <w:tmpl w:val="F52C3D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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357E5122"/>
    <w:multiLevelType w:val="multilevel"/>
    <w:tmpl w:val="1B980636"/>
    <w:lvl w:ilvl="0">
      <w:start w:val="1"/>
      <w:numFmt w:val="upperLetter"/>
      <w:pStyle w:val="Appendix1"/>
      <w:suff w:val="space"/>
      <w:lvlText w:val="Appendix 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386A78AD"/>
    <w:multiLevelType w:val="multilevel"/>
    <w:tmpl w:val="AC38806C"/>
    <w:styleLink w:val="HeadingNumbers"/>
    <w:lvl w:ilvl="0">
      <w:start w:val="1"/>
      <w:numFmt w:val="upperRoman"/>
      <w:suff w:val="space"/>
      <w:lvlText w:val="Section 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3D146D42"/>
    <w:multiLevelType w:val="hybridMultilevel"/>
    <w:tmpl w:val="A69C5C62"/>
    <w:lvl w:ilvl="0" w:tplc="5208831E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E407EE"/>
    <w:multiLevelType w:val="hybridMultilevel"/>
    <w:tmpl w:val="5AAAC144"/>
    <w:lvl w:ilvl="0" w:tplc="D768508C">
      <w:start w:val="1"/>
      <w:numFmt w:val="lowerLetter"/>
      <w:pStyle w:val="TableFootnot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C45480"/>
    <w:multiLevelType w:val="hybridMultilevel"/>
    <w:tmpl w:val="FA08A50A"/>
    <w:lvl w:ilvl="0" w:tplc="AC8AC142">
      <w:start w:val="2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325E2C"/>
    <w:multiLevelType w:val="hybridMultilevel"/>
    <w:tmpl w:val="E70666A2"/>
    <w:lvl w:ilvl="0" w:tplc="EC5E905A">
      <w:start w:val="1"/>
      <w:numFmt w:val="bullet"/>
      <w:pStyle w:val="TableTextBullet3"/>
      <w:lvlText w:val=""/>
      <w:lvlJc w:val="left"/>
      <w:pPr>
        <w:ind w:left="90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5164FBAE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27" w15:restartNumberingAfterBreak="0">
    <w:nsid w:val="4989443E"/>
    <w:multiLevelType w:val="hybridMultilevel"/>
    <w:tmpl w:val="63AEA808"/>
    <w:lvl w:ilvl="0" w:tplc="79844B88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C8713C6"/>
    <w:multiLevelType w:val="hybridMultilevel"/>
    <w:tmpl w:val="35045732"/>
    <w:lvl w:ilvl="0" w:tplc="B56A366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0CD0BBD"/>
    <w:multiLevelType w:val="hybridMultilevel"/>
    <w:tmpl w:val="51162E76"/>
    <w:lvl w:ilvl="0" w:tplc="8A86D5AA">
      <w:start w:val="2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4563D9"/>
    <w:multiLevelType w:val="hybridMultilevel"/>
    <w:tmpl w:val="F05693B2"/>
    <w:lvl w:ilvl="0" w:tplc="96188DEC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A4D03F4"/>
    <w:multiLevelType w:val="multilevel"/>
    <w:tmpl w:val="C7C697E6"/>
    <w:styleLink w:val="TableBullets"/>
    <w:lvl w:ilvl="0">
      <w:start w:val="1"/>
      <w:numFmt w:val="bullet"/>
      <w:pStyle w:val="TableTextBullet"/>
      <w:lvlText w:val=""/>
      <w:lvlJc w:val="left"/>
      <w:pPr>
        <w:tabs>
          <w:tab w:val="num" w:pos="331"/>
        </w:tabs>
        <w:ind w:left="331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547"/>
        </w:tabs>
        <w:ind w:left="547" w:hanging="216"/>
      </w:pPr>
      <w:rPr>
        <w:rFonts w:ascii="Courier New" w:hAnsi="Courier New" w:hint="default"/>
      </w:rPr>
    </w:lvl>
    <w:lvl w:ilvl="2">
      <w:start w:val="1"/>
      <w:numFmt w:val="bullet"/>
      <w:lvlText w:val=""/>
      <w:lvlJc w:val="left"/>
      <w:pPr>
        <w:tabs>
          <w:tab w:val="num" w:pos="763"/>
        </w:tabs>
        <w:ind w:left="763" w:hanging="216"/>
      </w:pPr>
      <w:rPr>
        <w:rFonts w:ascii="Wingdings 2" w:hAnsi="Wingdings 2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5BAC140D"/>
    <w:multiLevelType w:val="hybridMultilevel"/>
    <w:tmpl w:val="ADAC3426"/>
    <w:lvl w:ilvl="0" w:tplc="1292AE98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8D6D93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A4A7EB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194BAB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50965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658B5F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6FEBC0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6EA017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82A6AD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F9F0E8A"/>
    <w:multiLevelType w:val="hybridMultilevel"/>
    <w:tmpl w:val="AB568454"/>
    <w:lvl w:ilvl="0" w:tplc="2D662862">
      <w:start w:val="1"/>
      <w:numFmt w:val="lowerLetter"/>
      <w:pStyle w:val="TableTextNumber2"/>
      <w:lvlText w:val="%1."/>
      <w:lvlJc w:val="left"/>
      <w:pPr>
        <w:ind w:left="1051" w:hanging="360"/>
      </w:pPr>
    </w:lvl>
    <w:lvl w:ilvl="1" w:tplc="8C52A318" w:tentative="1">
      <w:start w:val="1"/>
      <w:numFmt w:val="lowerLetter"/>
      <w:lvlText w:val="%2."/>
      <w:lvlJc w:val="left"/>
      <w:pPr>
        <w:ind w:left="1771" w:hanging="360"/>
      </w:pPr>
    </w:lvl>
    <w:lvl w:ilvl="2" w:tplc="3C527EF2" w:tentative="1">
      <w:start w:val="1"/>
      <w:numFmt w:val="lowerRoman"/>
      <w:lvlText w:val="%3."/>
      <w:lvlJc w:val="right"/>
      <w:pPr>
        <w:ind w:left="2491" w:hanging="180"/>
      </w:pPr>
    </w:lvl>
    <w:lvl w:ilvl="3" w:tplc="69E62288" w:tentative="1">
      <w:start w:val="1"/>
      <w:numFmt w:val="decimal"/>
      <w:lvlText w:val="%4."/>
      <w:lvlJc w:val="left"/>
      <w:pPr>
        <w:ind w:left="3211" w:hanging="360"/>
      </w:pPr>
    </w:lvl>
    <w:lvl w:ilvl="4" w:tplc="483455FC" w:tentative="1">
      <w:start w:val="1"/>
      <w:numFmt w:val="lowerLetter"/>
      <w:lvlText w:val="%5."/>
      <w:lvlJc w:val="left"/>
      <w:pPr>
        <w:ind w:left="3931" w:hanging="360"/>
      </w:pPr>
    </w:lvl>
    <w:lvl w:ilvl="5" w:tplc="F5EE40D8" w:tentative="1">
      <w:start w:val="1"/>
      <w:numFmt w:val="lowerRoman"/>
      <w:lvlText w:val="%6."/>
      <w:lvlJc w:val="right"/>
      <w:pPr>
        <w:ind w:left="4651" w:hanging="180"/>
      </w:pPr>
    </w:lvl>
    <w:lvl w:ilvl="6" w:tplc="2E3C054E" w:tentative="1">
      <w:start w:val="1"/>
      <w:numFmt w:val="decimal"/>
      <w:lvlText w:val="%7."/>
      <w:lvlJc w:val="left"/>
      <w:pPr>
        <w:ind w:left="5371" w:hanging="360"/>
      </w:pPr>
    </w:lvl>
    <w:lvl w:ilvl="7" w:tplc="CA76BB70" w:tentative="1">
      <w:start w:val="1"/>
      <w:numFmt w:val="lowerLetter"/>
      <w:lvlText w:val="%8."/>
      <w:lvlJc w:val="left"/>
      <w:pPr>
        <w:ind w:left="6091" w:hanging="360"/>
      </w:pPr>
    </w:lvl>
    <w:lvl w:ilvl="8" w:tplc="5C94188A" w:tentative="1">
      <w:start w:val="1"/>
      <w:numFmt w:val="lowerRoman"/>
      <w:lvlText w:val="%9."/>
      <w:lvlJc w:val="right"/>
      <w:pPr>
        <w:ind w:left="6811" w:hanging="180"/>
      </w:pPr>
    </w:lvl>
  </w:abstractNum>
  <w:abstractNum w:abstractNumId="34" w15:restartNumberingAfterBreak="0">
    <w:nsid w:val="62D125A6"/>
    <w:multiLevelType w:val="hybridMultilevel"/>
    <w:tmpl w:val="B4BE6CAC"/>
    <w:lvl w:ilvl="0" w:tplc="545223E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0104D1"/>
    <w:multiLevelType w:val="hybridMultilevel"/>
    <w:tmpl w:val="F370C6A0"/>
    <w:lvl w:ilvl="0" w:tplc="6CC659D0">
      <w:start w:val="1"/>
      <w:numFmt w:val="decimal"/>
      <w:pStyle w:val="ListNumber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  <w:sz w:val="20"/>
      </w:rPr>
    </w:lvl>
    <w:lvl w:ilvl="1" w:tplc="5CE40964">
      <w:start w:val="1"/>
      <w:numFmt w:val="lowerLetter"/>
      <w:pStyle w:val="ListNumber2"/>
      <w:lvlText w:val="%2."/>
      <w:lvlJc w:val="left"/>
      <w:pPr>
        <w:ind w:left="720" w:hanging="360"/>
      </w:pPr>
      <w:rPr>
        <w:rFonts w:hint="default"/>
      </w:rPr>
    </w:lvl>
    <w:lvl w:ilvl="2" w:tplc="AD3EC7C2">
      <w:start w:val="1"/>
      <w:numFmt w:val="lowerRoman"/>
      <w:pStyle w:val="ListNumber3"/>
      <w:lvlText w:val="%3."/>
      <w:lvlJc w:val="right"/>
      <w:pPr>
        <w:ind w:left="108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69A0133"/>
    <w:multiLevelType w:val="hybridMultilevel"/>
    <w:tmpl w:val="3D4CF3EA"/>
    <w:lvl w:ilvl="0" w:tplc="5C9AEB1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85E1AB5"/>
    <w:multiLevelType w:val="hybridMultilevel"/>
    <w:tmpl w:val="82046432"/>
    <w:lvl w:ilvl="0" w:tplc="329AA6E4">
      <w:start w:val="1"/>
      <w:numFmt w:val="decimal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B3D506B"/>
    <w:multiLevelType w:val="hybridMultilevel"/>
    <w:tmpl w:val="A3C2E31C"/>
    <w:lvl w:ilvl="0" w:tplc="3AFC4232">
      <w:start w:val="4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392E0B"/>
    <w:multiLevelType w:val="hybridMultilevel"/>
    <w:tmpl w:val="73BC89B2"/>
    <w:lvl w:ilvl="0" w:tplc="057E1016">
      <w:start w:val="1"/>
      <w:numFmt w:val="bullet"/>
      <w:pStyle w:val="Intro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71A72B6"/>
    <w:multiLevelType w:val="multilevel"/>
    <w:tmpl w:val="C7C697E6"/>
    <w:numStyleLink w:val="TableBullets"/>
  </w:abstractNum>
  <w:abstractNum w:abstractNumId="41" w15:restartNumberingAfterBreak="0">
    <w:nsid w:val="79981A68"/>
    <w:multiLevelType w:val="multilevel"/>
    <w:tmpl w:val="8B9A3F1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pStyle w:val="ListBullet2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pStyle w:val="ListBullet3"/>
      <w:lvlText w:val="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 w15:restartNumberingAfterBreak="0">
    <w:nsid w:val="7DF73488"/>
    <w:multiLevelType w:val="multilevel"/>
    <w:tmpl w:val="E2381AFE"/>
    <w:styleLink w:val="ListBullets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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96427855">
    <w:abstractNumId w:val="4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9912929">
    <w:abstractNumId w:val="21"/>
  </w:num>
  <w:num w:numId="3" w16cid:durableId="751390136">
    <w:abstractNumId w:val="22"/>
  </w:num>
  <w:num w:numId="4" w16cid:durableId="747270362">
    <w:abstractNumId w:val="16"/>
  </w:num>
  <w:num w:numId="5" w16cid:durableId="1559435270">
    <w:abstractNumId w:val="32"/>
  </w:num>
  <w:num w:numId="6" w16cid:durableId="969867485">
    <w:abstractNumId w:val="39"/>
  </w:num>
  <w:num w:numId="7" w16cid:durableId="26833957">
    <w:abstractNumId w:val="2"/>
  </w:num>
  <w:num w:numId="8" w16cid:durableId="1459571120">
    <w:abstractNumId w:val="42"/>
  </w:num>
  <w:num w:numId="9" w16cid:durableId="244924328">
    <w:abstractNumId w:val="1"/>
  </w:num>
  <w:num w:numId="10" w16cid:durableId="1018699719">
    <w:abstractNumId w:val="19"/>
  </w:num>
  <w:num w:numId="11" w16cid:durableId="1224868867">
    <w:abstractNumId w:val="4"/>
  </w:num>
  <w:num w:numId="12" w16cid:durableId="681519125">
    <w:abstractNumId w:val="10"/>
  </w:num>
  <w:num w:numId="13" w16cid:durableId="2069840760">
    <w:abstractNumId w:val="31"/>
  </w:num>
  <w:num w:numId="14" w16cid:durableId="1054354558">
    <w:abstractNumId w:val="8"/>
  </w:num>
  <w:num w:numId="15" w16cid:durableId="1610552587">
    <w:abstractNumId w:val="33"/>
  </w:num>
  <w:num w:numId="16" w16cid:durableId="303197161">
    <w:abstractNumId w:val="12"/>
  </w:num>
  <w:num w:numId="17" w16cid:durableId="1598909082">
    <w:abstractNumId w:val="26"/>
  </w:num>
  <w:num w:numId="18" w16cid:durableId="879636638">
    <w:abstractNumId w:val="35"/>
  </w:num>
  <w:num w:numId="19" w16cid:durableId="1128012257">
    <w:abstractNumId w:val="41"/>
  </w:num>
  <w:num w:numId="20" w16cid:durableId="1060129726">
    <w:abstractNumId w:val="24"/>
  </w:num>
  <w:num w:numId="21" w16cid:durableId="1890022348">
    <w:abstractNumId w:val="37"/>
    <w:lvlOverride w:ilvl="0">
      <w:startOverride w:val="1"/>
    </w:lvlOverride>
  </w:num>
  <w:num w:numId="22" w16cid:durableId="961498225">
    <w:abstractNumId w:val="37"/>
    <w:lvlOverride w:ilvl="0">
      <w:startOverride w:val="1"/>
    </w:lvlOverride>
  </w:num>
  <w:num w:numId="23" w16cid:durableId="107479043">
    <w:abstractNumId w:val="35"/>
  </w:num>
  <w:num w:numId="24" w16cid:durableId="905264780">
    <w:abstractNumId w:val="35"/>
    <w:lvlOverride w:ilvl="0">
      <w:startOverride w:val="2"/>
    </w:lvlOverride>
  </w:num>
  <w:num w:numId="25" w16cid:durableId="293339870">
    <w:abstractNumId w:val="17"/>
  </w:num>
  <w:num w:numId="26" w16cid:durableId="2092464585">
    <w:abstractNumId w:val="35"/>
    <w:lvlOverride w:ilvl="0">
      <w:startOverride w:val="1"/>
    </w:lvlOverride>
  </w:num>
  <w:num w:numId="27" w16cid:durableId="498619499">
    <w:abstractNumId w:val="23"/>
  </w:num>
  <w:num w:numId="28" w16cid:durableId="1300380102">
    <w:abstractNumId w:val="35"/>
    <w:lvlOverride w:ilvl="0">
      <w:startOverride w:val="3"/>
    </w:lvlOverride>
  </w:num>
  <w:num w:numId="29" w16cid:durableId="1362437795">
    <w:abstractNumId w:val="20"/>
  </w:num>
  <w:num w:numId="30" w16cid:durableId="1386873552">
    <w:abstractNumId w:val="0"/>
  </w:num>
  <w:num w:numId="31" w16cid:durableId="935792551">
    <w:abstractNumId w:val="11"/>
  </w:num>
  <w:num w:numId="32" w16cid:durableId="649404034">
    <w:abstractNumId w:val="29"/>
  </w:num>
  <w:num w:numId="33" w16cid:durableId="1340543152">
    <w:abstractNumId w:val="9"/>
  </w:num>
  <w:num w:numId="34" w16cid:durableId="957226254">
    <w:abstractNumId w:val="35"/>
    <w:lvlOverride w:ilvl="0">
      <w:startOverride w:val="1"/>
    </w:lvlOverride>
  </w:num>
  <w:num w:numId="35" w16cid:durableId="1824616549">
    <w:abstractNumId w:val="36"/>
  </w:num>
  <w:num w:numId="36" w16cid:durableId="58846933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087768955">
    <w:abstractNumId w:val="14"/>
  </w:num>
  <w:num w:numId="38" w16cid:durableId="1683320880">
    <w:abstractNumId w:val="7"/>
  </w:num>
  <w:num w:numId="39" w16cid:durableId="1479806510">
    <w:abstractNumId w:val="15"/>
    <w:lvlOverride w:ilvl="0">
      <w:startOverride w:val="1"/>
    </w:lvlOverride>
  </w:num>
  <w:num w:numId="40" w16cid:durableId="1724788962">
    <w:abstractNumId w:val="18"/>
  </w:num>
  <w:num w:numId="41" w16cid:durableId="915289183">
    <w:abstractNumId w:val="35"/>
    <w:lvlOverride w:ilvl="0">
      <w:startOverride w:val="7"/>
    </w:lvlOverride>
  </w:num>
  <w:num w:numId="42" w16cid:durableId="465390527">
    <w:abstractNumId w:val="3"/>
  </w:num>
  <w:num w:numId="43" w16cid:durableId="1371416840">
    <w:abstractNumId w:val="13"/>
  </w:num>
  <w:num w:numId="44" w16cid:durableId="1948736366">
    <w:abstractNumId w:val="28"/>
  </w:num>
  <w:num w:numId="45" w16cid:durableId="2004821800">
    <w:abstractNumId w:val="38"/>
  </w:num>
  <w:num w:numId="46" w16cid:durableId="1492482565">
    <w:abstractNumId w:val="3"/>
    <w:lvlOverride w:ilvl="0">
      <w:startOverride w:val="1"/>
    </w:lvlOverride>
  </w:num>
  <w:num w:numId="47" w16cid:durableId="1641418889">
    <w:abstractNumId w:val="25"/>
  </w:num>
  <w:num w:numId="48" w16cid:durableId="111218959">
    <w:abstractNumId w:val="35"/>
    <w:lvlOverride w:ilvl="0">
      <w:startOverride w:val="1"/>
    </w:lvlOverride>
  </w:num>
  <w:num w:numId="49" w16cid:durableId="986907246">
    <w:abstractNumId w:val="35"/>
  </w:num>
  <w:num w:numId="50" w16cid:durableId="1927104381">
    <w:abstractNumId w:val="27"/>
  </w:num>
  <w:num w:numId="51" w16cid:durableId="161313879">
    <w:abstractNumId w:val="35"/>
    <w:lvlOverride w:ilvl="0">
      <w:startOverride w:val="1"/>
    </w:lvlOverride>
  </w:num>
  <w:num w:numId="52" w16cid:durableId="472912639">
    <w:abstractNumId w:val="35"/>
    <w:lvlOverride w:ilvl="0">
      <w:startOverride w:val="1"/>
    </w:lvlOverride>
  </w:num>
  <w:num w:numId="53" w16cid:durableId="1981038702">
    <w:abstractNumId w:val="35"/>
    <w:lvlOverride w:ilvl="0">
      <w:startOverride w:val="1"/>
    </w:lvlOverride>
  </w:num>
  <w:num w:numId="54" w16cid:durableId="1323124852">
    <w:abstractNumId w:val="35"/>
    <w:lvlOverride w:ilvl="0">
      <w:startOverride w:val="1"/>
    </w:lvlOverride>
  </w:num>
  <w:num w:numId="55" w16cid:durableId="1654212717">
    <w:abstractNumId w:val="35"/>
    <w:lvlOverride w:ilvl="0">
      <w:startOverride w:val="1"/>
    </w:lvlOverride>
  </w:num>
  <w:num w:numId="56" w16cid:durableId="1039017345">
    <w:abstractNumId w:val="35"/>
    <w:lvlOverride w:ilvl="0">
      <w:startOverride w:val="1"/>
    </w:lvlOverride>
  </w:num>
  <w:num w:numId="57" w16cid:durableId="1241990371">
    <w:abstractNumId w:val="6"/>
  </w:num>
  <w:num w:numId="58" w16cid:durableId="964701179">
    <w:abstractNumId w:val="5"/>
  </w:num>
  <w:num w:numId="59" w16cid:durableId="1352491771">
    <w:abstractNumId w:val="35"/>
    <w:lvlOverride w:ilvl="0">
      <w:startOverride w:val="2"/>
    </w:lvlOverride>
  </w:num>
  <w:num w:numId="60" w16cid:durableId="1693803536">
    <w:abstractNumId w:val="34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B6B"/>
    <w:rsid w:val="000000AD"/>
    <w:rsid w:val="000008D9"/>
    <w:rsid w:val="00000A75"/>
    <w:rsid w:val="00000BC7"/>
    <w:rsid w:val="0000156C"/>
    <w:rsid w:val="0000184A"/>
    <w:rsid w:val="00003164"/>
    <w:rsid w:val="00003221"/>
    <w:rsid w:val="000037E1"/>
    <w:rsid w:val="00003903"/>
    <w:rsid w:val="00004024"/>
    <w:rsid w:val="0000447C"/>
    <w:rsid w:val="00004751"/>
    <w:rsid w:val="00004B64"/>
    <w:rsid w:val="00005049"/>
    <w:rsid w:val="000053F0"/>
    <w:rsid w:val="000057D4"/>
    <w:rsid w:val="00005986"/>
    <w:rsid w:val="00005AD2"/>
    <w:rsid w:val="00005D57"/>
    <w:rsid w:val="000063CA"/>
    <w:rsid w:val="00006CF8"/>
    <w:rsid w:val="00007D35"/>
    <w:rsid w:val="0001002E"/>
    <w:rsid w:val="0001097C"/>
    <w:rsid w:val="00010AA6"/>
    <w:rsid w:val="00010D6C"/>
    <w:rsid w:val="00010E70"/>
    <w:rsid w:val="0001114D"/>
    <w:rsid w:val="00011951"/>
    <w:rsid w:val="0001236B"/>
    <w:rsid w:val="000126F2"/>
    <w:rsid w:val="000135E8"/>
    <w:rsid w:val="00013757"/>
    <w:rsid w:val="000139B2"/>
    <w:rsid w:val="000141DD"/>
    <w:rsid w:val="00014562"/>
    <w:rsid w:val="000149F1"/>
    <w:rsid w:val="00014FB3"/>
    <w:rsid w:val="0001514C"/>
    <w:rsid w:val="000154B8"/>
    <w:rsid w:val="000156E3"/>
    <w:rsid w:val="00015910"/>
    <w:rsid w:val="00015A13"/>
    <w:rsid w:val="00015AC0"/>
    <w:rsid w:val="00016171"/>
    <w:rsid w:val="0001695A"/>
    <w:rsid w:val="000169BD"/>
    <w:rsid w:val="00016B37"/>
    <w:rsid w:val="00016D7B"/>
    <w:rsid w:val="00016FBA"/>
    <w:rsid w:val="0001743F"/>
    <w:rsid w:val="00017A85"/>
    <w:rsid w:val="00017A8A"/>
    <w:rsid w:val="00017A8B"/>
    <w:rsid w:val="00017DF5"/>
    <w:rsid w:val="0002003B"/>
    <w:rsid w:val="0002032D"/>
    <w:rsid w:val="00020967"/>
    <w:rsid w:val="00020F92"/>
    <w:rsid w:val="000211C6"/>
    <w:rsid w:val="00021632"/>
    <w:rsid w:val="00022123"/>
    <w:rsid w:val="00022396"/>
    <w:rsid w:val="000223D4"/>
    <w:rsid w:val="0002284C"/>
    <w:rsid w:val="00022985"/>
    <w:rsid w:val="00022B14"/>
    <w:rsid w:val="00022BD6"/>
    <w:rsid w:val="000231DC"/>
    <w:rsid w:val="000239A1"/>
    <w:rsid w:val="0002455E"/>
    <w:rsid w:val="00024BC0"/>
    <w:rsid w:val="00024C31"/>
    <w:rsid w:val="00024C4C"/>
    <w:rsid w:val="00024FFE"/>
    <w:rsid w:val="00025B39"/>
    <w:rsid w:val="00025C12"/>
    <w:rsid w:val="000263CD"/>
    <w:rsid w:val="00026D2F"/>
    <w:rsid w:val="00026E29"/>
    <w:rsid w:val="00027255"/>
    <w:rsid w:val="0002733E"/>
    <w:rsid w:val="00030331"/>
    <w:rsid w:val="00030829"/>
    <w:rsid w:val="00030CC6"/>
    <w:rsid w:val="00030D50"/>
    <w:rsid w:val="00031051"/>
    <w:rsid w:val="000311A2"/>
    <w:rsid w:val="000311EA"/>
    <w:rsid w:val="00031457"/>
    <w:rsid w:val="000318BF"/>
    <w:rsid w:val="00031DBD"/>
    <w:rsid w:val="00031E6C"/>
    <w:rsid w:val="00031FD7"/>
    <w:rsid w:val="0003245C"/>
    <w:rsid w:val="0003246E"/>
    <w:rsid w:val="0003262B"/>
    <w:rsid w:val="00032B99"/>
    <w:rsid w:val="00032DA7"/>
    <w:rsid w:val="0003326C"/>
    <w:rsid w:val="000334C3"/>
    <w:rsid w:val="00034AFE"/>
    <w:rsid w:val="00034F63"/>
    <w:rsid w:val="00034FFA"/>
    <w:rsid w:val="000351DA"/>
    <w:rsid w:val="000356F7"/>
    <w:rsid w:val="000356FB"/>
    <w:rsid w:val="00035753"/>
    <w:rsid w:val="00035B8E"/>
    <w:rsid w:val="00035DD0"/>
    <w:rsid w:val="0003648A"/>
    <w:rsid w:val="00036509"/>
    <w:rsid w:val="000367A3"/>
    <w:rsid w:val="00036B97"/>
    <w:rsid w:val="00036E8A"/>
    <w:rsid w:val="0003760B"/>
    <w:rsid w:val="000376AA"/>
    <w:rsid w:val="00037993"/>
    <w:rsid w:val="00037E47"/>
    <w:rsid w:val="00040128"/>
    <w:rsid w:val="000403B6"/>
    <w:rsid w:val="000403D4"/>
    <w:rsid w:val="00040684"/>
    <w:rsid w:val="00042064"/>
    <w:rsid w:val="000420A7"/>
    <w:rsid w:val="000424B0"/>
    <w:rsid w:val="00042583"/>
    <w:rsid w:val="00042D55"/>
    <w:rsid w:val="0004358B"/>
    <w:rsid w:val="000436DE"/>
    <w:rsid w:val="00044437"/>
    <w:rsid w:val="000444D6"/>
    <w:rsid w:val="0004471D"/>
    <w:rsid w:val="000447C4"/>
    <w:rsid w:val="00044993"/>
    <w:rsid w:val="00044CC2"/>
    <w:rsid w:val="00044FA4"/>
    <w:rsid w:val="0004527A"/>
    <w:rsid w:val="0004582D"/>
    <w:rsid w:val="00045E32"/>
    <w:rsid w:val="00046091"/>
    <w:rsid w:val="00046427"/>
    <w:rsid w:val="00046AE7"/>
    <w:rsid w:val="00046FD5"/>
    <w:rsid w:val="000470E3"/>
    <w:rsid w:val="000501FF"/>
    <w:rsid w:val="00050BBE"/>
    <w:rsid w:val="00050D97"/>
    <w:rsid w:val="00050DAE"/>
    <w:rsid w:val="000510CB"/>
    <w:rsid w:val="0005121E"/>
    <w:rsid w:val="00051953"/>
    <w:rsid w:val="00051A09"/>
    <w:rsid w:val="00051E9B"/>
    <w:rsid w:val="000520A2"/>
    <w:rsid w:val="00052C67"/>
    <w:rsid w:val="0005309F"/>
    <w:rsid w:val="000538C5"/>
    <w:rsid w:val="00053950"/>
    <w:rsid w:val="00053964"/>
    <w:rsid w:val="00053AB1"/>
    <w:rsid w:val="00053D09"/>
    <w:rsid w:val="00054019"/>
    <w:rsid w:val="0005428C"/>
    <w:rsid w:val="00054819"/>
    <w:rsid w:val="00054AF6"/>
    <w:rsid w:val="00054ECE"/>
    <w:rsid w:val="00054F16"/>
    <w:rsid w:val="000551C4"/>
    <w:rsid w:val="0005524B"/>
    <w:rsid w:val="00055C23"/>
    <w:rsid w:val="00055FEA"/>
    <w:rsid w:val="0005645F"/>
    <w:rsid w:val="00056638"/>
    <w:rsid w:val="00057482"/>
    <w:rsid w:val="0005761C"/>
    <w:rsid w:val="00057955"/>
    <w:rsid w:val="00057C51"/>
    <w:rsid w:val="00060424"/>
    <w:rsid w:val="000609A1"/>
    <w:rsid w:val="000609DC"/>
    <w:rsid w:val="00060DE8"/>
    <w:rsid w:val="00060F24"/>
    <w:rsid w:val="00061536"/>
    <w:rsid w:val="000616FB"/>
    <w:rsid w:val="00061DDE"/>
    <w:rsid w:val="0006255F"/>
    <w:rsid w:val="0006280A"/>
    <w:rsid w:val="0006299C"/>
    <w:rsid w:val="00063209"/>
    <w:rsid w:val="00063392"/>
    <w:rsid w:val="000639CE"/>
    <w:rsid w:val="00063AEA"/>
    <w:rsid w:val="00063E4F"/>
    <w:rsid w:val="000642A5"/>
    <w:rsid w:val="00064633"/>
    <w:rsid w:val="00064F73"/>
    <w:rsid w:val="00065344"/>
    <w:rsid w:val="00065B5A"/>
    <w:rsid w:val="00065C79"/>
    <w:rsid w:val="00066564"/>
    <w:rsid w:val="0006659D"/>
    <w:rsid w:val="000665B8"/>
    <w:rsid w:val="0006671C"/>
    <w:rsid w:val="0006696C"/>
    <w:rsid w:val="00066D6C"/>
    <w:rsid w:val="00067514"/>
    <w:rsid w:val="00067523"/>
    <w:rsid w:val="000679CD"/>
    <w:rsid w:val="00070187"/>
    <w:rsid w:val="00070CBD"/>
    <w:rsid w:val="00070EA2"/>
    <w:rsid w:val="000710FA"/>
    <w:rsid w:val="000712E2"/>
    <w:rsid w:val="000713B9"/>
    <w:rsid w:val="00071871"/>
    <w:rsid w:val="00071FAF"/>
    <w:rsid w:val="00071FC3"/>
    <w:rsid w:val="000725E3"/>
    <w:rsid w:val="00072608"/>
    <w:rsid w:val="00072C74"/>
    <w:rsid w:val="0007367E"/>
    <w:rsid w:val="00073873"/>
    <w:rsid w:val="00073D8A"/>
    <w:rsid w:val="00073E09"/>
    <w:rsid w:val="00073F31"/>
    <w:rsid w:val="00074491"/>
    <w:rsid w:val="000748FE"/>
    <w:rsid w:val="00074D6B"/>
    <w:rsid w:val="000755EC"/>
    <w:rsid w:val="0007574E"/>
    <w:rsid w:val="0007578E"/>
    <w:rsid w:val="00075C42"/>
    <w:rsid w:val="00076041"/>
    <w:rsid w:val="00076906"/>
    <w:rsid w:val="0007698D"/>
    <w:rsid w:val="00077057"/>
    <w:rsid w:val="000771E1"/>
    <w:rsid w:val="000771EF"/>
    <w:rsid w:val="00077474"/>
    <w:rsid w:val="000774FB"/>
    <w:rsid w:val="000775F5"/>
    <w:rsid w:val="00077695"/>
    <w:rsid w:val="0007792B"/>
    <w:rsid w:val="00077AF3"/>
    <w:rsid w:val="00077FB5"/>
    <w:rsid w:val="0008121D"/>
    <w:rsid w:val="00081BC0"/>
    <w:rsid w:val="00081E3C"/>
    <w:rsid w:val="00082633"/>
    <w:rsid w:val="00082756"/>
    <w:rsid w:val="0008275E"/>
    <w:rsid w:val="00082A23"/>
    <w:rsid w:val="00082FA0"/>
    <w:rsid w:val="00083321"/>
    <w:rsid w:val="000836C3"/>
    <w:rsid w:val="00083F3C"/>
    <w:rsid w:val="0008402A"/>
    <w:rsid w:val="0008441C"/>
    <w:rsid w:val="00084982"/>
    <w:rsid w:val="00084B70"/>
    <w:rsid w:val="0008544D"/>
    <w:rsid w:val="0008553F"/>
    <w:rsid w:val="00085719"/>
    <w:rsid w:val="00085985"/>
    <w:rsid w:val="000859B3"/>
    <w:rsid w:val="00085B89"/>
    <w:rsid w:val="000867B0"/>
    <w:rsid w:val="00086CCA"/>
    <w:rsid w:val="000873C2"/>
    <w:rsid w:val="0008752B"/>
    <w:rsid w:val="00087561"/>
    <w:rsid w:val="0008786C"/>
    <w:rsid w:val="0008790C"/>
    <w:rsid w:val="000903F0"/>
    <w:rsid w:val="00090476"/>
    <w:rsid w:val="00090689"/>
    <w:rsid w:val="00090A23"/>
    <w:rsid w:val="00090B7C"/>
    <w:rsid w:val="00090E1A"/>
    <w:rsid w:val="00091453"/>
    <w:rsid w:val="000917EC"/>
    <w:rsid w:val="00092907"/>
    <w:rsid w:val="00092AB4"/>
    <w:rsid w:val="00092B4C"/>
    <w:rsid w:val="00092F7C"/>
    <w:rsid w:val="0009324B"/>
    <w:rsid w:val="00093324"/>
    <w:rsid w:val="000939F8"/>
    <w:rsid w:val="00093B56"/>
    <w:rsid w:val="00093BB7"/>
    <w:rsid w:val="00093C86"/>
    <w:rsid w:val="00093E30"/>
    <w:rsid w:val="000941B8"/>
    <w:rsid w:val="00094231"/>
    <w:rsid w:val="0009449D"/>
    <w:rsid w:val="00094708"/>
    <w:rsid w:val="0009473A"/>
    <w:rsid w:val="00094765"/>
    <w:rsid w:val="00095117"/>
    <w:rsid w:val="000953BA"/>
    <w:rsid w:val="0009592D"/>
    <w:rsid w:val="00095CAB"/>
    <w:rsid w:val="0009671C"/>
    <w:rsid w:val="00096A69"/>
    <w:rsid w:val="00096EA7"/>
    <w:rsid w:val="000972D9"/>
    <w:rsid w:val="000A0069"/>
    <w:rsid w:val="000A00B3"/>
    <w:rsid w:val="000A0101"/>
    <w:rsid w:val="000A05C4"/>
    <w:rsid w:val="000A09AB"/>
    <w:rsid w:val="000A1507"/>
    <w:rsid w:val="000A17E1"/>
    <w:rsid w:val="000A1920"/>
    <w:rsid w:val="000A208B"/>
    <w:rsid w:val="000A2829"/>
    <w:rsid w:val="000A2C10"/>
    <w:rsid w:val="000A2C5F"/>
    <w:rsid w:val="000A322C"/>
    <w:rsid w:val="000A3447"/>
    <w:rsid w:val="000A37AA"/>
    <w:rsid w:val="000A3C38"/>
    <w:rsid w:val="000A3D32"/>
    <w:rsid w:val="000A413F"/>
    <w:rsid w:val="000A479D"/>
    <w:rsid w:val="000A4995"/>
    <w:rsid w:val="000A4EFE"/>
    <w:rsid w:val="000A501E"/>
    <w:rsid w:val="000A533F"/>
    <w:rsid w:val="000A543C"/>
    <w:rsid w:val="000A5778"/>
    <w:rsid w:val="000A597E"/>
    <w:rsid w:val="000A5A36"/>
    <w:rsid w:val="000A5E37"/>
    <w:rsid w:val="000A6168"/>
    <w:rsid w:val="000A63CA"/>
    <w:rsid w:val="000A6E72"/>
    <w:rsid w:val="000A7562"/>
    <w:rsid w:val="000A7A6A"/>
    <w:rsid w:val="000A7B33"/>
    <w:rsid w:val="000A7EDA"/>
    <w:rsid w:val="000A7F66"/>
    <w:rsid w:val="000B04C1"/>
    <w:rsid w:val="000B07DA"/>
    <w:rsid w:val="000B091F"/>
    <w:rsid w:val="000B0E98"/>
    <w:rsid w:val="000B0ED6"/>
    <w:rsid w:val="000B1623"/>
    <w:rsid w:val="000B178F"/>
    <w:rsid w:val="000B1EAA"/>
    <w:rsid w:val="000B22C2"/>
    <w:rsid w:val="000B28A7"/>
    <w:rsid w:val="000B2923"/>
    <w:rsid w:val="000B2A50"/>
    <w:rsid w:val="000B318A"/>
    <w:rsid w:val="000B3279"/>
    <w:rsid w:val="000B3286"/>
    <w:rsid w:val="000B37F2"/>
    <w:rsid w:val="000B3D57"/>
    <w:rsid w:val="000B409E"/>
    <w:rsid w:val="000B46D8"/>
    <w:rsid w:val="000B4788"/>
    <w:rsid w:val="000B4B38"/>
    <w:rsid w:val="000B4B8F"/>
    <w:rsid w:val="000B4C52"/>
    <w:rsid w:val="000B4DA4"/>
    <w:rsid w:val="000B4E1C"/>
    <w:rsid w:val="000B4FA1"/>
    <w:rsid w:val="000B51A1"/>
    <w:rsid w:val="000B51A6"/>
    <w:rsid w:val="000B5203"/>
    <w:rsid w:val="000B52E7"/>
    <w:rsid w:val="000B5396"/>
    <w:rsid w:val="000B5506"/>
    <w:rsid w:val="000B736D"/>
    <w:rsid w:val="000B7452"/>
    <w:rsid w:val="000B7834"/>
    <w:rsid w:val="000B7AF7"/>
    <w:rsid w:val="000B7C10"/>
    <w:rsid w:val="000B7E21"/>
    <w:rsid w:val="000B7F28"/>
    <w:rsid w:val="000C00D1"/>
    <w:rsid w:val="000C01C7"/>
    <w:rsid w:val="000C0732"/>
    <w:rsid w:val="000C095C"/>
    <w:rsid w:val="000C0B15"/>
    <w:rsid w:val="000C0C35"/>
    <w:rsid w:val="000C0EE2"/>
    <w:rsid w:val="000C100C"/>
    <w:rsid w:val="000C198D"/>
    <w:rsid w:val="000C1C74"/>
    <w:rsid w:val="000C1D7B"/>
    <w:rsid w:val="000C2D8A"/>
    <w:rsid w:val="000C37F0"/>
    <w:rsid w:val="000C3DFA"/>
    <w:rsid w:val="000C4D4E"/>
    <w:rsid w:val="000C4F3D"/>
    <w:rsid w:val="000C50BF"/>
    <w:rsid w:val="000C52BD"/>
    <w:rsid w:val="000C5321"/>
    <w:rsid w:val="000C6078"/>
    <w:rsid w:val="000C6102"/>
    <w:rsid w:val="000C6C0F"/>
    <w:rsid w:val="000C6CA0"/>
    <w:rsid w:val="000C7605"/>
    <w:rsid w:val="000C7858"/>
    <w:rsid w:val="000C7920"/>
    <w:rsid w:val="000C7D17"/>
    <w:rsid w:val="000D00D9"/>
    <w:rsid w:val="000D00DD"/>
    <w:rsid w:val="000D0246"/>
    <w:rsid w:val="000D052C"/>
    <w:rsid w:val="000D055D"/>
    <w:rsid w:val="000D0769"/>
    <w:rsid w:val="000D0E16"/>
    <w:rsid w:val="000D155E"/>
    <w:rsid w:val="000D164C"/>
    <w:rsid w:val="000D173F"/>
    <w:rsid w:val="000D2266"/>
    <w:rsid w:val="000D22AC"/>
    <w:rsid w:val="000D282D"/>
    <w:rsid w:val="000D2FD5"/>
    <w:rsid w:val="000D31C8"/>
    <w:rsid w:val="000D35B6"/>
    <w:rsid w:val="000D35C6"/>
    <w:rsid w:val="000D377E"/>
    <w:rsid w:val="000D395B"/>
    <w:rsid w:val="000D39BE"/>
    <w:rsid w:val="000D3AD9"/>
    <w:rsid w:val="000D3B36"/>
    <w:rsid w:val="000D47EF"/>
    <w:rsid w:val="000D4A69"/>
    <w:rsid w:val="000D4A93"/>
    <w:rsid w:val="000D5655"/>
    <w:rsid w:val="000D572A"/>
    <w:rsid w:val="000D57BD"/>
    <w:rsid w:val="000D582F"/>
    <w:rsid w:val="000D593B"/>
    <w:rsid w:val="000D60B4"/>
    <w:rsid w:val="000D62BE"/>
    <w:rsid w:val="000D74FD"/>
    <w:rsid w:val="000E011A"/>
    <w:rsid w:val="000E0396"/>
    <w:rsid w:val="000E0674"/>
    <w:rsid w:val="000E0902"/>
    <w:rsid w:val="000E0FB9"/>
    <w:rsid w:val="000E1125"/>
    <w:rsid w:val="000E17F4"/>
    <w:rsid w:val="000E1862"/>
    <w:rsid w:val="000E1985"/>
    <w:rsid w:val="000E2279"/>
    <w:rsid w:val="000E2A55"/>
    <w:rsid w:val="000E30BB"/>
    <w:rsid w:val="000E30C6"/>
    <w:rsid w:val="000E3224"/>
    <w:rsid w:val="000E36DB"/>
    <w:rsid w:val="000E38DD"/>
    <w:rsid w:val="000E39E1"/>
    <w:rsid w:val="000E3B04"/>
    <w:rsid w:val="000E400C"/>
    <w:rsid w:val="000E4231"/>
    <w:rsid w:val="000E47E7"/>
    <w:rsid w:val="000E4D7C"/>
    <w:rsid w:val="000E50B3"/>
    <w:rsid w:val="000E546C"/>
    <w:rsid w:val="000E55C5"/>
    <w:rsid w:val="000E55E6"/>
    <w:rsid w:val="000E7453"/>
    <w:rsid w:val="000E7908"/>
    <w:rsid w:val="000E7B1D"/>
    <w:rsid w:val="000E7DCD"/>
    <w:rsid w:val="000E7EC4"/>
    <w:rsid w:val="000F006B"/>
    <w:rsid w:val="000F03AC"/>
    <w:rsid w:val="000F03E9"/>
    <w:rsid w:val="000F0805"/>
    <w:rsid w:val="000F1CFA"/>
    <w:rsid w:val="000F2004"/>
    <w:rsid w:val="000F2415"/>
    <w:rsid w:val="000F28F1"/>
    <w:rsid w:val="000F2E72"/>
    <w:rsid w:val="000F3623"/>
    <w:rsid w:val="000F3F8C"/>
    <w:rsid w:val="000F464D"/>
    <w:rsid w:val="000F474C"/>
    <w:rsid w:val="000F47ED"/>
    <w:rsid w:val="000F4D9D"/>
    <w:rsid w:val="000F5120"/>
    <w:rsid w:val="000F5129"/>
    <w:rsid w:val="000F5448"/>
    <w:rsid w:val="000F54CD"/>
    <w:rsid w:val="000F5603"/>
    <w:rsid w:val="000F572F"/>
    <w:rsid w:val="000F59BB"/>
    <w:rsid w:val="000F5BC2"/>
    <w:rsid w:val="000F5E29"/>
    <w:rsid w:val="000F6751"/>
    <w:rsid w:val="000F692B"/>
    <w:rsid w:val="000F6C11"/>
    <w:rsid w:val="000F6C25"/>
    <w:rsid w:val="000F7023"/>
    <w:rsid w:val="000F7235"/>
    <w:rsid w:val="000F73DD"/>
    <w:rsid w:val="000F7C3B"/>
    <w:rsid w:val="000F7D8B"/>
    <w:rsid w:val="0010019A"/>
    <w:rsid w:val="00100351"/>
    <w:rsid w:val="001003D5"/>
    <w:rsid w:val="00100C63"/>
    <w:rsid w:val="00100D39"/>
    <w:rsid w:val="00100F0B"/>
    <w:rsid w:val="00102095"/>
    <w:rsid w:val="001026EE"/>
    <w:rsid w:val="001028CA"/>
    <w:rsid w:val="00102A91"/>
    <w:rsid w:val="00102AFB"/>
    <w:rsid w:val="00102D33"/>
    <w:rsid w:val="00102DE7"/>
    <w:rsid w:val="0010313F"/>
    <w:rsid w:val="0010325D"/>
    <w:rsid w:val="001033CE"/>
    <w:rsid w:val="00103629"/>
    <w:rsid w:val="0010392C"/>
    <w:rsid w:val="00103992"/>
    <w:rsid w:val="00103AA1"/>
    <w:rsid w:val="00104A33"/>
    <w:rsid w:val="0010598B"/>
    <w:rsid w:val="00105DCB"/>
    <w:rsid w:val="00105F11"/>
    <w:rsid w:val="00106605"/>
    <w:rsid w:val="00106CC9"/>
    <w:rsid w:val="0010772A"/>
    <w:rsid w:val="00107BB7"/>
    <w:rsid w:val="0011090C"/>
    <w:rsid w:val="00110C50"/>
    <w:rsid w:val="001111E1"/>
    <w:rsid w:val="0011180D"/>
    <w:rsid w:val="00111BF4"/>
    <w:rsid w:val="00111FA7"/>
    <w:rsid w:val="001120B4"/>
    <w:rsid w:val="00113009"/>
    <w:rsid w:val="0011326D"/>
    <w:rsid w:val="00113586"/>
    <w:rsid w:val="001135DB"/>
    <w:rsid w:val="00113C2D"/>
    <w:rsid w:val="00113C31"/>
    <w:rsid w:val="001147C7"/>
    <w:rsid w:val="001147DF"/>
    <w:rsid w:val="00114ACF"/>
    <w:rsid w:val="00114E68"/>
    <w:rsid w:val="00114ED7"/>
    <w:rsid w:val="0011556B"/>
    <w:rsid w:val="00115C03"/>
    <w:rsid w:val="00115DBA"/>
    <w:rsid w:val="0011609F"/>
    <w:rsid w:val="001162CA"/>
    <w:rsid w:val="00116572"/>
    <w:rsid w:val="001165F2"/>
    <w:rsid w:val="00116795"/>
    <w:rsid w:val="00116B5A"/>
    <w:rsid w:val="001175D1"/>
    <w:rsid w:val="00117B8F"/>
    <w:rsid w:val="0012029D"/>
    <w:rsid w:val="00120417"/>
    <w:rsid w:val="0012143C"/>
    <w:rsid w:val="001217FA"/>
    <w:rsid w:val="00121E70"/>
    <w:rsid w:val="00121EB6"/>
    <w:rsid w:val="00122255"/>
    <w:rsid w:val="001224B7"/>
    <w:rsid w:val="0012269F"/>
    <w:rsid w:val="0012270B"/>
    <w:rsid w:val="00122761"/>
    <w:rsid w:val="00122A94"/>
    <w:rsid w:val="00123231"/>
    <w:rsid w:val="001232D1"/>
    <w:rsid w:val="00124099"/>
    <w:rsid w:val="001244F7"/>
    <w:rsid w:val="001247A8"/>
    <w:rsid w:val="00124BA7"/>
    <w:rsid w:val="00124FC1"/>
    <w:rsid w:val="00125771"/>
    <w:rsid w:val="00125B3C"/>
    <w:rsid w:val="00125CA3"/>
    <w:rsid w:val="00125FB0"/>
    <w:rsid w:val="001260F3"/>
    <w:rsid w:val="00127202"/>
    <w:rsid w:val="00127E71"/>
    <w:rsid w:val="00127FAF"/>
    <w:rsid w:val="00130177"/>
    <w:rsid w:val="001302DB"/>
    <w:rsid w:val="001304A5"/>
    <w:rsid w:val="001307A7"/>
    <w:rsid w:val="0013089D"/>
    <w:rsid w:val="00130E4F"/>
    <w:rsid w:val="00130EFA"/>
    <w:rsid w:val="0013195A"/>
    <w:rsid w:val="00131C99"/>
    <w:rsid w:val="00131DBE"/>
    <w:rsid w:val="00131DF7"/>
    <w:rsid w:val="0013224D"/>
    <w:rsid w:val="00133054"/>
    <w:rsid w:val="001346E2"/>
    <w:rsid w:val="00135508"/>
    <w:rsid w:val="0013561F"/>
    <w:rsid w:val="00135635"/>
    <w:rsid w:val="0013578B"/>
    <w:rsid w:val="00135D11"/>
    <w:rsid w:val="00136359"/>
    <w:rsid w:val="001368C5"/>
    <w:rsid w:val="00136998"/>
    <w:rsid w:val="001375E4"/>
    <w:rsid w:val="0013781A"/>
    <w:rsid w:val="0013782C"/>
    <w:rsid w:val="00137833"/>
    <w:rsid w:val="00137ABF"/>
    <w:rsid w:val="00137C03"/>
    <w:rsid w:val="00140400"/>
    <w:rsid w:val="0014073E"/>
    <w:rsid w:val="00140AFF"/>
    <w:rsid w:val="00141824"/>
    <w:rsid w:val="00141A33"/>
    <w:rsid w:val="00141B95"/>
    <w:rsid w:val="00141C65"/>
    <w:rsid w:val="00141D28"/>
    <w:rsid w:val="00141D9D"/>
    <w:rsid w:val="00141FD9"/>
    <w:rsid w:val="001420AE"/>
    <w:rsid w:val="0014275F"/>
    <w:rsid w:val="001429C6"/>
    <w:rsid w:val="00142A84"/>
    <w:rsid w:val="00142CCF"/>
    <w:rsid w:val="00142E12"/>
    <w:rsid w:val="00143183"/>
    <w:rsid w:val="00143826"/>
    <w:rsid w:val="00143B37"/>
    <w:rsid w:val="00144BFA"/>
    <w:rsid w:val="00144E7C"/>
    <w:rsid w:val="001451B3"/>
    <w:rsid w:val="001452D2"/>
    <w:rsid w:val="0014591E"/>
    <w:rsid w:val="001468E2"/>
    <w:rsid w:val="00146B82"/>
    <w:rsid w:val="00147165"/>
    <w:rsid w:val="00147442"/>
    <w:rsid w:val="00147545"/>
    <w:rsid w:val="00147870"/>
    <w:rsid w:val="00150208"/>
    <w:rsid w:val="001502F7"/>
    <w:rsid w:val="00150469"/>
    <w:rsid w:val="00150A88"/>
    <w:rsid w:val="00150CF6"/>
    <w:rsid w:val="00150FC7"/>
    <w:rsid w:val="00151A3C"/>
    <w:rsid w:val="00151BD4"/>
    <w:rsid w:val="00152167"/>
    <w:rsid w:val="00152452"/>
    <w:rsid w:val="00152499"/>
    <w:rsid w:val="00152691"/>
    <w:rsid w:val="0015275E"/>
    <w:rsid w:val="00152937"/>
    <w:rsid w:val="00152ED4"/>
    <w:rsid w:val="00153033"/>
    <w:rsid w:val="00153CBB"/>
    <w:rsid w:val="00153E9E"/>
    <w:rsid w:val="001549B8"/>
    <w:rsid w:val="00154D9D"/>
    <w:rsid w:val="00154EA4"/>
    <w:rsid w:val="0015508B"/>
    <w:rsid w:val="00155B91"/>
    <w:rsid w:val="00155BCC"/>
    <w:rsid w:val="001567C5"/>
    <w:rsid w:val="00156936"/>
    <w:rsid w:val="00156E13"/>
    <w:rsid w:val="0015704B"/>
    <w:rsid w:val="001573E3"/>
    <w:rsid w:val="00157A78"/>
    <w:rsid w:val="00157CC9"/>
    <w:rsid w:val="00157D7B"/>
    <w:rsid w:val="00160AEB"/>
    <w:rsid w:val="0016105E"/>
    <w:rsid w:val="001611CA"/>
    <w:rsid w:val="00161722"/>
    <w:rsid w:val="00161CB9"/>
    <w:rsid w:val="00162004"/>
    <w:rsid w:val="001625BB"/>
    <w:rsid w:val="001628FE"/>
    <w:rsid w:val="0016341D"/>
    <w:rsid w:val="00164ECF"/>
    <w:rsid w:val="001653CF"/>
    <w:rsid w:val="0016543B"/>
    <w:rsid w:val="00165819"/>
    <w:rsid w:val="001658C3"/>
    <w:rsid w:val="00165902"/>
    <w:rsid w:val="00165B4A"/>
    <w:rsid w:val="00165EF6"/>
    <w:rsid w:val="001662FF"/>
    <w:rsid w:val="00166500"/>
    <w:rsid w:val="001665FA"/>
    <w:rsid w:val="001665FE"/>
    <w:rsid w:val="00166BC6"/>
    <w:rsid w:val="00166FF8"/>
    <w:rsid w:val="001671EB"/>
    <w:rsid w:val="00170183"/>
    <w:rsid w:val="001706F4"/>
    <w:rsid w:val="0017073B"/>
    <w:rsid w:val="0017076A"/>
    <w:rsid w:val="00170C11"/>
    <w:rsid w:val="0017106E"/>
    <w:rsid w:val="001710E4"/>
    <w:rsid w:val="001712CA"/>
    <w:rsid w:val="001714FF"/>
    <w:rsid w:val="00171884"/>
    <w:rsid w:val="001724B6"/>
    <w:rsid w:val="00172622"/>
    <w:rsid w:val="0017262B"/>
    <w:rsid w:val="00172ACE"/>
    <w:rsid w:val="00173085"/>
    <w:rsid w:val="001731B7"/>
    <w:rsid w:val="00173987"/>
    <w:rsid w:val="00173C67"/>
    <w:rsid w:val="00173E84"/>
    <w:rsid w:val="00173FE1"/>
    <w:rsid w:val="00174124"/>
    <w:rsid w:val="00174138"/>
    <w:rsid w:val="00174217"/>
    <w:rsid w:val="001742F4"/>
    <w:rsid w:val="00174DAD"/>
    <w:rsid w:val="0017529C"/>
    <w:rsid w:val="001759B4"/>
    <w:rsid w:val="00176210"/>
    <w:rsid w:val="001762EB"/>
    <w:rsid w:val="001763C1"/>
    <w:rsid w:val="00176428"/>
    <w:rsid w:val="00176631"/>
    <w:rsid w:val="00176B11"/>
    <w:rsid w:val="00176C81"/>
    <w:rsid w:val="00176D3B"/>
    <w:rsid w:val="00177904"/>
    <w:rsid w:val="00177AF0"/>
    <w:rsid w:val="00180453"/>
    <w:rsid w:val="00180C55"/>
    <w:rsid w:val="001812FF"/>
    <w:rsid w:val="00181498"/>
    <w:rsid w:val="00181555"/>
    <w:rsid w:val="00181AA4"/>
    <w:rsid w:val="00181CA3"/>
    <w:rsid w:val="00181CA6"/>
    <w:rsid w:val="00181FC1"/>
    <w:rsid w:val="00182A2D"/>
    <w:rsid w:val="00182B5A"/>
    <w:rsid w:val="00182DB0"/>
    <w:rsid w:val="00182E5A"/>
    <w:rsid w:val="001834C1"/>
    <w:rsid w:val="00183CAD"/>
    <w:rsid w:val="00184161"/>
    <w:rsid w:val="00184361"/>
    <w:rsid w:val="00184632"/>
    <w:rsid w:val="00184B48"/>
    <w:rsid w:val="00184C04"/>
    <w:rsid w:val="00184F33"/>
    <w:rsid w:val="00185346"/>
    <w:rsid w:val="00185594"/>
    <w:rsid w:val="00185839"/>
    <w:rsid w:val="00185A9F"/>
    <w:rsid w:val="00185D64"/>
    <w:rsid w:val="001864C0"/>
    <w:rsid w:val="00186E91"/>
    <w:rsid w:val="00187079"/>
    <w:rsid w:val="00187593"/>
    <w:rsid w:val="00187F5E"/>
    <w:rsid w:val="00190024"/>
    <w:rsid w:val="00190070"/>
    <w:rsid w:val="0019073D"/>
    <w:rsid w:val="00190A99"/>
    <w:rsid w:val="00190C44"/>
    <w:rsid w:val="00190C98"/>
    <w:rsid w:val="00191CCC"/>
    <w:rsid w:val="00191E04"/>
    <w:rsid w:val="00191E5E"/>
    <w:rsid w:val="001923E3"/>
    <w:rsid w:val="00193B34"/>
    <w:rsid w:val="00194221"/>
    <w:rsid w:val="0019519D"/>
    <w:rsid w:val="0019541B"/>
    <w:rsid w:val="00195613"/>
    <w:rsid w:val="001958DB"/>
    <w:rsid w:val="00195D00"/>
    <w:rsid w:val="001970BA"/>
    <w:rsid w:val="00197167"/>
    <w:rsid w:val="001975E7"/>
    <w:rsid w:val="001A040A"/>
    <w:rsid w:val="001A0874"/>
    <w:rsid w:val="001A0A90"/>
    <w:rsid w:val="001A0D2B"/>
    <w:rsid w:val="001A1157"/>
    <w:rsid w:val="001A137A"/>
    <w:rsid w:val="001A14AE"/>
    <w:rsid w:val="001A19DF"/>
    <w:rsid w:val="001A1B31"/>
    <w:rsid w:val="001A2158"/>
    <w:rsid w:val="001A2304"/>
    <w:rsid w:val="001A35E9"/>
    <w:rsid w:val="001A36E9"/>
    <w:rsid w:val="001A3DB5"/>
    <w:rsid w:val="001A4AD3"/>
    <w:rsid w:val="001A4BBC"/>
    <w:rsid w:val="001A5719"/>
    <w:rsid w:val="001A58E7"/>
    <w:rsid w:val="001A593B"/>
    <w:rsid w:val="001A5B88"/>
    <w:rsid w:val="001A63A5"/>
    <w:rsid w:val="001A68D2"/>
    <w:rsid w:val="001A69E0"/>
    <w:rsid w:val="001A6F5B"/>
    <w:rsid w:val="001A6F74"/>
    <w:rsid w:val="001A7725"/>
    <w:rsid w:val="001A7726"/>
    <w:rsid w:val="001A77D5"/>
    <w:rsid w:val="001A7C22"/>
    <w:rsid w:val="001B0009"/>
    <w:rsid w:val="001B07F1"/>
    <w:rsid w:val="001B0AFB"/>
    <w:rsid w:val="001B0BBD"/>
    <w:rsid w:val="001B0DDF"/>
    <w:rsid w:val="001B1087"/>
    <w:rsid w:val="001B189A"/>
    <w:rsid w:val="001B20A9"/>
    <w:rsid w:val="001B248F"/>
    <w:rsid w:val="001B2B22"/>
    <w:rsid w:val="001B2D69"/>
    <w:rsid w:val="001B2D87"/>
    <w:rsid w:val="001B2FFA"/>
    <w:rsid w:val="001B3296"/>
    <w:rsid w:val="001B345B"/>
    <w:rsid w:val="001B3AD8"/>
    <w:rsid w:val="001B3BAE"/>
    <w:rsid w:val="001B405B"/>
    <w:rsid w:val="001B4485"/>
    <w:rsid w:val="001B4700"/>
    <w:rsid w:val="001B483C"/>
    <w:rsid w:val="001B4E9E"/>
    <w:rsid w:val="001B5187"/>
    <w:rsid w:val="001B582F"/>
    <w:rsid w:val="001B5B65"/>
    <w:rsid w:val="001B5FE4"/>
    <w:rsid w:val="001B6B54"/>
    <w:rsid w:val="001B6E84"/>
    <w:rsid w:val="001C0702"/>
    <w:rsid w:val="001C0A94"/>
    <w:rsid w:val="001C0C4B"/>
    <w:rsid w:val="001C0FE4"/>
    <w:rsid w:val="001C1092"/>
    <w:rsid w:val="001C1260"/>
    <w:rsid w:val="001C12BA"/>
    <w:rsid w:val="001C24C8"/>
    <w:rsid w:val="001C2863"/>
    <w:rsid w:val="001C2F74"/>
    <w:rsid w:val="001C3354"/>
    <w:rsid w:val="001C3A07"/>
    <w:rsid w:val="001C3B78"/>
    <w:rsid w:val="001C461C"/>
    <w:rsid w:val="001C4A7E"/>
    <w:rsid w:val="001C4BF7"/>
    <w:rsid w:val="001C5336"/>
    <w:rsid w:val="001C5529"/>
    <w:rsid w:val="001C5BFD"/>
    <w:rsid w:val="001C5C65"/>
    <w:rsid w:val="001C65E0"/>
    <w:rsid w:val="001C67A0"/>
    <w:rsid w:val="001C6B16"/>
    <w:rsid w:val="001C6B43"/>
    <w:rsid w:val="001C6CF6"/>
    <w:rsid w:val="001C7392"/>
    <w:rsid w:val="001C740D"/>
    <w:rsid w:val="001C752C"/>
    <w:rsid w:val="001C7763"/>
    <w:rsid w:val="001C77EA"/>
    <w:rsid w:val="001C79DD"/>
    <w:rsid w:val="001C7A81"/>
    <w:rsid w:val="001D0301"/>
    <w:rsid w:val="001D11E3"/>
    <w:rsid w:val="001D19F6"/>
    <w:rsid w:val="001D22CD"/>
    <w:rsid w:val="001D249E"/>
    <w:rsid w:val="001D2625"/>
    <w:rsid w:val="001D2C1A"/>
    <w:rsid w:val="001D2CDC"/>
    <w:rsid w:val="001D33F1"/>
    <w:rsid w:val="001D344F"/>
    <w:rsid w:val="001D4083"/>
    <w:rsid w:val="001D474E"/>
    <w:rsid w:val="001D4876"/>
    <w:rsid w:val="001D4C55"/>
    <w:rsid w:val="001D534E"/>
    <w:rsid w:val="001D5564"/>
    <w:rsid w:val="001D556E"/>
    <w:rsid w:val="001D5570"/>
    <w:rsid w:val="001D601E"/>
    <w:rsid w:val="001D64A0"/>
    <w:rsid w:val="001D64A3"/>
    <w:rsid w:val="001D6730"/>
    <w:rsid w:val="001D6BC3"/>
    <w:rsid w:val="001D6E7C"/>
    <w:rsid w:val="001D6F13"/>
    <w:rsid w:val="001D71CC"/>
    <w:rsid w:val="001D7D6A"/>
    <w:rsid w:val="001E0382"/>
    <w:rsid w:val="001E0C90"/>
    <w:rsid w:val="001E0FFC"/>
    <w:rsid w:val="001E1120"/>
    <w:rsid w:val="001E15C6"/>
    <w:rsid w:val="001E1A18"/>
    <w:rsid w:val="001E1C55"/>
    <w:rsid w:val="001E1D1E"/>
    <w:rsid w:val="001E1D6D"/>
    <w:rsid w:val="001E28C9"/>
    <w:rsid w:val="001E28E8"/>
    <w:rsid w:val="001E3098"/>
    <w:rsid w:val="001E3236"/>
    <w:rsid w:val="001E36C4"/>
    <w:rsid w:val="001E3728"/>
    <w:rsid w:val="001E3ACC"/>
    <w:rsid w:val="001E3E8A"/>
    <w:rsid w:val="001E40DF"/>
    <w:rsid w:val="001E43E0"/>
    <w:rsid w:val="001E448D"/>
    <w:rsid w:val="001E4FF8"/>
    <w:rsid w:val="001E5116"/>
    <w:rsid w:val="001E54AD"/>
    <w:rsid w:val="001E5854"/>
    <w:rsid w:val="001E595B"/>
    <w:rsid w:val="001E5B8E"/>
    <w:rsid w:val="001E5EFE"/>
    <w:rsid w:val="001E616F"/>
    <w:rsid w:val="001E62C6"/>
    <w:rsid w:val="001E6439"/>
    <w:rsid w:val="001E6C9F"/>
    <w:rsid w:val="001E7780"/>
    <w:rsid w:val="001E793B"/>
    <w:rsid w:val="001E7DF6"/>
    <w:rsid w:val="001E7E4F"/>
    <w:rsid w:val="001E7FF9"/>
    <w:rsid w:val="001F106F"/>
    <w:rsid w:val="001F140F"/>
    <w:rsid w:val="001F149D"/>
    <w:rsid w:val="001F18DA"/>
    <w:rsid w:val="001F1D9A"/>
    <w:rsid w:val="001F26B8"/>
    <w:rsid w:val="001F2741"/>
    <w:rsid w:val="001F2932"/>
    <w:rsid w:val="001F2D0E"/>
    <w:rsid w:val="001F2D44"/>
    <w:rsid w:val="001F31C9"/>
    <w:rsid w:val="001F3305"/>
    <w:rsid w:val="001F42A4"/>
    <w:rsid w:val="001F4818"/>
    <w:rsid w:val="001F4A20"/>
    <w:rsid w:val="001F604A"/>
    <w:rsid w:val="001F69BC"/>
    <w:rsid w:val="001F6B65"/>
    <w:rsid w:val="001F6F48"/>
    <w:rsid w:val="001F7448"/>
    <w:rsid w:val="001F7832"/>
    <w:rsid w:val="001F7C43"/>
    <w:rsid w:val="001F7C4B"/>
    <w:rsid w:val="002003A1"/>
    <w:rsid w:val="00200749"/>
    <w:rsid w:val="0020097F"/>
    <w:rsid w:val="002010F9"/>
    <w:rsid w:val="002017B4"/>
    <w:rsid w:val="00202012"/>
    <w:rsid w:val="002022FF"/>
    <w:rsid w:val="002025D0"/>
    <w:rsid w:val="00202951"/>
    <w:rsid w:val="00202D86"/>
    <w:rsid w:val="002030C6"/>
    <w:rsid w:val="002032A2"/>
    <w:rsid w:val="002040A4"/>
    <w:rsid w:val="0020422E"/>
    <w:rsid w:val="00204797"/>
    <w:rsid w:val="00204802"/>
    <w:rsid w:val="00204911"/>
    <w:rsid w:val="00204988"/>
    <w:rsid w:val="002059C8"/>
    <w:rsid w:val="00205F54"/>
    <w:rsid w:val="00205F98"/>
    <w:rsid w:val="00207548"/>
    <w:rsid w:val="00207B5B"/>
    <w:rsid w:val="00207E11"/>
    <w:rsid w:val="00207F51"/>
    <w:rsid w:val="00210044"/>
    <w:rsid w:val="0021004B"/>
    <w:rsid w:val="0021039D"/>
    <w:rsid w:val="00210C24"/>
    <w:rsid w:val="002115CF"/>
    <w:rsid w:val="002120B0"/>
    <w:rsid w:val="0021272B"/>
    <w:rsid w:val="002128F8"/>
    <w:rsid w:val="002129F2"/>
    <w:rsid w:val="00212A3B"/>
    <w:rsid w:val="00212C25"/>
    <w:rsid w:val="00212F10"/>
    <w:rsid w:val="0021329C"/>
    <w:rsid w:val="002134B6"/>
    <w:rsid w:val="00213B61"/>
    <w:rsid w:val="0021431C"/>
    <w:rsid w:val="00214855"/>
    <w:rsid w:val="00214ACE"/>
    <w:rsid w:val="002151F9"/>
    <w:rsid w:val="00215416"/>
    <w:rsid w:val="00215E51"/>
    <w:rsid w:val="002170F3"/>
    <w:rsid w:val="00217722"/>
    <w:rsid w:val="0022056D"/>
    <w:rsid w:val="00220813"/>
    <w:rsid w:val="002212CD"/>
    <w:rsid w:val="0022133B"/>
    <w:rsid w:val="002213BE"/>
    <w:rsid w:val="0022163C"/>
    <w:rsid w:val="002216BD"/>
    <w:rsid w:val="002216F7"/>
    <w:rsid w:val="00221A4D"/>
    <w:rsid w:val="00221F87"/>
    <w:rsid w:val="0022270E"/>
    <w:rsid w:val="0022276C"/>
    <w:rsid w:val="00222ABE"/>
    <w:rsid w:val="00222C19"/>
    <w:rsid w:val="002236B7"/>
    <w:rsid w:val="0022388D"/>
    <w:rsid w:val="00223A3B"/>
    <w:rsid w:val="00223FC6"/>
    <w:rsid w:val="002240C2"/>
    <w:rsid w:val="0022475B"/>
    <w:rsid w:val="00224EF3"/>
    <w:rsid w:val="00224FA6"/>
    <w:rsid w:val="002251EE"/>
    <w:rsid w:val="002255FF"/>
    <w:rsid w:val="002256A8"/>
    <w:rsid w:val="0022576B"/>
    <w:rsid w:val="00225A4B"/>
    <w:rsid w:val="00225B26"/>
    <w:rsid w:val="00225C8B"/>
    <w:rsid w:val="00226367"/>
    <w:rsid w:val="00226E06"/>
    <w:rsid w:val="00226F0A"/>
    <w:rsid w:val="00227912"/>
    <w:rsid w:val="00227C33"/>
    <w:rsid w:val="00227C8C"/>
    <w:rsid w:val="00227D1B"/>
    <w:rsid w:val="002309A9"/>
    <w:rsid w:val="002317A3"/>
    <w:rsid w:val="00231BC0"/>
    <w:rsid w:val="00231BC9"/>
    <w:rsid w:val="00231FC6"/>
    <w:rsid w:val="002321C0"/>
    <w:rsid w:val="00232269"/>
    <w:rsid w:val="00232D64"/>
    <w:rsid w:val="00232F44"/>
    <w:rsid w:val="00233300"/>
    <w:rsid w:val="00233406"/>
    <w:rsid w:val="002337FA"/>
    <w:rsid w:val="0023441D"/>
    <w:rsid w:val="002346CC"/>
    <w:rsid w:val="0023487B"/>
    <w:rsid w:val="00234B76"/>
    <w:rsid w:val="00234E22"/>
    <w:rsid w:val="002357C8"/>
    <w:rsid w:val="00235A6E"/>
    <w:rsid w:val="00235A9C"/>
    <w:rsid w:val="00235D65"/>
    <w:rsid w:val="00235E27"/>
    <w:rsid w:val="0023643A"/>
    <w:rsid w:val="002367AE"/>
    <w:rsid w:val="00236E05"/>
    <w:rsid w:val="00237053"/>
    <w:rsid w:val="0023724F"/>
    <w:rsid w:val="00237AB5"/>
    <w:rsid w:val="00237BD5"/>
    <w:rsid w:val="00237C1B"/>
    <w:rsid w:val="00240177"/>
    <w:rsid w:val="00240AAB"/>
    <w:rsid w:val="00241146"/>
    <w:rsid w:val="002411A6"/>
    <w:rsid w:val="002415AD"/>
    <w:rsid w:val="002429DB"/>
    <w:rsid w:val="00242CF9"/>
    <w:rsid w:val="00242D4F"/>
    <w:rsid w:val="00243089"/>
    <w:rsid w:val="0024324A"/>
    <w:rsid w:val="00243CE4"/>
    <w:rsid w:val="00244041"/>
    <w:rsid w:val="00244B5B"/>
    <w:rsid w:val="00244E0F"/>
    <w:rsid w:val="002450B6"/>
    <w:rsid w:val="00245254"/>
    <w:rsid w:val="002458E2"/>
    <w:rsid w:val="00245CCD"/>
    <w:rsid w:val="002461EB"/>
    <w:rsid w:val="00246443"/>
    <w:rsid w:val="002465C9"/>
    <w:rsid w:val="00246EF0"/>
    <w:rsid w:val="00247194"/>
    <w:rsid w:val="0024720E"/>
    <w:rsid w:val="00247AE3"/>
    <w:rsid w:val="00250BF3"/>
    <w:rsid w:val="00250E8D"/>
    <w:rsid w:val="002516DD"/>
    <w:rsid w:val="00251A0A"/>
    <w:rsid w:val="00251B14"/>
    <w:rsid w:val="00251D05"/>
    <w:rsid w:val="002527DD"/>
    <w:rsid w:val="00252929"/>
    <w:rsid w:val="00252AD7"/>
    <w:rsid w:val="002535CB"/>
    <w:rsid w:val="00253694"/>
    <w:rsid w:val="002536CF"/>
    <w:rsid w:val="0025371C"/>
    <w:rsid w:val="002538DE"/>
    <w:rsid w:val="00253CA0"/>
    <w:rsid w:val="00253D7C"/>
    <w:rsid w:val="00254ACD"/>
    <w:rsid w:val="00255075"/>
    <w:rsid w:val="00255292"/>
    <w:rsid w:val="00255904"/>
    <w:rsid w:val="00255A80"/>
    <w:rsid w:val="00255C23"/>
    <w:rsid w:val="00256EC9"/>
    <w:rsid w:val="00257E1C"/>
    <w:rsid w:val="002601F6"/>
    <w:rsid w:val="00260470"/>
    <w:rsid w:val="002607AB"/>
    <w:rsid w:val="00260CCD"/>
    <w:rsid w:val="00260EDD"/>
    <w:rsid w:val="002611FF"/>
    <w:rsid w:val="00261336"/>
    <w:rsid w:val="002617DA"/>
    <w:rsid w:val="00261C7C"/>
    <w:rsid w:val="00261DF6"/>
    <w:rsid w:val="00261FDE"/>
    <w:rsid w:val="00262058"/>
    <w:rsid w:val="00262381"/>
    <w:rsid w:val="0026295A"/>
    <w:rsid w:val="00262D27"/>
    <w:rsid w:val="00263064"/>
    <w:rsid w:val="00263203"/>
    <w:rsid w:val="00263489"/>
    <w:rsid w:val="00263514"/>
    <w:rsid w:val="00263779"/>
    <w:rsid w:val="00263825"/>
    <w:rsid w:val="00263F0B"/>
    <w:rsid w:val="002644CD"/>
    <w:rsid w:val="0026497B"/>
    <w:rsid w:val="00264C64"/>
    <w:rsid w:val="00264C7A"/>
    <w:rsid w:val="00264D31"/>
    <w:rsid w:val="00264F74"/>
    <w:rsid w:val="002652C9"/>
    <w:rsid w:val="00265728"/>
    <w:rsid w:val="00265BF4"/>
    <w:rsid w:val="00265DFE"/>
    <w:rsid w:val="0026611E"/>
    <w:rsid w:val="002665FB"/>
    <w:rsid w:val="00266C19"/>
    <w:rsid w:val="00266D71"/>
    <w:rsid w:val="00266D77"/>
    <w:rsid w:val="0026718E"/>
    <w:rsid w:val="0026779D"/>
    <w:rsid w:val="0026783D"/>
    <w:rsid w:val="002679AF"/>
    <w:rsid w:val="00270675"/>
    <w:rsid w:val="0027069D"/>
    <w:rsid w:val="002719BB"/>
    <w:rsid w:val="00271A06"/>
    <w:rsid w:val="002721F7"/>
    <w:rsid w:val="00272764"/>
    <w:rsid w:val="00272824"/>
    <w:rsid w:val="00272E3B"/>
    <w:rsid w:val="00272F53"/>
    <w:rsid w:val="00272FBF"/>
    <w:rsid w:val="002733EC"/>
    <w:rsid w:val="00273EC0"/>
    <w:rsid w:val="00274572"/>
    <w:rsid w:val="002745B2"/>
    <w:rsid w:val="00276199"/>
    <w:rsid w:val="002768A5"/>
    <w:rsid w:val="00277B08"/>
    <w:rsid w:val="00280180"/>
    <w:rsid w:val="00280F0D"/>
    <w:rsid w:val="00281322"/>
    <w:rsid w:val="00281539"/>
    <w:rsid w:val="002816D6"/>
    <w:rsid w:val="002818A5"/>
    <w:rsid w:val="0028195A"/>
    <w:rsid w:val="00281AEA"/>
    <w:rsid w:val="00281CB6"/>
    <w:rsid w:val="00281CCD"/>
    <w:rsid w:val="00281D86"/>
    <w:rsid w:val="00282739"/>
    <w:rsid w:val="00282B86"/>
    <w:rsid w:val="00283159"/>
    <w:rsid w:val="002838B0"/>
    <w:rsid w:val="00283AD0"/>
    <w:rsid w:val="0028406A"/>
    <w:rsid w:val="00284416"/>
    <w:rsid w:val="00284443"/>
    <w:rsid w:val="00285CCA"/>
    <w:rsid w:val="00285D00"/>
    <w:rsid w:val="00285E29"/>
    <w:rsid w:val="002860F3"/>
    <w:rsid w:val="00286200"/>
    <w:rsid w:val="0028640D"/>
    <w:rsid w:val="00286D75"/>
    <w:rsid w:val="0028755D"/>
    <w:rsid w:val="002876DA"/>
    <w:rsid w:val="00287860"/>
    <w:rsid w:val="002879F3"/>
    <w:rsid w:val="00287B09"/>
    <w:rsid w:val="00287F53"/>
    <w:rsid w:val="00287FC3"/>
    <w:rsid w:val="002900F8"/>
    <w:rsid w:val="0029015C"/>
    <w:rsid w:val="00290161"/>
    <w:rsid w:val="002907FE"/>
    <w:rsid w:val="00290A8F"/>
    <w:rsid w:val="00290AB4"/>
    <w:rsid w:val="00291AAB"/>
    <w:rsid w:val="00291D00"/>
    <w:rsid w:val="00292647"/>
    <w:rsid w:val="0029277F"/>
    <w:rsid w:val="00292F3C"/>
    <w:rsid w:val="002932A9"/>
    <w:rsid w:val="0029349D"/>
    <w:rsid w:val="002934CE"/>
    <w:rsid w:val="00293559"/>
    <w:rsid w:val="00293764"/>
    <w:rsid w:val="002943A1"/>
    <w:rsid w:val="002946EB"/>
    <w:rsid w:val="00294742"/>
    <w:rsid w:val="0029497A"/>
    <w:rsid w:val="00294DDC"/>
    <w:rsid w:val="00294F94"/>
    <w:rsid w:val="002956BB"/>
    <w:rsid w:val="00295AF7"/>
    <w:rsid w:val="00295BD6"/>
    <w:rsid w:val="00296641"/>
    <w:rsid w:val="00296B26"/>
    <w:rsid w:val="00296D46"/>
    <w:rsid w:val="0029714E"/>
    <w:rsid w:val="002A03CB"/>
    <w:rsid w:val="002A2070"/>
    <w:rsid w:val="002A2093"/>
    <w:rsid w:val="002A2448"/>
    <w:rsid w:val="002A2492"/>
    <w:rsid w:val="002A2D93"/>
    <w:rsid w:val="002A334C"/>
    <w:rsid w:val="002A34A8"/>
    <w:rsid w:val="002A3532"/>
    <w:rsid w:val="002A3537"/>
    <w:rsid w:val="002A3D2D"/>
    <w:rsid w:val="002A3E49"/>
    <w:rsid w:val="002A4089"/>
    <w:rsid w:val="002A4329"/>
    <w:rsid w:val="002A4C63"/>
    <w:rsid w:val="002A4CD5"/>
    <w:rsid w:val="002A4F6F"/>
    <w:rsid w:val="002A507E"/>
    <w:rsid w:val="002A51B8"/>
    <w:rsid w:val="002A51F4"/>
    <w:rsid w:val="002A53F4"/>
    <w:rsid w:val="002A5B75"/>
    <w:rsid w:val="002A5E90"/>
    <w:rsid w:val="002A5FB1"/>
    <w:rsid w:val="002A6026"/>
    <w:rsid w:val="002A6184"/>
    <w:rsid w:val="002A627F"/>
    <w:rsid w:val="002A68B0"/>
    <w:rsid w:val="002A6CA5"/>
    <w:rsid w:val="002A6E3E"/>
    <w:rsid w:val="002A71E1"/>
    <w:rsid w:val="002A74B9"/>
    <w:rsid w:val="002A74EF"/>
    <w:rsid w:val="002A7788"/>
    <w:rsid w:val="002A792B"/>
    <w:rsid w:val="002A7AE9"/>
    <w:rsid w:val="002A7CEB"/>
    <w:rsid w:val="002B0207"/>
    <w:rsid w:val="002B08BD"/>
    <w:rsid w:val="002B0B05"/>
    <w:rsid w:val="002B193C"/>
    <w:rsid w:val="002B19B6"/>
    <w:rsid w:val="002B1AA7"/>
    <w:rsid w:val="002B2771"/>
    <w:rsid w:val="002B2ABF"/>
    <w:rsid w:val="002B2F20"/>
    <w:rsid w:val="002B336A"/>
    <w:rsid w:val="002B3393"/>
    <w:rsid w:val="002B3991"/>
    <w:rsid w:val="002B3A84"/>
    <w:rsid w:val="002B49B4"/>
    <w:rsid w:val="002B4EBD"/>
    <w:rsid w:val="002B59E4"/>
    <w:rsid w:val="002B63D4"/>
    <w:rsid w:val="002B6B3A"/>
    <w:rsid w:val="002B6FA7"/>
    <w:rsid w:val="002B76F5"/>
    <w:rsid w:val="002B7985"/>
    <w:rsid w:val="002C0589"/>
    <w:rsid w:val="002C06CC"/>
    <w:rsid w:val="002C0769"/>
    <w:rsid w:val="002C0A03"/>
    <w:rsid w:val="002C0B34"/>
    <w:rsid w:val="002C1054"/>
    <w:rsid w:val="002C10BD"/>
    <w:rsid w:val="002C1364"/>
    <w:rsid w:val="002C1899"/>
    <w:rsid w:val="002C1967"/>
    <w:rsid w:val="002C1DDD"/>
    <w:rsid w:val="002C1F06"/>
    <w:rsid w:val="002C22BF"/>
    <w:rsid w:val="002C253F"/>
    <w:rsid w:val="002C2659"/>
    <w:rsid w:val="002C2F41"/>
    <w:rsid w:val="002C335A"/>
    <w:rsid w:val="002C3B9D"/>
    <w:rsid w:val="002C4486"/>
    <w:rsid w:val="002C4CFF"/>
    <w:rsid w:val="002C5198"/>
    <w:rsid w:val="002C5924"/>
    <w:rsid w:val="002C5B2E"/>
    <w:rsid w:val="002C5F4A"/>
    <w:rsid w:val="002C64FD"/>
    <w:rsid w:val="002C661A"/>
    <w:rsid w:val="002C68BF"/>
    <w:rsid w:val="002C6F95"/>
    <w:rsid w:val="002C72FA"/>
    <w:rsid w:val="002C75FA"/>
    <w:rsid w:val="002C7789"/>
    <w:rsid w:val="002C792E"/>
    <w:rsid w:val="002D007E"/>
    <w:rsid w:val="002D038B"/>
    <w:rsid w:val="002D04C9"/>
    <w:rsid w:val="002D0856"/>
    <w:rsid w:val="002D113E"/>
    <w:rsid w:val="002D172F"/>
    <w:rsid w:val="002D1B9E"/>
    <w:rsid w:val="002D2213"/>
    <w:rsid w:val="002D283B"/>
    <w:rsid w:val="002D33F3"/>
    <w:rsid w:val="002D351E"/>
    <w:rsid w:val="002D37E5"/>
    <w:rsid w:val="002D380C"/>
    <w:rsid w:val="002D3B32"/>
    <w:rsid w:val="002D3C4F"/>
    <w:rsid w:val="002D3C75"/>
    <w:rsid w:val="002D45F7"/>
    <w:rsid w:val="002D4898"/>
    <w:rsid w:val="002D4BBD"/>
    <w:rsid w:val="002D4F1E"/>
    <w:rsid w:val="002D514A"/>
    <w:rsid w:val="002D5C68"/>
    <w:rsid w:val="002D62A2"/>
    <w:rsid w:val="002D673D"/>
    <w:rsid w:val="002D674F"/>
    <w:rsid w:val="002D6DD6"/>
    <w:rsid w:val="002D7538"/>
    <w:rsid w:val="002D7A9A"/>
    <w:rsid w:val="002D7BAB"/>
    <w:rsid w:val="002D7DEF"/>
    <w:rsid w:val="002E000B"/>
    <w:rsid w:val="002E024A"/>
    <w:rsid w:val="002E02AC"/>
    <w:rsid w:val="002E0470"/>
    <w:rsid w:val="002E0557"/>
    <w:rsid w:val="002E094F"/>
    <w:rsid w:val="002E0A3F"/>
    <w:rsid w:val="002E0EEF"/>
    <w:rsid w:val="002E118D"/>
    <w:rsid w:val="002E11F2"/>
    <w:rsid w:val="002E1617"/>
    <w:rsid w:val="002E17D7"/>
    <w:rsid w:val="002E18D5"/>
    <w:rsid w:val="002E1AE1"/>
    <w:rsid w:val="002E1E71"/>
    <w:rsid w:val="002E1FFF"/>
    <w:rsid w:val="002E211C"/>
    <w:rsid w:val="002E2B0E"/>
    <w:rsid w:val="002E2C60"/>
    <w:rsid w:val="002E2F14"/>
    <w:rsid w:val="002E2FAA"/>
    <w:rsid w:val="002E33D2"/>
    <w:rsid w:val="002E39A9"/>
    <w:rsid w:val="002E3A8B"/>
    <w:rsid w:val="002E4267"/>
    <w:rsid w:val="002E4653"/>
    <w:rsid w:val="002E46E3"/>
    <w:rsid w:val="002E4746"/>
    <w:rsid w:val="002E508F"/>
    <w:rsid w:val="002E5948"/>
    <w:rsid w:val="002E601A"/>
    <w:rsid w:val="002E61E1"/>
    <w:rsid w:val="002E6921"/>
    <w:rsid w:val="002E693F"/>
    <w:rsid w:val="002E694C"/>
    <w:rsid w:val="002E6F5A"/>
    <w:rsid w:val="002E7277"/>
    <w:rsid w:val="002E73F4"/>
    <w:rsid w:val="002E76B7"/>
    <w:rsid w:val="002E7B1D"/>
    <w:rsid w:val="002E7E74"/>
    <w:rsid w:val="002F0138"/>
    <w:rsid w:val="002F028C"/>
    <w:rsid w:val="002F09C6"/>
    <w:rsid w:val="002F0C85"/>
    <w:rsid w:val="002F0F3B"/>
    <w:rsid w:val="002F142F"/>
    <w:rsid w:val="002F165D"/>
    <w:rsid w:val="002F1EC7"/>
    <w:rsid w:val="002F2F93"/>
    <w:rsid w:val="002F32CE"/>
    <w:rsid w:val="002F37B2"/>
    <w:rsid w:val="002F37EA"/>
    <w:rsid w:val="002F3B4E"/>
    <w:rsid w:val="002F411C"/>
    <w:rsid w:val="002F4180"/>
    <w:rsid w:val="002F420D"/>
    <w:rsid w:val="002F422C"/>
    <w:rsid w:val="002F4A0E"/>
    <w:rsid w:val="002F5069"/>
    <w:rsid w:val="002F5951"/>
    <w:rsid w:val="002F5B08"/>
    <w:rsid w:val="002F5C5B"/>
    <w:rsid w:val="002F6404"/>
    <w:rsid w:val="002F6719"/>
    <w:rsid w:val="002F6937"/>
    <w:rsid w:val="002F6AE5"/>
    <w:rsid w:val="002F6F24"/>
    <w:rsid w:val="002F72EC"/>
    <w:rsid w:val="002F785B"/>
    <w:rsid w:val="002F78F7"/>
    <w:rsid w:val="002F7D88"/>
    <w:rsid w:val="003001C3"/>
    <w:rsid w:val="00300612"/>
    <w:rsid w:val="003006F7"/>
    <w:rsid w:val="003007A1"/>
    <w:rsid w:val="00300958"/>
    <w:rsid w:val="00300A51"/>
    <w:rsid w:val="00300BFC"/>
    <w:rsid w:val="00300D29"/>
    <w:rsid w:val="003012B7"/>
    <w:rsid w:val="0030145F"/>
    <w:rsid w:val="00301729"/>
    <w:rsid w:val="00301976"/>
    <w:rsid w:val="0030299D"/>
    <w:rsid w:val="00302B53"/>
    <w:rsid w:val="00302C17"/>
    <w:rsid w:val="003031D0"/>
    <w:rsid w:val="0030333C"/>
    <w:rsid w:val="00303524"/>
    <w:rsid w:val="00303B8C"/>
    <w:rsid w:val="00303BDA"/>
    <w:rsid w:val="00304951"/>
    <w:rsid w:val="003050A1"/>
    <w:rsid w:val="00305867"/>
    <w:rsid w:val="00305D41"/>
    <w:rsid w:val="00305D93"/>
    <w:rsid w:val="00306B55"/>
    <w:rsid w:val="00306D16"/>
    <w:rsid w:val="0030705A"/>
    <w:rsid w:val="003072EC"/>
    <w:rsid w:val="003075D7"/>
    <w:rsid w:val="003077F3"/>
    <w:rsid w:val="00310131"/>
    <w:rsid w:val="0031025F"/>
    <w:rsid w:val="00310ABF"/>
    <w:rsid w:val="0031132D"/>
    <w:rsid w:val="00312369"/>
    <w:rsid w:val="00312AB9"/>
    <w:rsid w:val="0031351F"/>
    <w:rsid w:val="0031353E"/>
    <w:rsid w:val="00313CD0"/>
    <w:rsid w:val="003142A1"/>
    <w:rsid w:val="0031463E"/>
    <w:rsid w:val="00314AF2"/>
    <w:rsid w:val="00314B22"/>
    <w:rsid w:val="0031543C"/>
    <w:rsid w:val="00315FCF"/>
    <w:rsid w:val="003164BA"/>
    <w:rsid w:val="003165E2"/>
    <w:rsid w:val="0031678C"/>
    <w:rsid w:val="00316829"/>
    <w:rsid w:val="00316BD2"/>
    <w:rsid w:val="00317133"/>
    <w:rsid w:val="0031738A"/>
    <w:rsid w:val="00317893"/>
    <w:rsid w:val="00317FFE"/>
    <w:rsid w:val="003202E9"/>
    <w:rsid w:val="00320321"/>
    <w:rsid w:val="00320868"/>
    <w:rsid w:val="00320B0B"/>
    <w:rsid w:val="00320CC7"/>
    <w:rsid w:val="00320FBC"/>
    <w:rsid w:val="00321821"/>
    <w:rsid w:val="00321880"/>
    <w:rsid w:val="00321ABA"/>
    <w:rsid w:val="0032208F"/>
    <w:rsid w:val="00322156"/>
    <w:rsid w:val="0032230A"/>
    <w:rsid w:val="003223A6"/>
    <w:rsid w:val="00322478"/>
    <w:rsid w:val="003224CF"/>
    <w:rsid w:val="003226F2"/>
    <w:rsid w:val="00322760"/>
    <w:rsid w:val="0032297D"/>
    <w:rsid w:val="00322BD7"/>
    <w:rsid w:val="00322C61"/>
    <w:rsid w:val="00322CED"/>
    <w:rsid w:val="00322DE1"/>
    <w:rsid w:val="0032324B"/>
    <w:rsid w:val="003234B7"/>
    <w:rsid w:val="003237E4"/>
    <w:rsid w:val="00323836"/>
    <w:rsid w:val="003239B7"/>
    <w:rsid w:val="00323FFA"/>
    <w:rsid w:val="0032405E"/>
    <w:rsid w:val="003254C3"/>
    <w:rsid w:val="003256E8"/>
    <w:rsid w:val="00325A49"/>
    <w:rsid w:val="00326114"/>
    <w:rsid w:val="003261C7"/>
    <w:rsid w:val="00326529"/>
    <w:rsid w:val="0032670D"/>
    <w:rsid w:val="003269F9"/>
    <w:rsid w:val="00326A41"/>
    <w:rsid w:val="00326C0B"/>
    <w:rsid w:val="00326C11"/>
    <w:rsid w:val="003276A0"/>
    <w:rsid w:val="003279CE"/>
    <w:rsid w:val="00327D6B"/>
    <w:rsid w:val="00327FF9"/>
    <w:rsid w:val="0033020B"/>
    <w:rsid w:val="00330746"/>
    <w:rsid w:val="00330A1E"/>
    <w:rsid w:val="00330CED"/>
    <w:rsid w:val="00330D7B"/>
    <w:rsid w:val="00331144"/>
    <w:rsid w:val="003312A9"/>
    <w:rsid w:val="003312B2"/>
    <w:rsid w:val="00331DFC"/>
    <w:rsid w:val="00331E90"/>
    <w:rsid w:val="00332590"/>
    <w:rsid w:val="0033272E"/>
    <w:rsid w:val="00332B5C"/>
    <w:rsid w:val="00332D17"/>
    <w:rsid w:val="00333561"/>
    <w:rsid w:val="003336A6"/>
    <w:rsid w:val="00333764"/>
    <w:rsid w:val="00333A5C"/>
    <w:rsid w:val="00333FE1"/>
    <w:rsid w:val="003340C4"/>
    <w:rsid w:val="003344E1"/>
    <w:rsid w:val="003346BD"/>
    <w:rsid w:val="00334F51"/>
    <w:rsid w:val="00335608"/>
    <w:rsid w:val="003360EF"/>
    <w:rsid w:val="00336133"/>
    <w:rsid w:val="00336235"/>
    <w:rsid w:val="00336B8E"/>
    <w:rsid w:val="00336BF1"/>
    <w:rsid w:val="00337E5F"/>
    <w:rsid w:val="00340371"/>
    <w:rsid w:val="003403C7"/>
    <w:rsid w:val="0034052C"/>
    <w:rsid w:val="003406CF"/>
    <w:rsid w:val="003407E3"/>
    <w:rsid w:val="00340A7B"/>
    <w:rsid w:val="00340B91"/>
    <w:rsid w:val="0034108A"/>
    <w:rsid w:val="003414FC"/>
    <w:rsid w:val="00341806"/>
    <w:rsid w:val="00341A6D"/>
    <w:rsid w:val="00341E90"/>
    <w:rsid w:val="00342049"/>
    <w:rsid w:val="00342301"/>
    <w:rsid w:val="00342636"/>
    <w:rsid w:val="00342AA8"/>
    <w:rsid w:val="00342CF4"/>
    <w:rsid w:val="00342E28"/>
    <w:rsid w:val="003432DB"/>
    <w:rsid w:val="003434DB"/>
    <w:rsid w:val="003434F5"/>
    <w:rsid w:val="00343A0C"/>
    <w:rsid w:val="00344014"/>
    <w:rsid w:val="003441E0"/>
    <w:rsid w:val="003446A2"/>
    <w:rsid w:val="00344BCC"/>
    <w:rsid w:val="00344CA0"/>
    <w:rsid w:val="003455C8"/>
    <w:rsid w:val="00345974"/>
    <w:rsid w:val="00345A2A"/>
    <w:rsid w:val="00346795"/>
    <w:rsid w:val="00346805"/>
    <w:rsid w:val="00346F0B"/>
    <w:rsid w:val="00347171"/>
    <w:rsid w:val="003475E9"/>
    <w:rsid w:val="0034792B"/>
    <w:rsid w:val="00347E76"/>
    <w:rsid w:val="00347FD8"/>
    <w:rsid w:val="0035017E"/>
    <w:rsid w:val="0035061E"/>
    <w:rsid w:val="00350621"/>
    <w:rsid w:val="00350E52"/>
    <w:rsid w:val="0035148C"/>
    <w:rsid w:val="00351512"/>
    <w:rsid w:val="0035179A"/>
    <w:rsid w:val="00351827"/>
    <w:rsid w:val="00351888"/>
    <w:rsid w:val="00351C6E"/>
    <w:rsid w:val="003522F3"/>
    <w:rsid w:val="00352813"/>
    <w:rsid w:val="00353B72"/>
    <w:rsid w:val="00353E07"/>
    <w:rsid w:val="00354286"/>
    <w:rsid w:val="00354440"/>
    <w:rsid w:val="003544E4"/>
    <w:rsid w:val="00354666"/>
    <w:rsid w:val="00354779"/>
    <w:rsid w:val="003555B4"/>
    <w:rsid w:val="00355736"/>
    <w:rsid w:val="0035608D"/>
    <w:rsid w:val="00356B49"/>
    <w:rsid w:val="00356BDD"/>
    <w:rsid w:val="003575D6"/>
    <w:rsid w:val="00357E19"/>
    <w:rsid w:val="00360421"/>
    <w:rsid w:val="00360452"/>
    <w:rsid w:val="00360A4E"/>
    <w:rsid w:val="00360D18"/>
    <w:rsid w:val="003610D1"/>
    <w:rsid w:val="00361418"/>
    <w:rsid w:val="00361628"/>
    <w:rsid w:val="0036175B"/>
    <w:rsid w:val="00361783"/>
    <w:rsid w:val="00361AD2"/>
    <w:rsid w:val="00361D87"/>
    <w:rsid w:val="0036242D"/>
    <w:rsid w:val="003625B6"/>
    <w:rsid w:val="0036260F"/>
    <w:rsid w:val="00362934"/>
    <w:rsid w:val="00362A54"/>
    <w:rsid w:val="00363497"/>
    <w:rsid w:val="003637ED"/>
    <w:rsid w:val="00363C4E"/>
    <w:rsid w:val="003641E9"/>
    <w:rsid w:val="003643AB"/>
    <w:rsid w:val="003650E4"/>
    <w:rsid w:val="0036599C"/>
    <w:rsid w:val="00365DDA"/>
    <w:rsid w:val="00366520"/>
    <w:rsid w:val="003667EE"/>
    <w:rsid w:val="00366A32"/>
    <w:rsid w:val="00366BEE"/>
    <w:rsid w:val="00366D13"/>
    <w:rsid w:val="00367318"/>
    <w:rsid w:val="00370387"/>
    <w:rsid w:val="00370532"/>
    <w:rsid w:val="00370E93"/>
    <w:rsid w:val="003712D2"/>
    <w:rsid w:val="0037144D"/>
    <w:rsid w:val="003717E1"/>
    <w:rsid w:val="00371C9E"/>
    <w:rsid w:val="00372138"/>
    <w:rsid w:val="00372313"/>
    <w:rsid w:val="00372B2F"/>
    <w:rsid w:val="00372E49"/>
    <w:rsid w:val="00373236"/>
    <w:rsid w:val="00373361"/>
    <w:rsid w:val="003736A0"/>
    <w:rsid w:val="00373940"/>
    <w:rsid w:val="00373A10"/>
    <w:rsid w:val="00373EE7"/>
    <w:rsid w:val="003742DA"/>
    <w:rsid w:val="003746B3"/>
    <w:rsid w:val="00374AA1"/>
    <w:rsid w:val="00374BD3"/>
    <w:rsid w:val="00374DF4"/>
    <w:rsid w:val="00375464"/>
    <w:rsid w:val="003756C4"/>
    <w:rsid w:val="003759F4"/>
    <w:rsid w:val="00375A0B"/>
    <w:rsid w:val="00375B6B"/>
    <w:rsid w:val="00376E47"/>
    <w:rsid w:val="00377398"/>
    <w:rsid w:val="00377BEB"/>
    <w:rsid w:val="00377E98"/>
    <w:rsid w:val="00380101"/>
    <w:rsid w:val="0038015E"/>
    <w:rsid w:val="00380B47"/>
    <w:rsid w:val="00380F03"/>
    <w:rsid w:val="0038159B"/>
    <w:rsid w:val="00381851"/>
    <w:rsid w:val="00381895"/>
    <w:rsid w:val="00381CF1"/>
    <w:rsid w:val="00382415"/>
    <w:rsid w:val="00382485"/>
    <w:rsid w:val="003826C9"/>
    <w:rsid w:val="00382848"/>
    <w:rsid w:val="00383027"/>
    <w:rsid w:val="003830E1"/>
    <w:rsid w:val="0038314A"/>
    <w:rsid w:val="00383EF8"/>
    <w:rsid w:val="003841DB"/>
    <w:rsid w:val="0038429C"/>
    <w:rsid w:val="00384463"/>
    <w:rsid w:val="00385AB2"/>
    <w:rsid w:val="00385C71"/>
    <w:rsid w:val="0038659C"/>
    <w:rsid w:val="00386DCD"/>
    <w:rsid w:val="00386DEB"/>
    <w:rsid w:val="003879F9"/>
    <w:rsid w:val="00387B33"/>
    <w:rsid w:val="00387F15"/>
    <w:rsid w:val="00390992"/>
    <w:rsid w:val="00390C0C"/>
    <w:rsid w:val="00390F88"/>
    <w:rsid w:val="00390FE7"/>
    <w:rsid w:val="003911D7"/>
    <w:rsid w:val="00391AAD"/>
    <w:rsid w:val="00391B44"/>
    <w:rsid w:val="00391CD7"/>
    <w:rsid w:val="0039224B"/>
    <w:rsid w:val="003922DF"/>
    <w:rsid w:val="00392696"/>
    <w:rsid w:val="00392799"/>
    <w:rsid w:val="00392BBD"/>
    <w:rsid w:val="0039365A"/>
    <w:rsid w:val="00393845"/>
    <w:rsid w:val="0039399F"/>
    <w:rsid w:val="00393B08"/>
    <w:rsid w:val="00393D7E"/>
    <w:rsid w:val="00393F20"/>
    <w:rsid w:val="00393F44"/>
    <w:rsid w:val="003945FF"/>
    <w:rsid w:val="0039494D"/>
    <w:rsid w:val="003955FD"/>
    <w:rsid w:val="003956D3"/>
    <w:rsid w:val="003956F9"/>
    <w:rsid w:val="0039572E"/>
    <w:rsid w:val="0039579A"/>
    <w:rsid w:val="00396AEA"/>
    <w:rsid w:val="00397348"/>
    <w:rsid w:val="00397739"/>
    <w:rsid w:val="0039794E"/>
    <w:rsid w:val="00397B57"/>
    <w:rsid w:val="00397C08"/>
    <w:rsid w:val="003A0094"/>
    <w:rsid w:val="003A021E"/>
    <w:rsid w:val="003A04B1"/>
    <w:rsid w:val="003A04B6"/>
    <w:rsid w:val="003A0B6E"/>
    <w:rsid w:val="003A1099"/>
    <w:rsid w:val="003A119F"/>
    <w:rsid w:val="003A1892"/>
    <w:rsid w:val="003A22E5"/>
    <w:rsid w:val="003A29DE"/>
    <w:rsid w:val="003A3286"/>
    <w:rsid w:val="003A3292"/>
    <w:rsid w:val="003A32DA"/>
    <w:rsid w:val="003A372F"/>
    <w:rsid w:val="003A4279"/>
    <w:rsid w:val="003A42E8"/>
    <w:rsid w:val="003A430D"/>
    <w:rsid w:val="003A43AC"/>
    <w:rsid w:val="003A4D4D"/>
    <w:rsid w:val="003A4E45"/>
    <w:rsid w:val="003A4E4E"/>
    <w:rsid w:val="003A4F15"/>
    <w:rsid w:val="003A56C3"/>
    <w:rsid w:val="003A57CA"/>
    <w:rsid w:val="003A5E31"/>
    <w:rsid w:val="003A606B"/>
    <w:rsid w:val="003A6294"/>
    <w:rsid w:val="003A64BC"/>
    <w:rsid w:val="003A681F"/>
    <w:rsid w:val="003A6ABA"/>
    <w:rsid w:val="003A6D4F"/>
    <w:rsid w:val="003B0571"/>
    <w:rsid w:val="003B0611"/>
    <w:rsid w:val="003B0691"/>
    <w:rsid w:val="003B07BA"/>
    <w:rsid w:val="003B07D0"/>
    <w:rsid w:val="003B0ACB"/>
    <w:rsid w:val="003B0F27"/>
    <w:rsid w:val="003B14B9"/>
    <w:rsid w:val="003B1945"/>
    <w:rsid w:val="003B19FF"/>
    <w:rsid w:val="003B1C92"/>
    <w:rsid w:val="003B2168"/>
    <w:rsid w:val="003B22AE"/>
    <w:rsid w:val="003B2415"/>
    <w:rsid w:val="003B2AF2"/>
    <w:rsid w:val="003B2BE5"/>
    <w:rsid w:val="003B2D60"/>
    <w:rsid w:val="003B31E1"/>
    <w:rsid w:val="003B362E"/>
    <w:rsid w:val="003B39D9"/>
    <w:rsid w:val="003B3AE3"/>
    <w:rsid w:val="003B3E9B"/>
    <w:rsid w:val="003B449C"/>
    <w:rsid w:val="003B4A4D"/>
    <w:rsid w:val="003B4D7E"/>
    <w:rsid w:val="003B54ED"/>
    <w:rsid w:val="003B5594"/>
    <w:rsid w:val="003B5C08"/>
    <w:rsid w:val="003B5EF9"/>
    <w:rsid w:val="003B5FA6"/>
    <w:rsid w:val="003B656B"/>
    <w:rsid w:val="003B754A"/>
    <w:rsid w:val="003B764F"/>
    <w:rsid w:val="003B7726"/>
    <w:rsid w:val="003B775C"/>
    <w:rsid w:val="003B7908"/>
    <w:rsid w:val="003B7BCC"/>
    <w:rsid w:val="003C098D"/>
    <w:rsid w:val="003C1032"/>
    <w:rsid w:val="003C187C"/>
    <w:rsid w:val="003C1973"/>
    <w:rsid w:val="003C1E27"/>
    <w:rsid w:val="003C28BD"/>
    <w:rsid w:val="003C28E3"/>
    <w:rsid w:val="003C2A55"/>
    <w:rsid w:val="003C2C2B"/>
    <w:rsid w:val="003C2C48"/>
    <w:rsid w:val="003C2FC9"/>
    <w:rsid w:val="003C3017"/>
    <w:rsid w:val="003C3207"/>
    <w:rsid w:val="003C3230"/>
    <w:rsid w:val="003C33D5"/>
    <w:rsid w:val="003C34B3"/>
    <w:rsid w:val="003C3899"/>
    <w:rsid w:val="003C3A87"/>
    <w:rsid w:val="003C3B67"/>
    <w:rsid w:val="003C3DFD"/>
    <w:rsid w:val="003C3F23"/>
    <w:rsid w:val="003C41EA"/>
    <w:rsid w:val="003C4345"/>
    <w:rsid w:val="003C4716"/>
    <w:rsid w:val="003C4B2A"/>
    <w:rsid w:val="003C4D9B"/>
    <w:rsid w:val="003C4FD4"/>
    <w:rsid w:val="003C5075"/>
    <w:rsid w:val="003C54FD"/>
    <w:rsid w:val="003C644E"/>
    <w:rsid w:val="003C6CB4"/>
    <w:rsid w:val="003C75D0"/>
    <w:rsid w:val="003C7D2D"/>
    <w:rsid w:val="003D01C7"/>
    <w:rsid w:val="003D054B"/>
    <w:rsid w:val="003D0B54"/>
    <w:rsid w:val="003D0C7A"/>
    <w:rsid w:val="003D0CA2"/>
    <w:rsid w:val="003D1014"/>
    <w:rsid w:val="003D1029"/>
    <w:rsid w:val="003D14F3"/>
    <w:rsid w:val="003D1509"/>
    <w:rsid w:val="003D1C81"/>
    <w:rsid w:val="003D2682"/>
    <w:rsid w:val="003D2CCC"/>
    <w:rsid w:val="003D2FEF"/>
    <w:rsid w:val="003D3336"/>
    <w:rsid w:val="003D3381"/>
    <w:rsid w:val="003D3CC4"/>
    <w:rsid w:val="003D3EAB"/>
    <w:rsid w:val="003D4DAA"/>
    <w:rsid w:val="003D50F9"/>
    <w:rsid w:val="003D521D"/>
    <w:rsid w:val="003D52E8"/>
    <w:rsid w:val="003D57B2"/>
    <w:rsid w:val="003D57C3"/>
    <w:rsid w:val="003D5E51"/>
    <w:rsid w:val="003D6CD8"/>
    <w:rsid w:val="003D6F72"/>
    <w:rsid w:val="003D71E9"/>
    <w:rsid w:val="003D7282"/>
    <w:rsid w:val="003D77F4"/>
    <w:rsid w:val="003D7AAF"/>
    <w:rsid w:val="003E0F21"/>
    <w:rsid w:val="003E0F89"/>
    <w:rsid w:val="003E108F"/>
    <w:rsid w:val="003E1117"/>
    <w:rsid w:val="003E1C79"/>
    <w:rsid w:val="003E2029"/>
    <w:rsid w:val="003E28DE"/>
    <w:rsid w:val="003E2E6C"/>
    <w:rsid w:val="003E302A"/>
    <w:rsid w:val="003E3227"/>
    <w:rsid w:val="003E3934"/>
    <w:rsid w:val="003E3BFF"/>
    <w:rsid w:val="003E4B9E"/>
    <w:rsid w:val="003E4E92"/>
    <w:rsid w:val="003E5637"/>
    <w:rsid w:val="003E583B"/>
    <w:rsid w:val="003E5DC6"/>
    <w:rsid w:val="003E645B"/>
    <w:rsid w:val="003E6AF2"/>
    <w:rsid w:val="003E6CAF"/>
    <w:rsid w:val="003E70C9"/>
    <w:rsid w:val="003E77CA"/>
    <w:rsid w:val="003E7AB5"/>
    <w:rsid w:val="003E7C87"/>
    <w:rsid w:val="003F009F"/>
    <w:rsid w:val="003F07EB"/>
    <w:rsid w:val="003F0B25"/>
    <w:rsid w:val="003F10B9"/>
    <w:rsid w:val="003F10DF"/>
    <w:rsid w:val="003F136E"/>
    <w:rsid w:val="003F1DD9"/>
    <w:rsid w:val="003F2222"/>
    <w:rsid w:val="003F24D1"/>
    <w:rsid w:val="003F2ECB"/>
    <w:rsid w:val="003F2ECC"/>
    <w:rsid w:val="003F2F58"/>
    <w:rsid w:val="003F37E1"/>
    <w:rsid w:val="003F3A78"/>
    <w:rsid w:val="003F3E8F"/>
    <w:rsid w:val="003F3EC8"/>
    <w:rsid w:val="003F45D6"/>
    <w:rsid w:val="003F46E3"/>
    <w:rsid w:val="003F4872"/>
    <w:rsid w:val="003F52CA"/>
    <w:rsid w:val="003F5373"/>
    <w:rsid w:val="003F53A1"/>
    <w:rsid w:val="003F58B1"/>
    <w:rsid w:val="003F5FB0"/>
    <w:rsid w:val="003F6B96"/>
    <w:rsid w:val="003F729A"/>
    <w:rsid w:val="003F7388"/>
    <w:rsid w:val="003F7515"/>
    <w:rsid w:val="003F784F"/>
    <w:rsid w:val="003F79AB"/>
    <w:rsid w:val="0040072E"/>
    <w:rsid w:val="00400E22"/>
    <w:rsid w:val="00400EB2"/>
    <w:rsid w:val="00400EE5"/>
    <w:rsid w:val="00401415"/>
    <w:rsid w:val="00401789"/>
    <w:rsid w:val="00401A5F"/>
    <w:rsid w:val="0040230E"/>
    <w:rsid w:val="00402796"/>
    <w:rsid w:val="004028F4"/>
    <w:rsid w:val="00402BBD"/>
    <w:rsid w:val="00402F7F"/>
    <w:rsid w:val="00403272"/>
    <w:rsid w:val="004034BE"/>
    <w:rsid w:val="00403643"/>
    <w:rsid w:val="004038FB"/>
    <w:rsid w:val="0040398A"/>
    <w:rsid w:val="00403A15"/>
    <w:rsid w:val="00403E58"/>
    <w:rsid w:val="00403E8B"/>
    <w:rsid w:val="00403FE9"/>
    <w:rsid w:val="004046BC"/>
    <w:rsid w:val="00404D1C"/>
    <w:rsid w:val="00405360"/>
    <w:rsid w:val="00405A79"/>
    <w:rsid w:val="00405BC6"/>
    <w:rsid w:val="00405F35"/>
    <w:rsid w:val="00406576"/>
    <w:rsid w:val="004067EA"/>
    <w:rsid w:val="004068A1"/>
    <w:rsid w:val="00406BE7"/>
    <w:rsid w:val="00406D0B"/>
    <w:rsid w:val="0040709D"/>
    <w:rsid w:val="004073DA"/>
    <w:rsid w:val="00407560"/>
    <w:rsid w:val="0040771A"/>
    <w:rsid w:val="00407AFF"/>
    <w:rsid w:val="00407B01"/>
    <w:rsid w:val="00407FD1"/>
    <w:rsid w:val="0041046B"/>
    <w:rsid w:val="004104C7"/>
    <w:rsid w:val="00410761"/>
    <w:rsid w:val="004108BA"/>
    <w:rsid w:val="00410A0E"/>
    <w:rsid w:val="00410A1A"/>
    <w:rsid w:val="00410B9D"/>
    <w:rsid w:val="00410DB5"/>
    <w:rsid w:val="004114AC"/>
    <w:rsid w:val="004116D5"/>
    <w:rsid w:val="00411817"/>
    <w:rsid w:val="004119B8"/>
    <w:rsid w:val="00412113"/>
    <w:rsid w:val="004129E7"/>
    <w:rsid w:val="00412B69"/>
    <w:rsid w:val="00412C7B"/>
    <w:rsid w:val="00413C88"/>
    <w:rsid w:val="00413F2F"/>
    <w:rsid w:val="0041401A"/>
    <w:rsid w:val="00414235"/>
    <w:rsid w:val="0041436A"/>
    <w:rsid w:val="0041498C"/>
    <w:rsid w:val="00414EBA"/>
    <w:rsid w:val="004150B6"/>
    <w:rsid w:val="00415240"/>
    <w:rsid w:val="004157A3"/>
    <w:rsid w:val="00415815"/>
    <w:rsid w:val="00415BC0"/>
    <w:rsid w:val="00415F9E"/>
    <w:rsid w:val="004160D4"/>
    <w:rsid w:val="0041684C"/>
    <w:rsid w:val="00416BC7"/>
    <w:rsid w:val="00417205"/>
    <w:rsid w:val="004172D8"/>
    <w:rsid w:val="0041795D"/>
    <w:rsid w:val="00417A61"/>
    <w:rsid w:val="00417D2B"/>
    <w:rsid w:val="00417DDD"/>
    <w:rsid w:val="00417E15"/>
    <w:rsid w:val="004200B5"/>
    <w:rsid w:val="004203DB"/>
    <w:rsid w:val="00420687"/>
    <w:rsid w:val="0042080F"/>
    <w:rsid w:val="00420821"/>
    <w:rsid w:val="0042089F"/>
    <w:rsid w:val="00420932"/>
    <w:rsid w:val="00420BF2"/>
    <w:rsid w:val="00420C5B"/>
    <w:rsid w:val="00420CFE"/>
    <w:rsid w:val="00421794"/>
    <w:rsid w:val="00422539"/>
    <w:rsid w:val="00422734"/>
    <w:rsid w:val="00423007"/>
    <w:rsid w:val="004230C9"/>
    <w:rsid w:val="0042325F"/>
    <w:rsid w:val="00423477"/>
    <w:rsid w:val="004237E6"/>
    <w:rsid w:val="004239A2"/>
    <w:rsid w:val="00424040"/>
    <w:rsid w:val="00424203"/>
    <w:rsid w:val="004248F9"/>
    <w:rsid w:val="00424F7C"/>
    <w:rsid w:val="00424F9A"/>
    <w:rsid w:val="004254F9"/>
    <w:rsid w:val="00426054"/>
    <w:rsid w:val="00426214"/>
    <w:rsid w:val="00426226"/>
    <w:rsid w:val="004262C8"/>
    <w:rsid w:val="0042656B"/>
    <w:rsid w:val="00426616"/>
    <w:rsid w:val="004268CE"/>
    <w:rsid w:val="00426976"/>
    <w:rsid w:val="00426D5A"/>
    <w:rsid w:val="00427508"/>
    <w:rsid w:val="004279DB"/>
    <w:rsid w:val="00427B78"/>
    <w:rsid w:val="00427BAF"/>
    <w:rsid w:val="00427D66"/>
    <w:rsid w:val="004303D5"/>
    <w:rsid w:val="0043054C"/>
    <w:rsid w:val="00430583"/>
    <w:rsid w:val="004306A5"/>
    <w:rsid w:val="00430D83"/>
    <w:rsid w:val="00430DD1"/>
    <w:rsid w:val="00430F85"/>
    <w:rsid w:val="00431B52"/>
    <w:rsid w:val="00431C65"/>
    <w:rsid w:val="00431D20"/>
    <w:rsid w:val="00431FC3"/>
    <w:rsid w:val="004324AF"/>
    <w:rsid w:val="0043278B"/>
    <w:rsid w:val="00432BDF"/>
    <w:rsid w:val="004331AE"/>
    <w:rsid w:val="004334FE"/>
    <w:rsid w:val="004336E5"/>
    <w:rsid w:val="00433920"/>
    <w:rsid w:val="00433A93"/>
    <w:rsid w:val="00433D55"/>
    <w:rsid w:val="00433F66"/>
    <w:rsid w:val="00434152"/>
    <w:rsid w:val="004342AF"/>
    <w:rsid w:val="00435459"/>
    <w:rsid w:val="0043589F"/>
    <w:rsid w:val="004359C5"/>
    <w:rsid w:val="00435CC4"/>
    <w:rsid w:val="0043611F"/>
    <w:rsid w:val="004366A1"/>
    <w:rsid w:val="00436BFA"/>
    <w:rsid w:val="00436CB7"/>
    <w:rsid w:val="004376E1"/>
    <w:rsid w:val="00440055"/>
    <w:rsid w:val="00440590"/>
    <w:rsid w:val="00440849"/>
    <w:rsid w:val="00440BCB"/>
    <w:rsid w:val="00440D6E"/>
    <w:rsid w:val="0044120A"/>
    <w:rsid w:val="00441387"/>
    <w:rsid w:val="00441498"/>
    <w:rsid w:val="00441DB0"/>
    <w:rsid w:val="004429C5"/>
    <w:rsid w:val="00442E7F"/>
    <w:rsid w:val="004431D9"/>
    <w:rsid w:val="0044384C"/>
    <w:rsid w:val="00443960"/>
    <w:rsid w:val="00443A77"/>
    <w:rsid w:val="00443E76"/>
    <w:rsid w:val="00443F7B"/>
    <w:rsid w:val="004441BA"/>
    <w:rsid w:val="00444664"/>
    <w:rsid w:val="0044502A"/>
    <w:rsid w:val="004450B4"/>
    <w:rsid w:val="004450E0"/>
    <w:rsid w:val="004451ED"/>
    <w:rsid w:val="00445853"/>
    <w:rsid w:val="004459C2"/>
    <w:rsid w:val="00445D66"/>
    <w:rsid w:val="00445E0A"/>
    <w:rsid w:val="004460AE"/>
    <w:rsid w:val="0044696D"/>
    <w:rsid w:val="00446B38"/>
    <w:rsid w:val="00447103"/>
    <w:rsid w:val="0044788F"/>
    <w:rsid w:val="004479FF"/>
    <w:rsid w:val="00450A63"/>
    <w:rsid w:val="0045114B"/>
    <w:rsid w:val="0045137C"/>
    <w:rsid w:val="004518BD"/>
    <w:rsid w:val="0045223C"/>
    <w:rsid w:val="00452262"/>
    <w:rsid w:val="0045235B"/>
    <w:rsid w:val="00452663"/>
    <w:rsid w:val="00452C30"/>
    <w:rsid w:val="00452F86"/>
    <w:rsid w:val="00453226"/>
    <w:rsid w:val="004534AF"/>
    <w:rsid w:val="00453CFB"/>
    <w:rsid w:val="00454538"/>
    <w:rsid w:val="00455225"/>
    <w:rsid w:val="0045531F"/>
    <w:rsid w:val="00455729"/>
    <w:rsid w:val="00455791"/>
    <w:rsid w:val="004557F4"/>
    <w:rsid w:val="00455D92"/>
    <w:rsid w:val="00456215"/>
    <w:rsid w:val="004567DD"/>
    <w:rsid w:val="00456976"/>
    <w:rsid w:val="00456C79"/>
    <w:rsid w:val="00456E49"/>
    <w:rsid w:val="00456F7E"/>
    <w:rsid w:val="0045725C"/>
    <w:rsid w:val="00457501"/>
    <w:rsid w:val="00457EDB"/>
    <w:rsid w:val="004601DB"/>
    <w:rsid w:val="00460666"/>
    <w:rsid w:val="004606B2"/>
    <w:rsid w:val="004607A8"/>
    <w:rsid w:val="004607D6"/>
    <w:rsid w:val="00460B52"/>
    <w:rsid w:val="00460F79"/>
    <w:rsid w:val="004613D6"/>
    <w:rsid w:val="004618A9"/>
    <w:rsid w:val="0046206E"/>
    <w:rsid w:val="004625ED"/>
    <w:rsid w:val="004629D8"/>
    <w:rsid w:val="004633BA"/>
    <w:rsid w:val="00463577"/>
    <w:rsid w:val="0046366F"/>
    <w:rsid w:val="0046398C"/>
    <w:rsid w:val="00464128"/>
    <w:rsid w:val="0046433A"/>
    <w:rsid w:val="0046440B"/>
    <w:rsid w:val="00464A2D"/>
    <w:rsid w:val="00464B62"/>
    <w:rsid w:val="004651D1"/>
    <w:rsid w:val="00465384"/>
    <w:rsid w:val="0046581F"/>
    <w:rsid w:val="00465AFE"/>
    <w:rsid w:val="00465BC9"/>
    <w:rsid w:val="00465C1D"/>
    <w:rsid w:val="00465C52"/>
    <w:rsid w:val="004673A1"/>
    <w:rsid w:val="004674C0"/>
    <w:rsid w:val="00467A79"/>
    <w:rsid w:val="00467B38"/>
    <w:rsid w:val="004706F7"/>
    <w:rsid w:val="00470A92"/>
    <w:rsid w:val="00470B43"/>
    <w:rsid w:val="00470CD3"/>
    <w:rsid w:val="00471485"/>
    <w:rsid w:val="004714CA"/>
    <w:rsid w:val="00471686"/>
    <w:rsid w:val="004716B2"/>
    <w:rsid w:val="00471903"/>
    <w:rsid w:val="00472073"/>
    <w:rsid w:val="00472B59"/>
    <w:rsid w:val="00472FD7"/>
    <w:rsid w:val="004734E7"/>
    <w:rsid w:val="004741D0"/>
    <w:rsid w:val="004745C6"/>
    <w:rsid w:val="00474C2F"/>
    <w:rsid w:val="00474DAC"/>
    <w:rsid w:val="00475211"/>
    <w:rsid w:val="004753F9"/>
    <w:rsid w:val="00475811"/>
    <w:rsid w:val="00475BB1"/>
    <w:rsid w:val="00475C31"/>
    <w:rsid w:val="00475DE2"/>
    <w:rsid w:val="004762C4"/>
    <w:rsid w:val="0047682B"/>
    <w:rsid w:val="00476DCF"/>
    <w:rsid w:val="00477EAF"/>
    <w:rsid w:val="0048002C"/>
    <w:rsid w:val="00480035"/>
    <w:rsid w:val="00480052"/>
    <w:rsid w:val="00480194"/>
    <w:rsid w:val="0048024F"/>
    <w:rsid w:val="00480310"/>
    <w:rsid w:val="00480800"/>
    <w:rsid w:val="00480E8A"/>
    <w:rsid w:val="00481521"/>
    <w:rsid w:val="00481557"/>
    <w:rsid w:val="00481B81"/>
    <w:rsid w:val="00482663"/>
    <w:rsid w:val="00482B5C"/>
    <w:rsid w:val="00482D71"/>
    <w:rsid w:val="00482D77"/>
    <w:rsid w:val="00482EF1"/>
    <w:rsid w:val="00482FA3"/>
    <w:rsid w:val="0048302B"/>
    <w:rsid w:val="004839D4"/>
    <w:rsid w:val="004840AE"/>
    <w:rsid w:val="004849F7"/>
    <w:rsid w:val="00484A4E"/>
    <w:rsid w:val="00484AC6"/>
    <w:rsid w:val="00484DA6"/>
    <w:rsid w:val="00484FF7"/>
    <w:rsid w:val="004850C8"/>
    <w:rsid w:val="00485511"/>
    <w:rsid w:val="0048571F"/>
    <w:rsid w:val="004861B7"/>
    <w:rsid w:val="00486319"/>
    <w:rsid w:val="00486AFF"/>
    <w:rsid w:val="004871C7"/>
    <w:rsid w:val="00487261"/>
    <w:rsid w:val="00487459"/>
    <w:rsid w:val="00487CF6"/>
    <w:rsid w:val="00490468"/>
    <w:rsid w:val="0049091C"/>
    <w:rsid w:val="00490B7F"/>
    <w:rsid w:val="00490C54"/>
    <w:rsid w:val="00490CE2"/>
    <w:rsid w:val="00490EC8"/>
    <w:rsid w:val="004912AB"/>
    <w:rsid w:val="004913C2"/>
    <w:rsid w:val="00491A57"/>
    <w:rsid w:val="00492554"/>
    <w:rsid w:val="00492BCE"/>
    <w:rsid w:val="00492D04"/>
    <w:rsid w:val="004933A4"/>
    <w:rsid w:val="00493415"/>
    <w:rsid w:val="00493B30"/>
    <w:rsid w:val="004949BE"/>
    <w:rsid w:val="004953B5"/>
    <w:rsid w:val="00495645"/>
    <w:rsid w:val="00495955"/>
    <w:rsid w:val="00495A45"/>
    <w:rsid w:val="00495C5C"/>
    <w:rsid w:val="00495D56"/>
    <w:rsid w:val="0049633D"/>
    <w:rsid w:val="00496A5D"/>
    <w:rsid w:val="004A085A"/>
    <w:rsid w:val="004A0F11"/>
    <w:rsid w:val="004A1595"/>
    <w:rsid w:val="004A1B6D"/>
    <w:rsid w:val="004A1D1F"/>
    <w:rsid w:val="004A20E9"/>
    <w:rsid w:val="004A23C5"/>
    <w:rsid w:val="004A24F6"/>
    <w:rsid w:val="004A2A3F"/>
    <w:rsid w:val="004A2C7F"/>
    <w:rsid w:val="004A2C87"/>
    <w:rsid w:val="004A38FD"/>
    <w:rsid w:val="004A44C2"/>
    <w:rsid w:val="004A44FC"/>
    <w:rsid w:val="004A4AF3"/>
    <w:rsid w:val="004A4B45"/>
    <w:rsid w:val="004A4C0F"/>
    <w:rsid w:val="004A4C4E"/>
    <w:rsid w:val="004A4C73"/>
    <w:rsid w:val="004A53DB"/>
    <w:rsid w:val="004A54B1"/>
    <w:rsid w:val="004A59FF"/>
    <w:rsid w:val="004A5FBE"/>
    <w:rsid w:val="004A6040"/>
    <w:rsid w:val="004A68A7"/>
    <w:rsid w:val="004A7137"/>
    <w:rsid w:val="004A71DF"/>
    <w:rsid w:val="004A7462"/>
    <w:rsid w:val="004A7A14"/>
    <w:rsid w:val="004B0304"/>
    <w:rsid w:val="004B0557"/>
    <w:rsid w:val="004B076B"/>
    <w:rsid w:val="004B0C31"/>
    <w:rsid w:val="004B1158"/>
    <w:rsid w:val="004B1A4C"/>
    <w:rsid w:val="004B1AE3"/>
    <w:rsid w:val="004B206B"/>
    <w:rsid w:val="004B20BB"/>
    <w:rsid w:val="004B2384"/>
    <w:rsid w:val="004B247F"/>
    <w:rsid w:val="004B2782"/>
    <w:rsid w:val="004B2CAF"/>
    <w:rsid w:val="004B2F4A"/>
    <w:rsid w:val="004B3102"/>
    <w:rsid w:val="004B3AE2"/>
    <w:rsid w:val="004B3CB1"/>
    <w:rsid w:val="004B3D95"/>
    <w:rsid w:val="004B4013"/>
    <w:rsid w:val="004B4170"/>
    <w:rsid w:val="004B43A0"/>
    <w:rsid w:val="004B442D"/>
    <w:rsid w:val="004B44AA"/>
    <w:rsid w:val="004B488A"/>
    <w:rsid w:val="004B49A0"/>
    <w:rsid w:val="004B59C9"/>
    <w:rsid w:val="004B5A30"/>
    <w:rsid w:val="004B5AB5"/>
    <w:rsid w:val="004B5C5E"/>
    <w:rsid w:val="004B5E9F"/>
    <w:rsid w:val="004B61D5"/>
    <w:rsid w:val="004B7187"/>
    <w:rsid w:val="004B78A5"/>
    <w:rsid w:val="004C0167"/>
    <w:rsid w:val="004C02BB"/>
    <w:rsid w:val="004C0843"/>
    <w:rsid w:val="004C0A5E"/>
    <w:rsid w:val="004C1537"/>
    <w:rsid w:val="004C2528"/>
    <w:rsid w:val="004C253F"/>
    <w:rsid w:val="004C28EB"/>
    <w:rsid w:val="004C2972"/>
    <w:rsid w:val="004C2C56"/>
    <w:rsid w:val="004C2DF2"/>
    <w:rsid w:val="004C2E80"/>
    <w:rsid w:val="004C3374"/>
    <w:rsid w:val="004C382A"/>
    <w:rsid w:val="004C3DC7"/>
    <w:rsid w:val="004C3DFD"/>
    <w:rsid w:val="004C41A7"/>
    <w:rsid w:val="004C41DF"/>
    <w:rsid w:val="004C49E4"/>
    <w:rsid w:val="004C4EE1"/>
    <w:rsid w:val="004C50D7"/>
    <w:rsid w:val="004C56B0"/>
    <w:rsid w:val="004C5B81"/>
    <w:rsid w:val="004C5DDD"/>
    <w:rsid w:val="004C6392"/>
    <w:rsid w:val="004C6840"/>
    <w:rsid w:val="004C69B8"/>
    <w:rsid w:val="004C6E3E"/>
    <w:rsid w:val="004C6F47"/>
    <w:rsid w:val="004D04D6"/>
    <w:rsid w:val="004D057B"/>
    <w:rsid w:val="004D0721"/>
    <w:rsid w:val="004D0A7E"/>
    <w:rsid w:val="004D0FFD"/>
    <w:rsid w:val="004D114C"/>
    <w:rsid w:val="004D133A"/>
    <w:rsid w:val="004D1924"/>
    <w:rsid w:val="004D1CC1"/>
    <w:rsid w:val="004D238C"/>
    <w:rsid w:val="004D2B80"/>
    <w:rsid w:val="004D3992"/>
    <w:rsid w:val="004D3CFD"/>
    <w:rsid w:val="004D47BB"/>
    <w:rsid w:val="004D495B"/>
    <w:rsid w:val="004D5BAE"/>
    <w:rsid w:val="004D5C99"/>
    <w:rsid w:val="004D5F80"/>
    <w:rsid w:val="004D6068"/>
    <w:rsid w:val="004D6213"/>
    <w:rsid w:val="004D65C0"/>
    <w:rsid w:val="004D6BB5"/>
    <w:rsid w:val="004D6F21"/>
    <w:rsid w:val="004D6F93"/>
    <w:rsid w:val="004D71CB"/>
    <w:rsid w:val="004D7974"/>
    <w:rsid w:val="004D7A28"/>
    <w:rsid w:val="004E0051"/>
    <w:rsid w:val="004E0678"/>
    <w:rsid w:val="004E11B7"/>
    <w:rsid w:val="004E1A51"/>
    <w:rsid w:val="004E1CA5"/>
    <w:rsid w:val="004E2052"/>
    <w:rsid w:val="004E206C"/>
    <w:rsid w:val="004E21C7"/>
    <w:rsid w:val="004E267A"/>
    <w:rsid w:val="004E2C08"/>
    <w:rsid w:val="004E2C59"/>
    <w:rsid w:val="004E310A"/>
    <w:rsid w:val="004E32B7"/>
    <w:rsid w:val="004E3385"/>
    <w:rsid w:val="004E37AF"/>
    <w:rsid w:val="004E38F4"/>
    <w:rsid w:val="004E3969"/>
    <w:rsid w:val="004E3A68"/>
    <w:rsid w:val="004E42DA"/>
    <w:rsid w:val="004E432D"/>
    <w:rsid w:val="004E50C4"/>
    <w:rsid w:val="004E5408"/>
    <w:rsid w:val="004E563B"/>
    <w:rsid w:val="004E58C8"/>
    <w:rsid w:val="004E5DB2"/>
    <w:rsid w:val="004E62D7"/>
    <w:rsid w:val="004E66BD"/>
    <w:rsid w:val="004E67C9"/>
    <w:rsid w:val="004E6925"/>
    <w:rsid w:val="004E70B8"/>
    <w:rsid w:val="004E730D"/>
    <w:rsid w:val="004E7413"/>
    <w:rsid w:val="004E748E"/>
    <w:rsid w:val="004E782A"/>
    <w:rsid w:val="004E7851"/>
    <w:rsid w:val="004E7E86"/>
    <w:rsid w:val="004E7EA7"/>
    <w:rsid w:val="004F0C29"/>
    <w:rsid w:val="004F14A7"/>
    <w:rsid w:val="004F175A"/>
    <w:rsid w:val="004F1F85"/>
    <w:rsid w:val="004F2194"/>
    <w:rsid w:val="004F223B"/>
    <w:rsid w:val="004F2A04"/>
    <w:rsid w:val="004F3426"/>
    <w:rsid w:val="004F3BFE"/>
    <w:rsid w:val="004F3E62"/>
    <w:rsid w:val="004F4162"/>
    <w:rsid w:val="004F48BF"/>
    <w:rsid w:val="004F4AF4"/>
    <w:rsid w:val="004F4D8E"/>
    <w:rsid w:val="004F4E64"/>
    <w:rsid w:val="004F5276"/>
    <w:rsid w:val="004F528A"/>
    <w:rsid w:val="004F5CB8"/>
    <w:rsid w:val="004F5EE4"/>
    <w:rsid w:val="004F608F"/>
    <w:rsid w:val="004F62E8"/>
    <w:rsid w:val="004F6EF7"/>
    <w:rsid w:val="004F72D2"/>
    <w:rsid w:val="004F7598"/>
    <w:rsid w:val="004F7CB4"/>
    <w:rsid w:val="004F7DBB"/>
    <w:rsid w:val="005002F7"/>
    <w:rsid w:val="0050053C"/>
    <w:rsid w:val="00500562"/>
    <w:rsid w:val="005006D9"/>
    <w:rsid w:val="00500DB8"/>
    <w:rsid w:val="0050118A"/>
    <w:rsid w:val="00501366"/>
    <w:rsid w:val="005018E4"/>
    <w:rsid w:val="00501947"/>
    <w:rsid w:val="00501A54"/>
    <w:rsid w:val="00501DFE"/>
    <w:rsid w:val="0050201F"/>
    <w:rsid w:val="005022EC"/>
    <w:rsid w:val="005024EA"/>
    <w:rsid w:val="005028BD"/>
    <w:rsid w:val="00502E6A"/>
    <w:rsid w:val="00503006"/>
    <w:rsid w:val="00503202"/>
    <w:rsid w:val="00503417"/>
    <w:rsid w:val="005037F4"/>
    <w:rsid w:val="0050396F"/>
    <w:rsid w:val="005041C7"/>
    <w:rsid w:val="00504A0B"/>
    <w:rsid w:val="00504AD5"/>
    <w:rsid w:val="0050503A"/>
    <w:rsid w:val="00505603"/>
    <w:rsid w:val="00505B02"/>
    <w:rsid w:val="005060B5"/>
    <w:rsid w:val="005063B4"/>
    <w:rsid w:val="0050674D"/>
    <w:rsid w:val="00506D7C"/>
    <w:rsid w:val="00506E38"/>
    <w:rsid w:val="00506EA6"/>
    <w:rsid w:val="0050707B"/>
    <w:rsid w:val="005072E5"/>
    <w:rsid w:val="005073C1"/>
    <w:rsid w:val="005075A2"/>
    <w:rsid w:val="00507F10"/>
    <w:rsid w:val="00510054"/>
    <w:rsid w:val="0051066E"/>
    <w:rsid w:val="00510849"/>
    <w:rsid w:val="00510CE1"/>
    <w:rsid w:val="005113D3"/>
    <w:rsid w:val="00511987"/>
    <w:rsid w:val="00511D00"/>
    <w:rsid w:val="005124BD"/>
    <w:rsid w:val="00512604"/>
    <w:rsid w:val="005129F6"/>
    <w:rsid w:val="00512BC4"/>
    <w:rsid w:val="00512DD0"/>
    <w:rsid w:val="00512F39"/>
    <w:rsid w:val="005132D6"/>
    <w:rsid w:val="00513539"/>
    <w:rsid w:val="005135B0"/>
    <w:rsid w:val="0051366B"/>
    <w:rsid w:val="005137FC"/>
    <w:rsid w:val="00513A13"/>
    <w:rsid w:val="00514851"/>
    <w:rsid w:val="00514B40"/>
    <w:rsid w:val="00515231"/>
    <w:rsid w:val="005158E9"/>
    <w:rsid w:val="00515D18"/>
    <w:rsid w:val="00515DFC"/>
    <w:rsid w:val="00516E1C"/>
    <w:rsid w:val="00517738"/>
    <w:rsid w:val="005177D2"/>
    <w:rsid w:val="00517A86"/>
    <w:rsid w:val="00517D05"/>
    <w:rsid w:val="00517F96"/>
    <w:rsid w:val="00520566"/>
    <w:rsid w:val="00520AE9"/>
    <w:rsid w:val="0052115C"/>
    <w:rsid w:val="0052159C"/>
    <w:rsid w:val="00521F1F"/>
    <w:rsid w:val="005229FA"/>
    <w:rsid w:val="00522AD2"/>
    <w:rsid w:val="00522E5F"/>
    <w:rsid w:val="00522FE8"/>
    <w:rsid w:val="0052385D"/>
    <w:rsid w:val="00523CE2"/>
    <w:rsid w:val="0052454E"/>
    <w:rsid w:val="00524699"/>
    <w:rsid w:val="00525466"/>
    <w:rsid w:val="005255B4"/>
    <w:rsid w:val="0052591E"/>
    <w:rsid w:val="00525A2C"/>
    <w:rsid w:val="0052625B"/>
    <w:rsid w:val="005263A0"/>
    <w:rsid w:val="0052662C"/>
    <w:rsid w:val="00526755"/>
    <w:rsid w:val="0052688D"/>
    <w:rsid w:val="005269CC"/>
    <w:rsid w:val="00526B05"/>
    <w:rsid w:val="00526D83"/>
    <w:rsid w:val="0052724E"/>
    <w:rsid w:val="00527D7C"/>
    <w:rsid w:val="005302DC"/>
    <w:rsid w:val="0053043F"/>
    <w:rsid w:val="00530535"/>
    <w:rsid w:val="00530683"/>
    <w:rsid w:val="00530821"/>
    <w:rsid w:val="00530A99"/>
    <w:rsid w:val="00530CA7"/>
    <w:rsid w:val="00530D0F"/>
    <w:rsid w:val="0053128D"/>
    <w:rsid w:val="00531361"/>
    <w:rsid w:val="00531C44"/>
    <w:rsid w:val="00531DCD"/>
    <w:rsid w:val="00532CAF"/>
    <w:rsid w:val="00532D72"/>
    <w:rsid w:val="00533671"/>
    <w:rsid w:val="00534519"/>
    <w:rsid w:val="00534A3F"/>
    <w:rsid w:val="00534FCF"/>
    <w:rsid w:val="00535220"/>
    <w:rsid w:val="00535345"/>
    <w:rsid w:val="00536664"/>
    <w:rsid w:val="005366C5"/>
    <w:rsid w:val="00536A28"/>
    <w:rsid w:val="00536E84"/>
    <w:rsid w:val="0053702F"/>
    <w:rsid w:val="0053713D"/>
    <w:rsid w:val="005372E1"/>
    <w:rsid w:val="00537AC3"/>
    <w:rsid w:val="00537FA6"/>
    <w:rsid w:val="005400F0"/>
    <w:rsid w:val="00540236"/>
    <w:rsid w:val="00540B8C"/>
    <w:rsid w:val="00540D4F"/>
    <w:rsid w:val="00541B4F"/>
    <w:rsid w:val="0054375B"/>
    <w:rsid w:val="00543CF0"/>
    <w:rsid w:val="00544424"/>
    <w:rsid w:val="00544735"/>
    <w:rsid w:val="00544811"/>
    <w:rsid w:val="00544EE7"/>
    <w:rsid w:val="0054512E"/>
    <w:rsid w:val="00545992"/>
    <w:rsid w:val="005460D8"/>
    <w:rsid w:val="005469CA"/>
    <w:rsid w:val="00546F9E"/>
    <w:rsid w:val="00546FA5"/>
    <w:rsid w:val="005471DE"/>
    <w:rsid w:val="00550094"/>
    <w:rsid w:val="00550634"/>
    <w:rsid w:val="00551113"/>
    <w:rsid w:val="00551868"/>
    <w:rsid w:val="0055224E"/>
    <w:rsid w:val="00552939"/>
    <w:rsid w:val="00552A5E"/>
    <w:rsid w:val="005546F5"/>
    <w:rsid w:val="00554DCB"/>
    <w:rsid w:val="00555AE9"/>
    <w:rsid w:val="00555CDF"/>
    <w:rsid w:val="00555F16"/>
    <w:rsid w:val="005563C6"/>
    <w:rsid w:val="00556741"/>
    <w:rsid w:val="00556A25"/>
    <w:rsid w:val="00556A38"/>
    <w:rsid w:val="005573CF"/>
    <w:rsid w:val="00557573"/>
    <w:rsid w:val="00557B56"/>
    <w:rsid w:val="00557DFC"/>
    <w:rsid w:val="00560219"/>
    <w:rsid w:val="0056037F"/>
    <w:rsid w:val="005606B9"/>
    <w:rsid w:val="005611B1"/>
    <w:rsid w:val="00561617"/>
    <w:rsid w:val="0056188E"/>
    <w:rsid w:val="00561A18"/>
    <w:rsid w:val="00561AFB"/>
    <w:rsid w:val="00561CF2"/>
    <w:rsid w:val="00561DE2"/>
    <w:rsid w:val="005624F3"/>
    <w:rsid w:val="00562682"/>
    <w:rsid w:val="00562843"/>
    <w:rsid w:val="005630E4"/>
    <w:rsid w:val="0056313C"/>
    <w:rsid w:val="00563271"/>
    <w:rsid w:val="0056339D"/>
    <w:rsid w:val="00563D72"/>
    <w:rsid w:val="005641BD"/>
    <w:rsid w:val="00564694"/>
    <w:rsid w:val="00564755"/>
    <w:rsid w:val="00564FFA"/>
    <w:rsid w:val="00565307"/>
    <w:rsid w:val="00565658"/>
    <w:rsid w:val="005658B5"/>
    <w:rsid w:val="0056598A"/>
    <w:rsid w:val="00566318"/>
    <w:rsid w:val="0056671C"/>
    <w:rsid w:val="00566FA7"/>
    <w:rsid w:val="00567C4D"/>
    <w:rsid w:val="0057042D"/>
    <w:rsid w:val="005708F6"/>
    <w:rsid w:val="00570E57"/>
    <w:rsid w:val="00570ED7"/>
    <w:rsid w:val="0057106E"/>
    <w:rsid w:val="00571C2A"/>
    <w:rsid w:val="00572696"/>
    <w:rsid w:val="00572704"/>
    <w:rsid w:val="00572B8D"/>
    <w:rsid w:val="00573167"/>
    <w:rsid w:val="005738E3"/>
    <w:rsid w:val="00573AA9"/>
    <w:rsid w:val="00573B14"/>
    <w:rsid w:val="00573B62"/>
    <w:rsid w:val="00573DCF"/>
    <w:rsid w:val="0057414B"/>
    <w:rsid w:val="00574412"/>
    <w:rsid w:val="00574713"/>
    <w:rsid w:val="005749EE"/>
    <w:rsid w:val="0057532E"/>
    <w:rsid w:val="005753AE"/>
    <w:rsid w:val="00575494"/>
    <w:rsid w:val="00575869"/>
    <w:rsid w:val="00576772"/>
    <w:rsid w:val="005771B2"/>
    <w:rsid w:val="00577237"/>
    <w:rsid w:val="005773F4"/>
    <w:rsid w:val="00580483"/>
    <w:rsid w:val="005806AB"/>
    <w:rsid w:val="00580AE4"/>
    <w:rsid w:val="00580F6F"/>
    <w:rsid w:val="005813FA"/>
    <w:rsid w:val="005814BF"/>
    <w:rsid w:val="00581949"/>
    <w:rsid w:val="005826E1"/>
    <w:rsid w:val="0058283D"/>
    <w:rsid w:val="005828F7"/>
    <w:rsid w:val="0058293A"/>
    <w:rsid w:val="00582A04"/>
    <w:rsid w:val="00582CDB"/>
    <w:rsid w:val="0058324B"/>
    <w:rsid w:val="005833D6"/>
    <w:rsid w:val="005836FF"/>
    <w:rsid w:val="00583E9C"/>
    <w:rsid w:val="00583EFC"/>
    <w:rsid w:val="00583F5D"/>
    <w:rsid w:val="00584589"/>
    <w:rsid w:val="00584DB1"/>
    <w:rsid w:val="00584E47"/>
    <w:rsid w:val="00584E87"/>
    <w:rsid w:val="00585383"/>
    <w:rsid w:val="0058589B"/>
    <w:rsid w:val="0058593B"/>
    <w:rsid w:val="00585A25"/>
    <w:rsid w:val="00585EDB"/>
    <w:rsid w:val="005860BB"/>
    <w:rsid w:val="00586D46"/>
    <w:rsid w:val="00587450"/>
    <w:rsid w:val="00587483"/>
    <w:rsid w:val="0058769E"/>
    <w:rsid w:val="00587A2F"/>
    <w:rsid w:val="00587D6C"/>
    <w:rsid w:val="0059021E"/>
    <w:rsid w:val="0059030E"/>
    <w:rsid w:val="0059046D"/>
    <w:rsid w:val="005908E5"/>
    <w:rsid w:val="00590C5B"/>
    <w:rsid w:val="00590E17"/>
    <w:rsid w:val="005913DA"/>
    <w:rsid w:val="00591B08"/>
    <w:rsid w:val="00591C2C"/>
    <w:rsid w:val="00591DD0"/>
    <w:rsid w:val="0059242D"/>
    <w:rsid w:val="00592796"/>
    <w:rsid w:val="0059287C"/>
    <w:rsid w:val="00592D90"/>
    <w:rsid w:val="00592FC0"/>
    <w:rsid w:val="00593060"/>
    <w:rsid w:val="00593232"/>
    <w:rsid w:val="0059369E"/>
    <w:rsid w:val="00593826"/>
    <w:rsid w:val="00593FD9"/>
    <w:rsid w:val="005943F5"/>
    <w:rsid w:val="00594506"/>
    <w:rsid w:val="00594F39"/>
    <w:rsid w:val="00595438"/>
    <w:rsid w:val="0059564C"/>
    <w:rsid w:val="0059647B"/>
    <w:rsid w:val="00596B8C"/>
    <w:rsid w:val="0059771E"/>
    <w:rsid w:val="00597960"/>
    <w:rsid w:val="005A0601"/>
    <w:rsid w:val="005A0842"/>
    <w:rsid w:val="005A0B39"/>
    <w:rsid w:val="005A0CEF"/>
    <w:rsid w:val="005A0EB1"/>
    <w:rsid w:val="005A1380"/>
    <w:rsid w:val="005A16FC"/>
    <w:rsid w:val="005A1B5F"/>
    <w:rsid w:val="005A1DC0"/>
    <w:rsid w:val="005A1E4B"/>
    <w:rsid w:val="005A1F45"/>
    <w:rsid w:val="005A30D2"/>
    <w:rsid w:val="005A3648"/>
    <w:rsid w:val="005A3657"/>
    <w:rsid w:val="005A3808"/>
    <w:rsid w:val="005A46DA"/>
    <w:rsid w:val="005A5346"/>
    <w:rsid w:val="005A5458"/>
    <w:rsid w:val="005A57D3"/>
    <w:rsid w:val="005A5C9B"/>
    <w:rsid w:val="005A5FBE"/>
    <w:rsid w:val="005A68F7"/>
    <w:rsid w:val="005A69AE"/>
    <w:rsid w:val="005A6A1F"/>
    <w:rsid w:val="005A77F8"/>
    <w:rsid w:val="005B01F6"/>
    <w:rsid w:val="005B0289"/>
    <w:rsid w:val="005B03BA"/>
    <w:rsid w:val="005B08B3"/>
    <w:rsid w:val="005B0B09"/>
    <w:rsid w:val="005B0E7A"/>
    <w:rsid w:val="005B0FBC"/>
    <w:rsid w:val="005B124F"/>
    <w:rsid w:val="005B1700"/>
    <w:rsid w:val="005B2E6D"/>
    <w:rsid w:val="005B2FFB"/>
    <w:rsid w:val="005B338B"/>
    <w:rsid w:val="005B3761"/>
    <w:rsid w:val="005B3979"/>
    <w:rsid w:val="005B3B25"/>
    <w:rsid w:val="005B4077"/>
    <w:rsid w:val="005B424B"/>
    <w:rsid w:val="005B4DF0"/>
    <w:rsid w:val="005B505F"/>
    <w:rsid w:val="005B54EF"/>
    <w:rsid w:val="005B5A94"/>
    <w:rsid w:val="005B5D4C"/>
    <w:rsid w:val="005B5E5E"/>
    <w:rsid w:val="005B5E91"/>
    <w:rsid w:val="005B603D"/>
    <w:rsid w:val="005B6470"/>
    <w:rsid w:val="005B65A0"/>
    <w:rsid w:val="005B6721"/>
    <w:rsid w:val="005B69C4"/>
    <w:rsid w:val="005B6AEA"/>
    <w:rsid w:val="005B6C0E"/>
    <w:rsid w:val="005B7845"/>
    <w:rsid w:val="005B7D1A"/>
    <w:rsid w:val="005B7D58"/>
    <w:rsid w:val="005C0542"/>
    <w:rsid w:val="005C091E"/>
    <w:rsid w:val="005C0957"/>
    <w:rsid w:val="005C0A2D"/>
    <w:rsid w:val="005C0B83"/>
    <w:rsid w:val="005C0D1B"/>
    <w:rsid w:val="005C1214"/>
    <w:rsid w:val="005C12E9"/>
    <w:rsid w:val="005C17A7"/>
    <w:rsid w:val="005C183E"/>
    <w:rsid w:val="005C1946"/>
    <w:rsid w:val="005C1FA6"/>
    <w:rsid w:val="005C20E3"/>
    <w:rsid w:val="005C2412"/>
    <w:rsid w:val="005C2E4D"/>
    <w:rsid w:val="005C30E4"/>
    <w:rsid w:val="005C3207"/>
    <w:rsid w:val="005C3292"/>
    <w:rsid w:val="005C3604"/>
    <w:rsid w:val="005C3710"/>
    <w:rsid w:val="005C3736"/>
    <w:rsid w:val="005C4387"/>
    <w:rsid w:val="005C4530"/>
    <w:rsid w:val="005C4636"/>
    <w:rsid w:val="005C5258"/>
    <w:rsid w:val="005C5314"/>
    <w:rsid w:val="005C595B"/>
    <w:rsid w:val="005C64F7"/>
    <w:rsid w:val="005C6505"/>
    <w:rsid w:val="005C69FD"/>
    <w:rsid w:val="005C7113"/>
    <w:rsid w:val="005C7A12"/>
    <w:rsid w:val="005C7ABE"/>
    <w:rsid w:val="005C7D18"/>
    <w:rsid w:val="005C7F5D"/>
    <w:rsid w:val="005D0A74"/>
    <w:rsid w:val="005D0B54"/>
    <w:rsid w:val="005D0E34"/>
    <w:rsid w:val="005D1411"/>
    <w:rsid w:val="005D1AD6"/>
    <w:rsid w:val="005D1ADE"/>
    <w:rsid w:val="005D1C6D"/>
    <w:rsid w:val="005D217A"/>
    <w:rsid w:val="005D2433"/>
    <w:rsid w:val="005D2705"/>
    <w:rsid w:val="005D2BA4"/>
    <w:rsid w:val="005D2D8A"/>
    <w:rsid w:val="005D2EB9"/>
    <w:rsid w:val="005D2F16"/>
    <w:rsid w:val="005D32F7"/>
    <w:rsid w:val="005D3971"/>
    <w:rsid w:val="005D3DC8"/>
    <w:rsid w:val="005D4541"/>
    <w:rsid w:val="005D48E2"/>
    <w:rsid w:val="005D4CB0"/>
    <w:rsid w:val="005D4D76"/>
    <w:rsid w:val="005D5073"/>
    <w:rsid w:val="005D52A4"/>
    <w:rsid w:val="005D5E17"/>
    <w:rsid w:val="005D6654"/>
    <w:rsid w:val="005D6992"/>
    <w:rsid w:val="005D69A6"/>
    <w:rsid w:val="005D6BC1"/>
    <w:rsid w:val="005D6E23"/>
    <w:rsid w:val="005D6F23"/>
    <w:rsid w:val="005D75D9"/>
    <w:rsid w:val="005D78A3"/>
    <w:rsid w:val="005D7A1A"/>
    <w:rsid w:val="005D7C76"/>
    <w:rsid w:val="005D7FC3"/>
    <w:rsid w:val="005E01CD"/>
    <w:rsid w:val="005E0293"/>
    <w:rsid w:val="005E02AC"/>
    <w:rsid w:val="005E0C08"/>
    <w:rsid w:val="005E0C89"/>
    <w:rsid w:val="005E0CBE"/>
    <w:rsid w:val="005E0D18"/>
    <w:rsid w:val="005E0E8C"/>
    <w:rsid w:val="005E0F17"/>
    <w:rsid w:val="005E0F18"/>
    <w:rsid w:val="005E1353"/>
    <w:rsid w:val="005E16F3"/>
    <w:rsid w:val="005E1B34"/>
    <w:rsid w:val="005E1C0F"/>
    <w:rsid w:val="005E21DC"/>
    <w:rsid w:val="005E2A66"/>
    <w:rsid w:val="005E2BCC"/>
    <w:rsid w:val="005E2BD2"/>
    <w:rsid w:val="005E356E"/>
    <w:rsid w:val="005E3AEA"/>
    <w:rsid w:val="005E48DF"/>
    <w:rsid w:val="005E4C8F"/>
    <w:rsid w:val="005E5262"/>
    <w:rsid w:val="005E53B1"/>
    <w:rsid w:val="005E5A0F"/>
    <w:rsid w:val="005E5E8E"/>
    <w:rsid w:val="005E60E3"/>
    <w:rsid w:val="005E6B08"/>
    <w:rsid w:val="005E7A93"/>
    <w:rsid w:val="005E7B52"/>
    <w:rsid w:val="005E7D7C"/>
    <w:rsid w:val="005F00B9"/>
    <w:rsid w:val="005F0626"/>
    <w:rsid w:val="005F08F7"/>
    <w:rsid w:val="005F0FDF"/>
    <w:rsid w:val="005F104F"/>
    <w:rsid w:val="005F1483"/>
    <w:rsid w:val="005F1A59"/>
    <w:rsid w:val="005F1CF0"/>
    <w:rsid w:val="005F2018"/>
    <w:rsid w:val="005F257A"/>
    <w:rsid w:val="005F268C"/>
    <w:rsid w:val="005F2979"/>
    <w:rsid w:val="005F2B44"/>
    <w:rsid w:val="005F2BF9"/>
    <w:rsid w:val="005F2C8A"/>
    <w:rsid w:val="005F34AA"/>
    <w:rsid w:val="005F3553"/>
    <w:rsid w:val="005F3758"/>
    <w:rsid w:val="005F387C"/>
    <w:rsid w:val="005F3F3B"/>
    <w:rsid w:val="005F4237"/>
    <w:rsid w:val="005F4B0D"/>
    <w:rsid w:val="005F5A7F"/>
    <w:rsid w:val="005F5C7D"/>
    <w:rsid w:val="005F5D55"/>
    <w:rsid w:val="005F5ED2"/>
    <w:rsid w:val="005F5FB6"/>
    <w:rsid w:val="005F62C3"/>
    <w:rsid w:val="005F63E5"/>
    <w:rsid w:val="005F66BD"/>
    <w:rsid w:val="005F6743"/>
    <w:rsid w:val="005F7115"/>
    <w:rsid w:val="005F731A"/>
    <w:rsid w:val="005F7358"/>
    <w:rsid w:val="005F7728"/>
    <w:rsid w:val="005F77EA"/>
    <w:rsid w:val="005F782D"/>
    <w:rsid w:val="00600012"/>
    <w:rsid w:val="006008E2"/>
    <w:rsid w:val="00600D28"/>
    <w:rsid w:val="00601183"/>
    <w:rsid w:val="00601662"/>
    <w:rsid w:val="00601AA7"/>
    <w:rsid w:val="00601AC4"/>
    <w:rsid w:val="00601BCB"/>
    <w:rsid w:val="00601D9D"/>
    <w:rsid w:val="006020E6"/>
    <w:rsid w:val="006021AF"/>
    <w:rsid w:val="006025A9"/>
    <w:rsid w:val="00603D72"/>
    <w:rsid w:val="00604741"/>
    <w:rsid w:val="00604BA9"/>
    <w:rsid w:val="00605BAB"/>
    <w:rsid w:val="00605F8B"/>
    <w:rsid w:val="00606352"/>
    <w:rsid w:val="0060669A"/>
    <w:rsid w:val="00606B49"/>
    <w:rsid w:val="006076B2"/>
    <w:rsid w:val="006079C9"/>
    <w:rsid w:val="00610079"/>
    <w:rsid w:val="006107F5"/>
    <w:rsid w:val="00610D88"/>
    <w:rsid w:val="0061160C"/>
    <w:rsid w:val="0061165A"/>
    <w:rsid w:val="006117CC"/>
    <w:rsid w:val="00612184"/>
    <w:rsid w:val="0061273E"/>
    <w:rsid w:val="0061276F"/>
    <w:rsid w:val="00612833"/>
    <w:rsid w:val="00612869"/>
    <w:rsid w:val="00612A9E"/>
    <w:rsid w:val="00612D75"/>
    <w:rsid w:val="00613304"/>
    <w:rsid w:val="006134AD"/>
    <w:rsid w:val="006135D1"/>
    <w:rsid w:val="00613A26"/>
    <w:rsid w:val="00613C1F"/>
    <w:rsid w:val="00613C56"/>
    <w:rsid w:val="00613D09"/>
    <w:rsid w:val="00613DE3"/>
    <w:rsid w:val="00613E09"/>
    <w:rsid w:val="00614349"/>
    <w:rsid w:val="00615165"/>
    <w:rsid w:val="006154E4"/>
    <w:rsid w:val="0061599D"/>
    <w:rsid w:val="00615C53"/>
    <w:rsid w:val="006165AF"/>
    <w:rsid w:val="00616BA4"/>
    <w:rsid w:val="00616E46"/>
    <w:rsid w:val="006172A4"/>
    <w:rsid w:val="00617374"/>
    <w:rsid w:val="00617538"/>
    <w:rsid w:val="006175F4"/>
    <w:rsid w:val="00617E0A"/>
    <w:rsid w:val="00620393"/>
    <w:rsid w:val="00620563"/>
    <w:rsid w:val="00620DB0"/>
    <w:rsid w:val="0062113C"/>
    <w:rsid w:val="006211A7"/>
    <w:rsid w:val="00621355"/>
    <w:rsid w:val="006215DD"/>
    <w:rsid w:val="0062186D"/>
    <w:rsid w:val="00621DD9"/>
    <w:rsid w:val="00622164"/>
    <w:rsid w:val="00622892"/>
    <w:rsid w:val="006229CC"/>
    <w:rsid w:val="00622A29"/>
    <w:rsid w:val="006235CF"/>
    <w:rsid w:val="00623A92"/>
    <w:rsid w:val="00623C83"/>
    <w:rsid w:val="00623ED0"/>
    <w:rsid w:val="00625672"/>
    <w:rsid w:val="00625744"/>
    <w:rsid w:val="00625E6D"/>
    <w:rsid w:val="00626169"/>
    <w:rsid w:val="006268B7"/>
    <w:rsid w:val="00626E5C"/>
    <w:rsid w:val="00626F5D"/>
    <w:rsid w:val="0062725A"/>
    <w:rsid w:val="00627EF6"/>
    <w:rsid w:val="00627F1D"/>
    <w:rsid w:val="00627FAF"/>
    <w:rsid w:val="006303B2"/>
    <w:rsid w:val="00630449"/>
    <w:rsid w:val="006306C6"/>
    <w:rsid w:val="00631122"/>
    <w:rsid w:val="00631225"/>
    <w:rsid w:val="00631421"/>
    <w:rsid w:val="00631745"/>
    <w:rsid w:val="00631A69"/>
    <w:rsid w:val="00631EBC"/>
    <w:rsid w:val="00632069"/>
    <w:rsid w:val="00632096"/>
    <w:rsid w:val="006320C0"/>
    <w:rsid w:val="00632128"/>
    <w:rsid w:val="00632155"/>
    <w:rsid w:val="0063248F"/>
    <w:rsid w:val="006328FA"/>
    <w:rsid w:val="00632DD3"/>
    <w:rsid w:val="006334A4"/>
    <w:rsid w:val="00633BAA"/>
    <w:rsid w:val="00633CB8"/>
    <w:rsid w:val="00634263"/>
    <w:rsid w:val="006346D5"/>
    <w:rsid w:val="00634C47"/>
    <w:rsid w:val="006350BE"/>
    <w:rsid w:val="00635818"/>
    <w:rsid w:val="00635846"/>
    <w:rsid w:val="00635A9C"/>
    <w:rsid w:val="00635C9B"/>
    <w:rsid w:val="00635F68"/>
    <w:rsid w:val="00635F89"/>
    <w:rsid w:val="00636232"/>
    <w:rsid w:val="006362DF"/>
    <w:rsid w:val="0063696F"/>
    <w:rsid w:val="00636AFA"/>
    <w:rsid w:val="00636B88"/>
    <w:rsid w:val="00636DD1"/>
    <w:rsid w:val="00637404"/>
    <w:rsid w:val="00640255"/>
    <w:rsid w:val="00640410"/>
    <w:rsid w:val="0064063E"/>
    <w:rsid w:val="006407E0"/>
    <w:rsid w:val="00640894"/>
    <w:rsid w:val="0064147C"/>
    <w:rsid w:val="0064178D"/>
    <w:rsid w:val="006417BB"/>
    <w:rsid w:val="006419E9"/>
    <w:rsid w:val="00641D62"/>
    <w:rsid w:val="00642106"/>
    <w:rsid w:val="0064236C"/>
    <w:rsid w:val="0064339B"/>
    <w:rsid w:val="00643A00"/>
    <w:rsid w:val="00643D36"/>
    <w:rsid w:val="00643D9A"/>
    <w:rsid w:val="00644C91"/>
    <w:rsid w:val="00644EF9"/>
    <w:rsid w:val="006453CD"/>
    <w:rsid w:val="006454BF"/>
    <w:rsid w:val="00645E5D"/>
    <w:rsid w:val="00646039"/>
    <w:rsid w:val="006461E0"/>
    <w:rsid w:val="0064663D"/>
    <w:rsid w:val="00646973"/>
    <w:rsid w:val="00647012"/>
    <w:rsid w:val="0064725E"/>
    <w:rsid w:val="006472B7"/>
    <w:rsid w:val="00647CD1"/>
    <w:rsid w:val="00647DB3"/>
    <w:rsid w:val="00650074"/>
    <w:rsid w:val="006514B2"/>
    <w:rsid w:val="006514CF"/>
    <w:rsid w:val="00652663"/>
    <w:rsid w:val="0065298D"/>
    <w:rsid w:val="00652C7F"/>
    <w:rsid w:val="00652E6A"/>
    <w:rsid w:val="00652EC1"/>
    <w:rsid w:val="00652F43"/>
    <w:rsid w:val="00653119"/>
    <w:rsid w:val="0065347B"/>
    <w:rsid w:val="006535EE"/>
    <w:rsid w:val="006539E1"/>
    <w:rsid w:val="00653D9C"/>
    <w:rsid w:val="00653DFB"/>
    <w:rsid w:val="00653E39"/>
    <w:rsid w:val="00654415"/>
    <w:rsid w:val="0065441D"/>
    <w:rsid w:val="00654766"/>
    <w:rsid w:val="00654809"/>
    <w:rsid w:val="00654946"/>
    <w:rsid w:val="006550F5"/>
    <w:rsid w:val="006552CE"/>
    <w:rsid w:val="0065531C"/>
    <w:rsid w:val="00655934"/>
    <w:rsid w:val="00655959"/>
    <w:rsid w:val="00655A8A"/>
    <w:rsid w:val="00655B82"/>
    <w:rsid w:val="00655E60"/>
    <w:rsid w:val="00655E94"/>
    <w:rsid w:val="006562CF"/>
    <w:rsid w:val="006566E8"/>
    <w:rsid w:val="006567D7"/>
    <w:rsid w:val="00656D85"/>
    <w:rsid w:val="00656E34"/>
    <w:rsid w:val="00657259"/>
    <w:rsid w:val="00657342"/>
    <w:rsid w:val="0065778C"/>
    <w:rsid w:val="00657864"/>
    <w:rsid w:val="00660123"/>
    <w:rsid w:val="0066074D"/>
    <w:rsid w:val="0066126F"/>
    <w:rsid w:val="006618E4"/>
    <w:rsid w:val="006620DB"/>
    <w:rsid w:val="00662310"/>
    <w:rsid w:val="006623D3"/>
    <w:rsid w:val="00662506"/>
    <w:rsid w:val="0066264B"/>
    <w:rsid w:val="00662B41"/>
    <w:rsid w:val="00662BD7"/>
    <w:rsid w:val="00662CD3"/>
    <w:rsid w:val="00662FB3"/>
    <w:rsid w:val="006630A0"/>
    <w:rsid w:val="0066348B"/>
    <w:rsid w:val="006639C9"/>
    <w:rsid w:val="006642B4"/>
    <w:rsid w:val="00664767"/>
    <w:rsid w:val="006647DC"/>
    <w:rsid w:val="006648B7"/>
    <w:rsid w:val="00664A24"/>
    <w:rsid w:val="00664BCB"/>
    <w:rsid w:val="00664CAF"/>
    <w:rsid w:val="00664DA9"/>
    <w:rsid w:val="00665189"/>
    <w:rsid w:val="0066536F"/>
    <w:rsid w:val="0066589A"/>
    <w:rsid w:val="00665E61"/>
    <w:rsid w:val="00665FDD"/>
    <w:rsid w:val="00666098"/>
    <w:rsid w:val="00666247"/>
    <w:rsid w:val="00666881"/>
    <w:rsid w:val="006668DA"/>
    <w:rsid w:val="006674F7"/>
    <w:rsid w:val="00667C6E"/>
    <w:rsid w:val="00667FE7"/>
    <w:rsid w:val="006707C0"/>
    <w:rsid w:val="006708D7"/>
    <w:rsid w:val="00670BB9"/>
    <w:rsid w:val="006712BE"/>
    <w:rsid w:val="00671915"/>
    <w:rsid w:val="0067205F"/>
    <w:rsid w:val="00672F24"/>
    <w:rsid w:val="00673509"/>
    <w:rsid w:val="00673580"/>
    <w:rsid w:val="00673750"/>
    <w:rsid w:val="0067384F"/>
    <w:rsid w:val="00673AFF"/>
    <w:rsid w:val="00673D9F"/>
    <w:rsid w:val="006740A3"/>
    <w:rsid w:val="00674EEF"/>
    <w:rsid w:val="00675114"/>
    <w:rsid w:val="0067514F"/>
    <w:rsid w:val="00675212"/>
    <w:rsid w:val="00675D11"/>
    <w:rsid w:val="006761D8"/>
    <w:rsid w:val="0067680F"/>
    <w:rsid w:val="00676A0A"/>
    <w:rsid w:val="00676A0B"/>
    <w:rsid w:val="00676A54"/>
    <w:rsid w:val="006774CD"/>
    <w:rsid w:val="00677719"/>
    <w:rsid w:val="006777D8"/>
    <w:rsid w:val="00677879"/>
    <w:rsid w:val="00677E1B"/>
    <w:rsid w:val="006801D5"/>
    <w:rsid w:val="006801E8"/>
    <w:rsid w:val="00680327"/>
    <w:rsid w:val="006804F6"/>
    <w:rsid w:val="006805FE"/>
    <w:rsid w:val="0068062F"/>
    <w:rsid w:val="00681253"/>
    <w:rsid w:val="0068144D"/>
    <w:rsid w:val="00681B33"/>
    <w:rsid w:val="00681F50"/>
    <w:rsid w:val="00681F60"/>
    <w:rsid w:val="00682A3C"/>
    <w:rsid w:val="00682EFA"/>
    <w:rsid w:val="00683454"/>
    <w:rsid w:val="006835E6"/>
    <w:rsid w:val="006846F9"/>
    <w:rsid w:val="00684A0D"/>
    <w:rsid w:val="00684C30"/>
    <w:rsid w:val="00684EE7"/>
    <w:rsid w:val="0068506E"/>
    <w:rsid w:val="0068511B"/>
    <w:rsid w:val="006852EA"/>
    <w:rsid w:val="006859ED"/>
    <w:rsid w:val="006861B4"/>
    <w:rsid w:val="00686350"/>
    <w:rsid w:val="00686C6A"/>
    <w:rsid w:val="00686DFE"/>
    <w:rsid w:val="00686EEB"/>
    <w:rsid w:val="0068774F"/>
    <w:rsid w:val="00687782"/>
    <w:rsid w:val="00687D5D"/>
    <w:rsid w:val="006909BE"/>
    <w:rsid w:val="00691CAE"/>
    <w:rsid w:val="00691F5E"/>
    <w:rsid w:val="0069203C"/>
    <w:rsid w:val="006939FD"/>
    <w:rsid w:val="0069402E"/>
    <w:rsid w:val="00694521"/>
    <w:rsid w:val="00694941"/>
    <w:rsid w:val="00694ABE"/>
    <w:rsid w:val="00694BAC"/>
    <w:rsid w:val="006951F7"/>
    <w:rsid w:val="0069607E"/>
    <w:rsid w:val="0069670D"/>
    <w:rsid w:val="00696817"/>
    <w:rsid w:val="0069681C"/>
    <w:rsid w:val="00697293"/>
    <w:rsid w:val="00697367"/>
    <w:rsid w:val="00697902"/>
    <w:rsid w:val="00697AB2"/>
    <w:rsid w:val="006A00F9"/>
    <w:rsid w:val="006A047C"/>
    <w:rsid w:val="006A0CF6"/>
    <w:rsid w:val="006A1404"/>
    <w:rsid w:val="006A14F1"/>
    <w:rsid w:val="006A1522"/>
    <w:rsid w:val="006A1771"/>
    <w:rsid w:val="006A210F"/>
    <w:rsid w:val="006A21FD"/>
    <w:rsid w:val="006A24D2"/>
    <w:rsid w:val="006A25BB"/>
    <w:rsid w:val="006A2AF0"/>
    <w:rsid w:val="006A2BB5"/>
    <w:rsid w:val="006A3903"/>
    <w:rsid w:val="006A39E7"/>
    <w:rsid w:val="006A3B9E"/>
    <w:rsid w:val="006A3CDE"/>
    <w:rsid w:val="006A3CF4"/>
    <w:rsid w:val="006A3D19"/>
    <w:rsid w:val="006A3DE0"/>
    <w:rsid w:val="006A47B0"/>
    <w:rsid w:val="006A5172"/>
    <w:rsid w:val="006A5AB0"/>
    <w:rsid w:val="006A6728"/>
    <w:rsid w:val="006A68D6"/>
    <w:rsid w:val="006A6B4D"/>
    <w:rsid w:val="006A6E75"/>
    <w:rsid w:val="006A7162"/>
    <w:rsid w:val="006A73C8"/>
    <w:rsid w:val="006A7557"/>
    <w:rsid w:val="006A787E"/>
    <w:rsid w:val="006B01C8"/>
    <w:rsid w:val="006B0433"/>
    <w:rsid w:val="006B052C"/>
    <w:rsid w:val="006B0553"/>
    <w:rsid w:val="006B0590"/>
    <w:rsid w:val="006B083D"/>
    <w:rsid w:val="006B08F6"/>
    <w:rsid w:val="006B15DA"/>
    <w:rsid w:val="006B1A5F"/>
    <w:rsid w:val="006B1B30"/>
    <w:rsid w:val="006B1E0D"/>
    <w:rsid w:val="006B1F85"/>
    <w:rsid w:val="006B2161"/>
    <w:rsid w:val="006B244F"/>
    <w:rsid w:val="006B250C"/>
    <w:rsid w:val="006B37FC"/>
    <w:rsid w:val="006B39C7"/>
    <w:rsid w:val="006B3B36"/>
    <w:rsid w:val="006B3E2B"/>
    <w:rsid w:val="006B419B"/>
    <w:rsid w:val="006B47BF"/>
    <w:rsid w:val="006B47D6"/>
    <w:rsid w:val="006B596F"/>
    <w:rsid w:val="006B5B32"/>
    <w:rsid w:val="006B5F0C"/>
    <w:rsid w:val="006B6165"/>
    <w:rsid w:val="006B6223"/>
    <w:rsid w:val="006B6CBD"/>
    <w:rsid w:val="006B7187"/>
    <w:rsid w:val="006B7256"/>
    <w:rsid w:val="006B7460"/>
    <w:rsid w:val="006B7BC0"/>
    <w:rsid w:val="006C05FE"/>
    <w:rsid w:val="006C0782"/>
    <w:rsid w:val="006C0DD1"/>
    <w:rsid w:val="006C0E66"/>
    <w:rsid w:val="006C140D"/>
    <w:rsid w:val="006C1907"/>
    <w:rsid w:val="006C194A"/>
    <w:rsid w:val="006C1BDA"/>
    <w:rsid w:val="006C1C2B"/>
    <w:rsid w:val="006C1C98"/>
    <w:rsid w:val="006C25F1"/>
    <w:rsid w:val="006C28BF"/>
    <w:rsid w:val="006C28D4"/>
    <w:rsid w:val="006C28FC"/>
    <w:rsid w:val="006C2D33"/>
    <w:rsid w:val="006C374D"/>
    <w:rsid w:val="006C3750"/>
    <w:rsid w:val="006C3A13"/>
    <w:rsid w:val="006C46AA"/>
    <w:rsid w:val="006C4E1E"/>
    <w:rsid w:val="006C54BC"/>
    <w:rsid w:val="006C5AD1"/>
    <w:rsid w:val="006C5DA2"/>
    <w:rsid w:val="006C5EBA"/>
    <w:rsid w:val="006C6321"/>
    <w:rsid w:val="006C65BB"/>
    <w:rsid w:val="006C6690"/>
    <w:rsid w:val="006C6DD7"/>
    <w:rsid w:val="006C6E5B"/>
    <w:rsid w:val="006C7000"/>
    <w:rsid w:val="006C7410"/>
    <w:rsid w:val="006C7699"/>
    <w:rsid w:val="006D10B1"/>
    <w:rsid w:val="006D1693"/>
    <w:rsid w:val="006D1886"/>
    <w:rsid w:val="006D1CEE"/>
    <w:rsid w:val="006D2404"/>
    <w:rsid w:val="006D25F2"/>
    <w:rsid w:val="006D3493"/>
    <w:rsid w:val="006D4408"/>
    <w:rsid w:val="006D44AF"/>
    <w:rsid w:val="006D4597"/>
    <w:rsid w:val="006D4CC0"/>
    <w:rsid w:val="006D5721"/>
    <w:rsid w:val="006D5BE3"/>
    <w:rsid w:val="006D5CE6"/>
    <w:rsid w:val="006D5E10"/>
    <w:rsid w:val="006D6E08"/>
    <w:rsid w:val="006D6F66"/>
    <w:rsid w:val="006D6FF8"/>
    <w:rsid w:val="006D74FA"/>
    <w:rsid w:val="006D7DA1"/>
    <w:rsid w:val="006D7F7B"/>
    <w:rsid w:val="006D7FF2"/>
    <w:rsid w:val="006E069A"/>
    <w:rsid w:val="006E075D"/>
    <w:rsid w:val="006E0C82"/>
    <w:rsid w:val="006E1489"/>
    <w:rsid w:val="006E1AC6"/>
    <w:rsid w:val="006E1E82"/>
    <w:rsid w:val="006E2151"/>
    <w:rsid w:val="006E2196"/>
    <w:rsid w:val="006E2F06"/>
    <w:rsid w:val="006E3184"/>
    <w:rsid w:val="006E32C8"/>
    <w:rsid w:val="006E3913"/>
    <w:rsid w:val="006E39A5"/>
    <w:rsid w:val="006E39E7"/>
    <w:rsid w:val="006E4105"/>
    <w:rsid w:val="006E4202"/>
    <w:rsid w:val="006E4535"/>
    <w:rsid w:val="006E4849"/>
    <w:rsid w:val="006E4979"/>
    <w:rsid w:val="006E4C7F"/>
    <w:rsid w:val="006E4F0C"/>
    <w:rsid w:val="006E4F85"/>
    <w:rsid w:val="006E50C6"/>
    <w:rsid w:val="006E5182"/>
    <w:rsid w:val="006E5542"/>
    <w:rsid w:val="006E568A"/>
    <w:rsid w:val="006E580D"/>
    <w:rsid w:val="006E5A65"/>
    <w:rsid w:val="006E6089"/>
    <w:rsid w:val="006E65DD"/>
    <w:rsid w:val="006E6826"/>
    <w:rsid w:val="006E6886"/>
    <w:rsid w:val="006E7807"/>
    <w:rsid w:val="006E7CCA"/>
    <w:rsid w:val="006E7EF1"/>
    <w:rsid w:val="006F08ED"/>
    <w:rsid w:val="006F0F46"/>
    <w:rsid w:val="006F0FE5"/>
    <w:rsid w:val="006F119F"/>
    <w:rsid w:val="006F11D6"/>
    <w:rsid w:val="006F1269"/>
    <w:rsid w:val="006F13AA"/>
    <w:rsid w:val="006F16BB"/>
    <w:rsid w:val="006F1D27"/>
    <w:rsid w:val="006F1ED5"/>
    <w:rsid w:val="006F239F"/>
    <w:rsid w:val="006F2581"/>
    <w:rsid w:val="006F3055"/>
    <w:rsid w:val="006F31FB"/>
    <w:rsid w:val="006F32F4"/>
    <w:rsid w:val="006F35A2"/>
    <w:rsid w:val="006F3B3E"/>
    <w:rsid w:val="006F3F2D"/>
    <w:rsid w:val="006F408C"/>
    <w:rsid w:val="006F4ADD"/>
    <w:rsid w:val="006F4BB5"/>
    <w:rsid w:val="006F4D3C"/>
    <w:rsid w:val="006F509E"/>
    <w:rsid w:val="006F5134"/>
    <w:rsid w:val="006F5749"/>
    <w:rsid w:val="006F59BC"/>
    <w:rsid w:val="006F5AE7"/>
    <w:rsid w:val="006F5E65"/>
    <w:rsid w:val="006F5EFB"/>
    <w:rsid w:val="006F611A"/>
    <w:rsid w:val="006F611E"/>
    <w:rsid w:val="006F6150"/>
    <w:rsid w:val="006F6301"/>
    <w:rsid w:val="006F647D"/>
    <w:rsid w:val="006F7051"/>
    <w:rsid w:val="006F7217"/>
    <w:rsid w:val="006F731F"/>
    <w:rsid w:val="006F754C"/>
    <w:rsid w:val="006F7879"/>
    <w:rsid w:val="006F7D22"/>
    <w:rsid w:val="006F7E1D"/>
    <w:rsid w:val="006F7FB5"/>
    <w:rsid w:val="0070091D"/>
    <w:rsid w:val="00701619"/>
    <w:rsid w:val="007016C5"/>
    <w:rsid w:val="00701845"/>
    <w:rsid w:val="007022AF"/>
    <w:rsid w:val="00702582"/>
    <w:rsid w:val="00702856"/>
    <w:rsid w:val="00702879"/>
    <w:rsid w:val="00702BC5"/>
    <w:rsid w:val="007037D3"/>
    <w:rsid w:val="0070452B"/>
    <w:rsid w:val="00704909"/>
    <w:rsid w:val="0070548D"/>
    <w:rsid w:val="0070569A"/>
    <w:rsid w:val="007061D5"/>
    <w:rsid w:val="00706F5A"/>
    <w:rsid w:val="00707282"/>
    <w:rsid w:val="007077F7"/>
    <w:rsid w:val="00707A82"/>
    <w:rsid w:val="00707BBE"/>
    <w:rsid w:val="00707D31"/>
    <w:rsid w:val="00707DAC"/>
    <w:rsid w:val="0071021D"/>
    <w:rsid w:val="007103B3"/>
    <w:rsid w:val="007104E6"/>
    <w:rsid w:val="00710F1E"/>
    <w:rsid w:val="007111FF"/>
    <w:rsid w:val="00711239"/>
    <w:rsid w:val="007112DE"/>
    <w:rsid w:val="00711404"/>
    <w:rsid w:val="0071152C"/>
    <w:rsid w:val="00712D4F"/>
    <w:rsid w:val="00712F61"/>
    <w:rsid w:val="00713161"/>
    <w:rsid w:val="007131A8"/>
    <w:rsid w:val="00713402"/>
    <w:rsid w:val="00713D8A"/>
    <w:rsid w:val="00713F2E"/>
    <w:rsid w:val="00713F7F"/>
    <w:rsid w:val="00714EC4"/>
    <w:rsid w:val="0071510D"/>
    <w:rsid w:val="0071558E"/>
    <w:rsid w:val="00715921"/>
    <w:rsid w:val="007159E5"/>
    <w:rsid w:val="00716003"/>
    <w:rsid w:val="007166C9"/>
    <w:rsid w:val="00716ABC"/>
    <w:rsid w:val="00716B75"/>
    <w:rsid w:val="00716C55"/>
    <w:rsid w:val="00716D6B"/>
    <w:rsid w:val="00717091"/>
    <w:rsid w:val="00717294"/>
    <w:rsid w:val="007174F7"/>
    <w:rsid w:val="00717A1E"/>
    <w:rsid w:val="00717C1E"/>
    <w:rsid w:val="00717C39"/>
    <w:rsid w:val="007200FF"/>
    <w:rsid w:val="00720413"/>
    <w:rsid w:val="00720858"/>
    <w:rsid w:val="00720BBD"/>
    <w:rsid w:val="00721496"/>
    <w:rsid w:val="00721548"/>
    <w:rsid w:val="00722073"/>
    <w:rsid w:val="00722AE6"/>
    <w:rsid w:val="00722C2B"/>
    <w:rsid w:val="00722F62"/>
    <w:rsid w:val="00722FC5"/>
    <w:rsid w:val="007235E3"/>
    <w:rsid w:val="007236C0"/>
    <w:rsid w:val="00723906"/>
    <w:rsid w:val="00723E62"/>
    <w:rsid w:val="00723FA6"/>
    <w:rsid w:val="00723FDD"/>
    <w:rsid w:val="007246D5"/>
    <w:rsid w:val="00725976"/>
    <w:rsid w:val="007259A6"/>
    <w:rsid w:val="00725FE6"/>
    <w:rsid w:val="007271AD"/>
    <w:rsid w:val="00727F15"/>
    <w:rsid w:val="00730603"/>
    <w:rsid w:val="00730B94"/>
    <w:rsid w:val="0073116F"/>
    <w:rsid w:val="0073147D"/>
    <w:rsid w:val="00731B09"/>
    <w:rsid w:val="00731F0A"/>
    <w:rsid w:val="00731F61"/>
    <w:rsid w:val="00731F67"/>
    <w:rsid w:val="0073336F"/>
    <w:rsid w:val="00733551"/>
    <w:rsid w:val="0073414B"/>
    <w:rsid w:val="0073460F"/>
    <w:rsid w:val="00734938"/>
    <w:rsid w:val="0073495A"/>
    <w:rsid w:val="00734D41"/>
    <w:rsid w:val="00735455"/>
    <w:rsid w:val="00735A0D"/>
    <w:rsid w:val="00735ADA"/>
    <w:rsid w:val="00735BAC"/>
    <w:rsid w:val="00735F0B"/>
    <w:rsid w:val="00736429"/>
    <w:rsid w:val="0073642E"/>
    <w:rsid w:val="0073644D"/>
    <w:rsid w:val="00736C7F"/>
    <w:rsid w:val="00737577"/>
    <w:rsid w:val="0073791D"/>
    <w:rsid w:val="00737BC2"/>
    <w:rsid w:val="00740561"/>
    <w:rsid w:val="00740792"/>
    <w:rsid w:val="007408F7"/>
    <w:rsid w:val="00740B26"/>
    <w:rsid w:val="00740F17"/>
    <w:rsid w:val="007410D5"/>
    <w:rsid w:val="007413E0"/>
    <w:rsid w:val="007415D3"/>
    <w:rsid w:val="0074163E"/>
    <w:rsid w:val="00741720"/>
    <w:rsid w:val="00741990"/>
    <w:rsid w:val="00741B2C"/>
    <w:rsid w:val="00741B74"/>
    <w:rsid w:val="00741E0E"/>
    <w:rsid w:val="007425A4"/>
    <w:rsid w:val="007431DC"/>
    <w:rsid w:val="00743254"/>
    <w:rsid w:val="007435BE"/>
    <w:rsid w:val="00743BAF"/>
    <w:rsid w:val="00743E46"/>
    <w:rsid w:val="00743F41"/>
    <w:rsid w:val="00743FBA"/>
    <w:rsid w:val="00744055"/>
    <w:rsid w:val="00744631"/>
    <w:rsid w:val="00744675"/>
    <w:rsid w:val="00744A7B"/>
    <w:rsid w:val="00745133"/>
    <w:rsid w:val="007451A9"/>
    <w:rsid w:val="007454D5"/>
    <w:rsid w:val="00746202"/>
    <w:rsid w:val="00746325"/>
    <w:rsid w:val="00746C8F"/>
    <w:rsid w:val="00746DD9"/>
    <w:rsid w:val="00746ECE"/>
    <w:rsid w:val="007473D9"/>
    <w:rsid w:val="007477DA"/>
    <w:rsid w:val="00747A1B"/>
    <w:rsid w:val="00750073"/>
    <w:rsid w:val="00750B7A"/>
    <w:rsid w:val="00751227"/>
    <w:rsid w:val="00751498"/>
    <w:rsid w:val="00751AE0"/>
    <w:rsid w:val="00751F1E"/>
    <w:rsid w:val="00752AF8"/>
    <w:rsid w:val="00752EB9"/>
    <w:rsid w:val="00752FBD"/>
    <w:rsid w:val="00752FBE"/>
    <w:rsid w:val="0075385B"/>
    <w:rsid w:val="00753CD0"/>
    <w:rsid w:val="00754008"/>
    <w:rsid w:val="00754218"/>
    <w:rsid w:val="0075490F"/>
    <w:rsid w:val="007550B7"/>
    <w:rsid w:val="007558E4"/>
    <w:rsid w:val="00755C68"/>
    <w:rsid w:val="00755D6D"/>
    <w:rsid w:val="00755F5B"/>
    <w:rsid w:val="00756F44"/>
    <w:rsid w:val="0075719D"/>
    <w:rsid w:val="007571FC"/>
    <w:rsid w:val="0075738F"/>
    <w:rsid w:val="007578BB"/>
    <w:rsid w:val="00757AB7"/>
    <w:rsid w:val="00757DA3"/>
    <w:rsid w:val="00757EF1"/>
    <w:rsid w:val="00757F2A"/>
    <w:rsid w:val="00760CCD"/>
    <w:rsid w:val="00761222"/>
    <w:rsid w:val="00761966"/>
    <w:rsid w:val="00761D22"/>
    <w:rsid w:val="00761F9C"/>
    <w:rsid w:val="00762073"/>
    <w:rsid w:val="007621E2"/>
    <w:rsid w:val="00762357"/>
    <w:rsid w:val="0076249F"/>
    <w:rsid w:val="00762625"/>
    <w:rsid w:val="0076287A"/>
    <w:rsid w:val="00762B7C"/>
    <w:rsid w:val="00762B95"/>
    <w:rsid w:val="00763457"/>
    <w:rsid w:val="00763594"/>
    <w:rsid w:val="0076360C"/>
    <w:rsid w:val="00763CDA"/>
    <w:rsid w:val="00763DB9"/>
    <w:rsid w:val="00764603"/>
    <w:rsid w:val="00764729"/>
    <w:rsid w:val="00764CE0"/>
    <w:rsid w:val="0076545F"/>
    <w:rsid w:val="007656B1"/>
    <w:rsid w:val="00765BF7"/>
    <w:rsid w:val="007662BC"/>
    <w:rsid w:val="00766554"/>
    <w:rsid w:val="007665D4"/>
    <w:rsid w:val="007669BF"/>
    <w:rsid w:val="00766DC9"/>
    <w:rsid w:val="00767013"/>
    <w:rsid w:val="00767375"/>
    <w:rsid w:val="007676ED"/>
    <w:rsid w:val="00767B41"/>
    <w:rsid w:val="00767D3C"/>
    <w:rsid w:val="00767FF7"/>
    <w:rsid w:val="00770116"/>
    <w:rsid w:val="007701EF"/>
    <w:rsid w:val="0077026A"/>
    <w:rsid w:val="00770443"/>
    <w:rsid w:val="00771335"/>
    <w:rsid w:val="007713B0"/>
    <w:rsid w:val="007718F6"/>
    <w:rsid w:val="00772646"/>
    <w:rsid w:val="00772E42"/>
    <w:rsid w:val="00773194"/>
    <w:rsid w:val="0077351F"/>
    <w:rsid w:val="0077386D"/>
    <w:rsid w:val="00773F39"/>
    <w:rsid w:val="00774049"/>
    <w:rsid w:val="0077459A"/>
    <w:rsid w:val="00774B40"/>
    <w:rsid w:val="00774D75"/>
    <w:rsid w:val="00774E6E"/>
    <w:rsid w:val="007750BB"/>
    <w:rsid w:val="0077527C"/>
    <w:rsid w:val="0077536C"/>
    <w:rsid w:val="00775435"/>
    <w:rsid w:val="0077549F"/>
    <w:rsid w:val="007761CD"/>
    <w:rsid w:val="007761E1"/>
    <w:rsid w:val="00776320"/>
    <w:rsid w:val="00776445"/>
    <w:rsid w:val="0077658F"/>
    <w:rsid w:val="0077696B"/>
    <w:rsid w:val="00776B35"/>
    <w:rsid w:val="00776DEB"/>
    <w:rsid w:val="0077706D"/>
    <w:rsid w:val="00777E20"/>
    <w:rsid w:val="00777E94"/>
    <w:rsid w:val="00781881"/>
    <w:rsid w:val="00781DA9"/>
    <w:rsid w:val="0078268D"/>
    <w:rsid w:val="00782E5A"/>
    <w:rsid w:val="007831D4"/>
    <w:rsid w:val="00783320"/>
    <w:rsid w:val="00783C33"/>
    <w:rsid w:val="00783E0C"/>
    <w:rsid w:val="00783FA2"/>
    <w:rsid w:val="00784407"/>
    <w:rsid w:val="007844BA"/>
    <w:rsid w:val="0078469B"/>
    <w:rsid w:val="00784B58"/>
    <w:rsid w:val="00784BBE"/>
    <w:rsid w:val="00784CD6"/>
    <w:rsid w:val="00784E8E"/>
    <w:rsid w:val="00784EED"/>
    <w:rsid w:val="007858F6"/>
    <w:rsid w:val="00786286"/>
    <w:rsid w:val="007863CE"/>
    <w:rsid w:val="007863F3"/>
    <w:rsid w:val="0078658C"/>
    <w:rsid w:val="00786943"/>
    <w:rsid w:val="007872F2"/>
    <w:rsid w:val="00787469"/>
    <w:rsid w:val="00787AC4"/>
    <w:rsid w:val="007909FE"/>
    <w:rsid w:val="00790EA3"/>
    <w:rsid w:val="00791039"/>
    <w:rsid w:val="00791241"/>
    <w:rsid w:val="00791432"/>
    <w:rsid w:val="007916FA"/>
    <w:rsid w:val="007919DD"/>
    <w:rsid w:val="00792310"/>
    <w:rsid w:val="00792793"/>
    <w:rsid w:val="00792A73"/>
    <w:rsid w:val="00792AE7"/>
    <w:rsid w:val="007931EA"/>
    <w:rsid w:val="00793D2E"/>
    <w:rsid w:val="00793E51"/>
    <w:rsid w:val="00794417"/>
    <w:rsid w:val="007949B7"/>
    <w:rsid w:val="00794D6D"/>
    <w:rsid w:val="00794E17"/>
    <w:rsid w:val="007950B6"/>
    <w:rsid w:val="007951E7"/>
    <w:rsid w:val="0079520F"/>
    <w:rsid w:val="0079545C"/>
    <w:rsid w:val="007958DD"/>
    <w:rsid w:val="00795E98"/>
    <w:rsid w:val="00795EBC"/>
    <w:rsid w:val="0079615E"/>
    <w:rsid w:val="0079659D"/>
    <w:rsid w:val="00796992"/>
    <w:rsid w:val="00796B93"/>
    <w:rsid w:val="00796BCE"/>
    <w:rsid w:val="00796E66"/>
    <w:rsid w:val="00797D2D"/>
    <w:rsid w:val="007A002B"/>
    <w:rsid w:val="007A0045"/>
    <w:rsid w:val="007A0414"/>
    <w:rsid w:val="007A0ECE"/>
    <w:rsid w:val="007A103C"/>
    <w:rsid w:val="007A153A"/>
    <w:rsid w:val="007A1ACB"/>
    <w:rsid w:val="007A1B0A"/>
    <w:rsid w:val="007A1CE4"/>
    <w:rsid w:val="007A1EC1"/>
    <w:rsid w:val="007A23EE"/>
    <w:rsid w:val="007A263E"/>
    <w:rsid w:val="007A2B14"/>
    <w:rsid w:val="007A31BA"/>
    <w:rsid w:val="007A3343"/>
    <w:rsid w:val="007A3DC0"/>
    <w:rsid w:val="007A4057"/>
    <w:rsid w:val="007A4340"/>
    <w:rsid w:val="007A440C"/>
    <w:rsid w:val="007A5765"/>
    <w:rsid w:val="007A58FC"/>
    <w:rsid w:val="007A5B2F"/>
    <w:rsid w:val="007A5BCB"/>
    <w:rsid w:val="007A6642"/>
    <w:rsid w:val="007A6687"/>
    <w:rsid w:val="007A6709"/>
    <w:rsid w:val="007A6749"/>
    <w:rsid w:val="007A6DB5"/>
    <w:rsid w:val="007A768D"/>
    <w:rsid w:val="007A7A65"/>
    <w:rsid w:val="007B0084"/>
    <w:rsid w:val="007B06F0"/>
    <w:rsid w:val="007B0E29"/>
    <w:rsid w:val="007B0E49"/>
    <w:rsid w:val="007B0F35"/>
    <w:rsid w:val="007B11C1"/>
    <w:rsid w:val="007B1426"/>
    <w:rsid w:val="007B204D"/>
    <w:rsid w:val="007B25DF"/>
    <w:rsid w:val="007B3C6A"/>
    <w:rsid w:val="007B460F"/>
    <w:rsid w:val="007B5109"/>
    <w:rsid w:val="007B5CBF"/>
    <w:rsid w:val="007B6EFE"/>
    <w:rsid w:val="007B7452"/>
    <w:rsid w:val="007B76F5"/>
    <w:rsid w:val="007B7D68"/>
    <w:rsid w:val="007C099A"/>
    <w:rsid w:val="007C1917"/>
    <w:rsid w:val="007C1B19"/>
    <w:rsid w:val="007C2820"/>
    <w:rsid w:val="007C284D"/>
    <w:rsid w:val="007C2907"/>
    <w:rsid w:val="007C2CDF"/>
    <w:rsid w:val="007C2E0E"/>
    <w:rsid w:val="007C342C"/>
    <w:rsid w:val="007C36D1"/>
    <w:rsid w:val="007C37BE"/>
    <w:rsid w:val="007C3941"/>
    <w:rsid w:val="007C3B08"/>
    <w:rsid w:val="007C3B23"/>
    <w:rsid w:val="007C480D"/>
    <w:rsid w:val="007C524C"/>
    <w:rsid w:val="007C581B"/>
    <w:rsid w:val="007C5A54"/>
    <w:rsid w:val="007C5CCF"/>
    <w:rsid w:val="007C6080"/>
    <w:rsid w:val="007C66E7"/>
    <w:rsid w:val="007C69A7"/>
    <w:rsid w:val="007C6B84"/>
    <w:rsid w:val="007C6DF7"/>
    <w:rsid w:val="007C6F08"/>
    <w:rsid w:val="007C709E"/>
    <w:rsid w:val="007C7764"/>
    <w:rsid w:val="007C7890"/>
    <w:rsid w:val="007C7948"/>
    <w:rsid w:val="007C7E29"/>
    <w:rsid w:val="007C7FA6"/>
    <w:rsid w:val="007D02DA"/>
    <w:rsid w:val="007D07DD"/>
    <w:rsid w:val="007D0C49"/>
    <w:rsid w:val="007D1A75"/>
    <w:rsid w:val="007D2248"/>
    <w:rsid w:val="007D22EE"/>
    <w:rsid w:val="007D23F3"/>
    <w:rsid w:val="007D2594"/>
    <w:rsid w:val="007D278D"/>
    <w:rsid w:val="007D2D31"/>
    <w:rsid w:val="007D39E4"/>
    <w:rsid w:val="007D412B"/>
    <w:rsid w:val="007D41CB"/>
    <w:rsid w:val="007D43DA"/>
    <w:rsid w:val="007D4440"/>
    <w:rsid w:val="007D4665"/>
    <w:rsid w:val="007D4952"/>
    <w:rsid w:val="007D49B7"/>
    <w:rsid w:val="007D4EF2"/>
    <w:rsid w:val="007D5690"/>
    <w:rsid w:val="007D5698"/>
    <w:rsid w:val="007D5826"/>
    <w:rsid w:val="007D59E0"/>
    <w:rsid w:val="007D5D40"/>
    <w:rsid w:val="007D5FC1"/>
    <w:rsid w:val="007D6725"/>
    <w:rsid w:val="007D6CC4"/>
    <w:rsid w:val="007D6DC6"/>
    <w:rsid w:val="007D7939"/>
    <w:rsid w:val="007D7D98"/>
    <w:rsid w:val="007E040A"/>
    <w:rsid w:val="007E0574"/>
    <w:rsid w:val="007E0DD4"/>
    <w:rsid w:val="007E10A7"/>
    <w:rsid w:val="007E123A"/>
    <w:rsid w:val="007E1299"/>
    <w:rsid w:val="007E1479"/>
    <w:rsid w:val="007E15F4"/>
    <w:rsid w:val="007E1AE2"/>
    <w:rsid w:val="007E1EF5"/>
    <w:rsid w:val="007E21F6"/>
    <w:rsid w:val="007E2761"/>
    <w:rsid w:val="007E2773"/>
    <w:rsid w:val="007E281B"/>
    <w:rsid w:val="007E2BE5"/>
    <w:rsid w:val="007E2DED"/>
    <w:rsid w:val="007E2DFB"/>
    <w:rsid w:val="007E2E76"/>
    <w:rsid w:val="007E301F"/>
    <w:rsid w:val="007E3032"/>
    <w:rsid w:val="007E37AA"/>
    <w:rsid w:val="007E3944"/>
    <w:rsid w:val="007E3D1E"/>
    <w:rsid w:val="007E408D"/>
    <w:rsid w:val="007E52B8"/>
    <w:rsid w:val="007E5362"/>
    <w:rsid w:val="007E570E"/>
    <w:rsid w:val="007E5AE2"/>
    <w:rsid w:val="007E6033"/>
    <w:rsid w:val="007E621E"/>
    <w:rsid w:val="007E64A0"/>
    <w:rsid w:val="007E65C2"/>
    <w:rsid w:val="007E6711"/>
    <w:rsid w:val="007E67E5"/>
    <w:rsid w:val="007E6DB3"/>
    <w:rsid w:val="007E6DF3"/>
    <w:rsid w:val="007E6EC1"/>
    <w:rsid w:val="007E7230"/>
    <w:rsid w:val="007E7FFA"/>
    <w:rsid w:val="007F00D1"/>
    <w:rsid w:val="007F02D2"/>
    <w:rsid w:val="007F02D5"/>
    <w:rsid w:val="007F02F2"/>
    <w:rsid w:val="007F05D0"/>
    <w:rsid w:val="007F080D"/>
    <w:rsid w:val="007F0F93"/>
    <w:rsid w:val="007F20F5"/>
    <w:rsid w:val="007F2495"/>
    <w:rsid w:val="007F283B"/>
    <w:rsid w:val="007F2851"/>
    <w:rsid w:val="007F365E"/>
    <w:rsid w:val="007F3A83"/>
    <w:rsid w:val="007F3BF4"/>
    <w:rsid w:val="007F3FC0"/>
    <w:rsid w:val="007F41B6"/>
    <w:rsid w:val="007F4571"/>
    <w:rsid w:val="007F4EBB"/>
    <w:rsid w:val="007F512A"/>
    <w:rsid w:val="007F52E1"/>
    <w:rsid w:val="007F5430"/>
    <w:rsid w:val="007F5563"/>
    <w:rsid w:val="007F5919"/>
    <w:rsid w:val="007F5967"/>
    <w:rsid w:val="007F64DD"/>
    <w:rsid w:val="007F65BB"/>
    <w:rsid w:val="007F6D7E"/>
    <w:rsid w:val="007F7D06"/>
    <w:rsid w:val="008002DA"/>
    <w:rsid w:val="008003BB"/>
    <w:rsid w:val="00800728"/>
    <w:rsid w:val="00800B85"/>
    <w:rsid w:val="0080111B"/>
    <w:rsid w:val="00801183"/>
    <w:rsid w:val="008011C4"/>
    <w:rsid w:val="0080128A"/>
    <w:rsid w:val="00801502"/>
    <w:rsid w:val="0080152C"/>
    <w:rsid w:val="008015C3"/>
    <w:rsid w:val="00801EFC"/>
    <w:rsid w:val="00802156"/>
    <w:rsid w:val="00802E67"/>
    <w:rsid w:val="00803088"/>
    <w:rsid w:val="00803211"/>
    <w:rsid w:val="0080321C"/>
    <w:rsid w:val="008038EC"/>
    <w:rsid w:val="00803D41"/>
    <w:rsid w:val="0080434E"/>
    <w:rsid w:val="00804528"/>
    <w:rsid w:val="00804CAA"/>
    <w:rsid w:val="00804CE8"/>
    <w:rsid w:val="00804DAC"/>
    <w:rsid w:val="00804FC6"/>
    <w:rsid w:val="008056C3"/>
    <w:rsid w:val="00805860"/>
    <w:rsid w:val="008059F7"/>
    <w:rsid w:val="0080620B"/>
    <w:rsid w:val="00806270"/>
    <w:rsid w:val="0080683E"/>
    <w:rsid w:val="008068F2"/>
    <w:rsid w:val="0080693B"/>
    <w:rsid w:val="008069AC"/>
    <w:rsid w:val="00806A8E"/>
    <w:rsid w:val="00806ABF"/>
    <w:rsid w:val="00806D69"/>
    <w:rsid w:val="00806D71"/>
    <w:rsid w:val="008077AB"/>
    <w:rsid w:val="00807C95"/>
    <w:rsid w:val="00807D69"/>
    <w:rsid w:val="00807E80"/>
    <w:rsid w:val="0081042D"/>
    <w:rsid w:val="008105E1"/>
    <w:rsid w:val="00810636"/>
    <w:rsid w:val="008108BB"/>
    <w:rsid w:val="00810F95"/>
    <w:rsid w:val="00811001"/>
    <w:rsid w:val="008116F0"/>
    <w:rsid w:val="0081194B"/>
    <w:rsid w:val="00811C1C"/>
    <w:rsid w:val="00811ED0"/>
    <w:rsid w:val="00811FA3"/>
    <w:rsid w:val="008120CA"/>
    <w:rsid w:val="0081293B"/>
    <w:rsid w:val="00812A72"/>
    <w:rsid w:val="008131CE"/>
    <w:rsid w:val="00813FC3"/>
    <w:rsid w:val="00814477"/>
    <w:rsid w:val="0081477C"/>
    <w:rsid w:val="00814B07"/>
    <w:rsid w:val="0081528B"/>
    <w:rsid w:val="0081531C"/>
    <w:rsid w:val="008157C9"/>
    <w:rsid w:val="00815812"/>
    <w:rsid w:val="00815D1F"/>
    <w:rsid w:val="00816490"/>
    <w:rsid w:val="0081667E"/>
    <w:rsid w:val="00816D1C"/>
    <w:rsid w:val="00817019"/>
    <w:rsid w:val="008170FF"/>
    <w:rsid w:val="00817AE8"/>
    <w:rsid w:val="00820067"/>
    <w:rsid w:val="0082011C"/>
    <w:rsid w:val="00820BC2"/>
    <w:rsid w:val="00820CB6"/>
    <w:rsid w:val="00822030"/>
    <w:rsid w:val="008220CC"/>
    <w:rsid w:val="008225A4"/>
    <w:rsid w:val="00822DFB"/>
    <w:rsid w:val="00822E8C"/>
    <w:rsid w:val="00822EBF"/>
    <w:rsid w:val="00823F20"/>
    <w:rsid w:val="0082465C"/>
    <w:rsid w:val="00824AE7"/>
    <w:rsid w:val="008253BA"/>
    <w:rsid w:val="00825631"/>
    <w:rsid w:val="008256F4"/>
    <w:rsid w:val="00826849"/>
    <w:rsid w:val="00826896"/>
    <w:rsid w:val="00827172"/>
    <w:rsid w:val="0082758F"/>
    <w:rsid w:val="00827662"/>
    <w:rsid w:val="008279DD"/>
    <w:rsid w:val="00827B11"/>
    <w:rsid w:val="0083029D"/>
    <w:rsid w:val="008303D4"/>
    <w:rsid w:val="008305DE"/>
    <w:rsid w:val="00830694"/>
    <w:rsid w:val="00830699"/>
    <w:rsid w:val="00830A33"/>
    <w:rsid w:val="00830A64"/>
    <w:rsid w:val="00830E3D"/>
    <w:rsid w:val="00830EAC"/>
    <w:rsid w:val="008311D3"/>
    <w:rsid w:val="00831737"/>
    <w:rsid w:val="00831A2A"/>
    <w:rsid w:val="00831A73"/>
    <w:rsid w:val="00831B94"/>
    <w:rsid w:val="0083204C"/>
    <w:rsid w:val="0083281E"/>
    <w:rsid w:val="0083305E"/>
    <w:rsid w:val="00833130"/>
    <w:rsid w:val="00833ADD"/>
    <w:rsid w:val="00834087"/>
    <w:rsid w:val="00834276"/>
    <w:rsid w:val="00834866"/>
    <w:rsid w:val="00834F70"/>
    <w:rsid w:val="0083503B"/>
    <w:rsid w:val="008351C1"/>
    <w:rsid w:val="008351DC"/>
    <w:rsid w:val="0083554E"/>
    <w:rsid w:val="008355CE"/>
    <w:rsid w:val="0083577A"/>
    <w:rsid w:val="00835F4A"/>
    <w:rsid w:val="00836723"/>
    <w:rsid w:val="00836AE7"/>
    <w:rsid w:val="0083706C"/>
    <w:rsid w:val="00837254"/>
    <w:rsid w:val="00837A2C"/>
    <w:rsid w:val="00837BDF"/>
    <w:rsid w:val="00837E93"/>
    <w:rsid w:val="008408D5"/>
    <w:rsid w:val="008409D7"/>
    <w:rsid w:val="00840A46"/>
    <w:rsid w:val="008410A0"/>
    <w:rsid w:val="00841300"/>
    <w:rsid w:val="00841443"/>
    <w:rsid w:val="00841BDF"/>
    <w:rsid w:val="00842283"/>
    <w:rsid w:val="0084237B"/>
    <w:rsid w:val="00842A2E"/>
    <w:rsid w:val="00842F4E"/>
    <w:rsid w:val="00843866"/>
    <w:rsid w:val="00844107"/>
    <w:rsid w:val="00844360"/>
    <w:rsid w:val="008444B2"/>
    <w:rsid w:val="008446E2"/>
    <w:rsid w:val="0084549D"/>
    <w:rsid w:val="0084559D"/>
    <w:rsid w:val="00845987"/>
    <w:rsid w:val="00845AA4"/>
    <w:rsid w:val="00845B27"/>
    <w:rsid w:val="00845C2D"/>
    <w:rsid w:val="00845CBC"/>
    <w:rsid w:val="008472F3"/>
    <w:rsid w:val="008475D6"/>
    <w:rsid w:val="008477C6"/>
    <w:rsid w:val="00847F24"/>
    <w:rsid w:val="00850020"/>
    <w:rsid w:val="00850470"/>
    <w:rsid w:val="008505D2"/>
    <w:rsid w:val="00850D88"/>
    <w:rsid w:val="00850D95"/>
    <w:rsid w:val="00851988"/>
    <w:rsid w:val="00851DCD"/>
    <w:rsid w:val="00851E3F"/>
    <w:rsid w:val="00851F8C"/>
    <w:rsid w:val="00852CEB"/>
    <w:rsid w:val="00852EAE"/>
    <w:rsid w:val="00853594"/>
    <w:rsid w:val="00854600"/>
    <w:rsid w:val="00854F85"/>
    <w:rsid w:val="0085627D"/>
    <w:rsid w:val="00856346"/>
    <w:rsid w:val="00856401"/>
    <w:rsid w:val="00856414"/>
    <w:rsid w:val="0085684A"/>
    <w:rsid w:val="00856F41"/>
    <w:rsid w:val="008575FC"/>
    <w:rsid w:val="00857B78"/>
    <w:rsid w:val="00857D28"/>
    <w:rsid w:val="00857D68"/>
    <w:rsid w:val="00857E3E"/>
    <w:rsid w:val="008601BF"/>
    <w:rsid w:val="00860290"/>
    <w:rsid w:val="00860437"/>
    <w:rsid w:val="008604A3"/>
    <w:rsid w:val="0086056E"/>
    <w:rsid w:val="00860D33"/>
    <w:rsid w:val="00860F5F"/>
    <w:rsid w:val="00861236"/>
    <w:rsid w:val="008614F5"/>
    <w:rsid w:val="0086198F"/>
    <w:rsid w:val="00861F08"/>
    <w:rsid w:val="00862781"/>
    <w:rsid w:val="00862CD4"/>
    <w:rsid w:val="00862CDE"/>
    <w:rsid w:val="00862F91"/>
    <w:rsid w:val="0086362F"/>
    <w:rsid w:val="00863648"/>
    <w:rsid w:val="0086395D"/>
    <w:rsid w:val="00863A9B"/>
    <w:rsid w:val="00863DEF"/>
    <w:rsid w:val="00864063"/>
    <w:rsid w:val="008640A0"/>
    <w:rsid w:val="00864103"/>
    <w:rsid w:val="00864307"/>
    <w:rsid w:val="008648B4"/>
    <w:rsid w:val="00864F87"/>
    <w:rsid w:val="00865144"/>
    <w:rsid w:val="00865276"/>
    <w:rsid w:val="008668AA"/>
    <w:rsid w:val="008671FA"/>
    <w:rsid w:val="008673C1"/>
    <w:rsid w:val="00867B38"/>
    <w:rsid w:val="00867E18"/>
    <w:rsid w:val="00867EFC"/>
    <w:rsid w:val="0087048C"/>
    <w:rsid w:val="008709D1"/>
    <w:rsid w:val="00871BE5"/>
    <w:rsid w:val="00871F83"/>
    <w:rsid w:val="00872337"/>
    <w:rsid w:val="00872568"/>
    <w:rsid w:val="008731D1"/>
    <w:rsid w:val="00873A09"/>
    <w:rsid w:val="00873B28"/>
    <w:rsid w:val="00873B6A"/>
    <w:rsid w:val="00874AA8"/>
    <w:rsid w:val="00874E91"/>
    <w:rsid w:val="00875077"/>
    <w:rsid w:val="008753A5"/>
    <w:rsid w:val="00875A09"/>
    <w:rsid w:val="00875BEE"/>
    <w:rsid w:val="008764CB"/>
    <w:rsid w:val="00876B54"/>
    <w:rsid w:val="00876B8E"/>
    <w:rsid w:val="00877036"/>
    <w:rsid w:val="0087725B"/>
    <w:rsid w:val="00877370"/>
    <w:rsid w:val="00880406"/>
    <w:rsid w:val="008807A0"/>
    <w:rsid w:val="008807F0"/>
    <w:rsid w:val="00880C93"/>
    <w:rsid w:val="00880CA0"/>
    <w:rsid w:val="008815D4"/>
    <w:rsid w:val="00881817"/>
    <w:rsid w:val="00881897"/>
    <w:rsid w:val="00881CA0"/>
    <w:rsid w:val="00882359"/>
    <w:rsid w:val="0088282D"/>
    <w:rsid w:val="0088285C"/>
    <w:rsid w:val="00882963"/>
    <w:rsid w:val="008835B5"/>
    <w:rsid w:val="008836B7"/>
    <w:rsid w:val="008837B3"/>
    <w:rsid w:val="00883AE7"/>
    <w:rsid w:val="00883C93"/>
    <w:rsid w:val="0088423F"/>
    <w:rsid w:val="00884C70"/>
    <w:rsid w:val="00884C80"/>
    <w:rsid w:val="00884D60"/>
    <w:rsid w:val="00884ED5"/>
    <w:rsid w:val="0088502C"/>
    <w:rsid w:val="008850A3"/>
    <w:rsid w:val="0088552B"/>
    <w:rsid w:val="00885E12"/>
    <w:rsid w:val="00885FE1"/>
    <w:rsid w:val="0088608D"/>
    <w:rsid w:val="00886A29"/>
    <w:rsid w:val="00886B55"/>
    <w:rsid w:val="008870A3"/>
    <w:rsid w:val="0088754D"/>
    <w:rsid w:val="00887599"/>
    <w:rsid w:val="008879FF"/>
    <w:rsid w:val="008900E4"/>
    <w:rsid w:val="008906FC"/>
    <w:rsid w:val="008907D5"/>
    <w:rsid w:val="00890AE2"/>
    <w:rsid w:val="00890C29"/>
    <w:rsid w:val="00890F64"/>
    <w:rsid w:val="00891339"/>
    <w:rsid w:val="00891370"/>
    <w:rsid w:val="00891652"/>
    <w:rsid w:val="00891843"/>
    <w:rsid w:val="008929A4"/>
    <w:rsid w:val="00892D3E"/>
    <w:rsid w:val="00893C1E"/>
    <w:rsid w:val="00893C23"/>
    <w:rsid w:val="00893EB4"/>
    <w:rsid w:val="008946A3"/>
    <w:rsid w:val="00894AC6"/>
    <w:rsid w:val="00894B75"/>
    <w:rsid w:val="00894B80"/>
    <w:rsid w:val="00894D02"/>
    <w:rsid w:val="00895432"/>
    <w:rsid w:val="008956FA"/>
    <w:rsid w:val="00895B5F"/>
    <w:rsid w:val="00895C9D"/>
    <w:rsid w:val="00895D23"/>
    <w:rsid w:val="00895DEE"/>
    <w:rsid w:val="008960D3"/>
    <w:rsid w:val="00896144"/>
    <w:rsid w:val="0089639B"/>
    <w:rsid w:val="00896542"/>
    <w:rsid w:val="00897071"/>
    <w:rsid w:val="0089756D"/>
    <w:rsid w:val="008975B8"/>
    <w:rsid w:val="00897885"/>
    <w:rsid w:val="00897BEE"/>
    <w:rsid w:val="00897C54"/>
    <w:rsid w:val="00897F22"/>
    <w:rsid w:val="008A0703"/>
    <w:rsid w:val="008A09D0"/>
    <w:rsid w:val="008A10A5"/>
    <w:rsid w:val="008A1811"/>
    <w:rsid w:val="008A1A10"/>
    <w:rsid w:val="008A1A93"/>
    <w:rsid w:val="008A1F15"/>
    <w:rsid w:val="008A227F"/>
    <w:rsid w:val="008A245B"/>
    <w:rsid w:val="008A249F"/>
    <w:rsid w:val="008A26FC"/>
    <w:rsid w:val="008A28C2"/>
    <w:rsid w:val="008A3843"/>
    <w:rsid w:val="008A43D4"/>
    <w:rsid w:val="008A4BFB"/>
    <w:rsid w:val="008A4E31"/>
    <w:rsid w:val="008A5237"/>
    <w:rsid w:val="008A57B2"/>
    <w:rsid w:val="008A655C"/>
    <w:rsid w:val="008A66C3"/>
    <w:rsid w:val="008A680C"/>
    <w:rsid w:val="008A77F9"/>
    <w:rsid w:val="008A7B3B"/>
    <w:rsid w:val="008A7B78"/>
    <w:rsid w:val="008A7C1D"/>
    <w:rsid w:val="008B0097"/>
    <w:rsid w:val="008B044E"/>
    <w:rsid w:val="008B05DE"/>
    <w:rsid w:val="008B0A7C"/>
    <w:rsid w:val="008B18E0"/>
    <w:rsid w:val="008B1A40"/>
    <w:rsid w:val="008B1A89"/>
    <w:rsid w:val="008B1B11"/>
    <w:rsid w:val="008B2599"/>
    <w:rsid w:val="008B26C3"/>
    <w:rsid w:val="008B2DD9"/>
    <w:rsid w:val="008B3044"/>
    <w:rsid w:val="008B37AF"/>
    <w:rsid w:val="008B39F4"/>
    <w:rsid w:val="008B42D2"/>
    <w:rsid w:val="008B4C40"/>
    <w:rsid w:val="008B4E71"/>
    <w:rsid w:val="008B552E"/>
    <w:rsid w:val="008B55F8"/>
    <w:rsid w:val="008B6356"/>
    <w:rsid w:val="008B63C4"/>
    <w:rsid w:val="008B6464"/>
    <w:rsid w:val="008B67F9"/>
    <w:rsid w:val="008B690F"/>
    <w:rsid w:val="008B69F7"/>
    <w:rsid w:val="008B6DED"/>
    <w:rsid w:val="008B77A4"/>
    <w:rsid w:val="008B7ABA"/>
    <w:rsid w:val="008B7C28"/>
    <w:rsid w:val="008B7DE8"/>
    <w:rsid w:val="008B7FD7"/>
    <w:rsid w:val="008C00BB"/>
    <w:rsid w:val="008C0EE3"/>
    <w:rsid w:val="008C12E9"/>
    <w:rsid w:val="008C1437"/>
    <w:rsid w:val="008C146B"/>
    <w:rsid w:val="008C1756"/>
    <w:rsid w:val="008C17CA"/>
    <w:rsid w:val="008C1F1E"/>
    <w:rsid w:val="008C25D3"/>
    <w:rsid w:val="008C2722"/>
    <w:rsid w:val="008C283A"/>
    <w:rsid w:val="008C2D65"/>
    <w:rsid w:val="008C32D2"/>
    <w:rsid w:val="008C38CE"/>
    <w:rsid w:val="008C3F51"/>
    <w:rsid w:val="008C3F9A"/>
    <w:rsid w:val="008C42D4"/>
    <w:rsid w:val="008C4B3D"/>
    <w:rsid w:val="008C5427"/>
    <w:rsid w:val="008C546D"/>
    <w:rsid w:val="008C5552"/>
    <w:rsid w:val="008C63D9"/>
    <w:rsid w:val="008C657A"/>
    <w:rsid w:val="008C6BE4"/>
    <w:rsid w:val="008C74F3"/>
    <w:rsid w:val="008C78DA"/>
    <w:rsid w:val="008C78F5"/>
    <w:rsid w:val="008D003D"/>
    <w:rsid w:val="008D02D7"/>
    <w:rsid w:val="008D0898"/>
    <w:rsid w:val="008D0C51"/>
    <w:rsid w:val="008D1E1D"/>
    <w:rsid w:val="008D1E3F"/>
    <w:rsid w:val="008D2317"/>
    <w:rsid w:val="008D2A4E"/>
    <w:rsid w:val="008D2B80"/>
    <w:rsid w:val="008D343A"/>
    <w:rsid w:val="008D352F"/>
    <w:rsid w:val="008D3E37"/>
    <w:rsid w:val="008D40F3"/>
    <w:rsid w:val="008D4851"/>
    <w:rsid w:val="008D4A2E"/>
    <w:rsid w:val="008D51F3"/>
    <w:rsid w:val="008D5697"/>
    <w:rsid w:val="008D5A01"/>
    <w:rsid w:val="008D62AB"/>
    <w:rsid w:val="008D6E86"/>
    <w:rsid w:val="008D7022"/>
    <w:rsid w:val="008D723D"/>
    <w:rsid w:val="008D765D"/>
    <w:rsid w:val="008D79B1"/>
    <w:rsid w:val="008D7BAD"/>
    <w:rsid w:val="008E056F"/>
    <w:rsid w:val="008E0D36"/>
    <w:rsid w:val="008E0FFD"/>
    <w:rsid w:val="008E1078"/>
    <w:rsid w:val="008E1B4C"/>
    <w:rsid w:val="008E2839"/>
    <w:rsid w:val="008E2983"/>
    <w:rsid w:val="008E2A91"/>
    <w:rsid w:val="008E2FAD"/>
    <w:rsid w:val="008E30B8"/>
    <w:rsid w:val="008E31EA"/>
    <w:rsid w:val="008E32C5"/>
    <w:rsid w:val="008E3355"/>
    <w:rsid w:val="008E38FB"/>
    <w:rsid w:val="008E3A8D"/>
    <w:rsid w:val="008E3EA9"/>
    <w:rsid w:val="008E45C7"/>
    <w:rsid w:val="008E4D67"/>
    <w:rsid w:val="008E4EE4"/>
    <w:rsid w:val="008E4FBF"/>
    <w:rsid w:val="008E55CE"/>
    <w:rsid w:val="008E5675"/>
    <w:rsid w:val="008E5B71"/>
    <w:rsid w:val="008E5C3A"/>
    <w:rsid w:val="008E5DE8"/>
    <w:rsid w:val="008E6328"/>
    <w:rsid w:val="008E69E4"/>
    <w:rsid w:val="008E6F81"/>
    <w:rsid w:val="008E7086"/>
    <w:rsid w:val="008E72EB"/>
    <w:rsid w:val="008E746C"/>
    <w:rsid w:val="008F0C34"/>
    <w:rsid w:val="008F0E52"/>
    <w:rsid w:val="008F0FD9"/>
    <w:rsid w:val="008F14D0"/>
    <w:rsid w:val="008F15F6"/>
    <w:rsid w:val="008F16A8"/>
    <w:rsid w:val="008F16E7"/>
    <w:rsid w:val="008F18E5"/>
    <w:rsid w:val="008F1D17"/>
    <w:rsid w:val="008F1FBB"/>
    <w:rsid w:val="008F2251"/>
    <w:rsid w:val="008F2365"/>
    <w:rsid w:val="008F25FC"/>
    <w:rsid w:val="008F2624"/>
    <w:rsid w:val="008F2891"/>
    <w:rsid w:val="008F28EB"/>
    <w:rsid w:val="008F2E83"/>
    <w:rsid w:val="008F39BD"/>
    <w:rsid w:val="008F4327"/>
    <w:rsid w:val="008F47DF"/>
    <w:rsid w:val="008F4F8D"/>
    <w:rsid w:val="008F4FB5"/>
    <w:rsid w:val="008F5121"/>
    <w:rsid w:val="008F5ADE"/>
    <w:rsid w:val="008F5E1D"/>
    <w:rsid w:val="008F5E91"/>
    <w:rsid w:val="008F6AEB"/>
    <w:rsid w:val="008F6DA5"/>
    <w:rsid w:val="008F6FD7"/>
    <w:rsid w:val="008F6FE2"/>
    <w:rsid w:val="008F703C"/>
    <w:rsid w:val="008F72CA"/>
    <w:rsid w:val="008F7A92"/>
    <w:rsid w:val="008F7FF4"/>
    <w:rsid w:val="009005A0"/>
    <w:rsid w:val="009006BE"/>
    <w:rsid w:val="009009D8"/>
    <w:rsid w:val="00900CB3"/>
    <w:rsid w:val="00900CED"/>
    <w:rsid w:val="0090129F"/>
    <w:rsid w:val="00901555"/>
    <w:rsid w:val="00901A17"/>
    <w:rsid w:val="00901A3F"/>
    <w:rsid w:val="00901ADD"/>
    <w:rsid w:val="00902289"/>
    <w:rsid w:val="00902994"/>
    <w:rsid w:val="00902C49"/>
    <w:rsid w:val="00902CEB"/>
    <w:rsid w:val="009032B2"/>
    <w:rsid w:val="00903393"/>
    <w:rsid w:val="0090339E"/>
    <w:rsid w:val="0090350D"/>
    <w:rsid w:val="009039E8"/>
    <w:rsid w:val="00904595"/>
    <w:rsid w:val="009047FA"/>
    <w:rsid w:val="00904884"/>
    <w:rsid w:val="0090499C"/>
    <w:rsid w:val="009049BC"/>
    <w:rsid w:val="009049F1"/>
    <w:rsid w:val="00904DB9"/>
    <w:rsid w:val="00905426"/>
    <w:rsid w:val="009054F1"/>
    <w:rsid w:val="00905A6A"/>
    <w:rsid w:val="00905CE4"/>
    <w:rsid w:val="00905D90"/>
    <w:rsid w:val="0090666D"/>
    <w:rsid w:val="00906697"/>
    <w:rsid w:val="009066BB"/>
    <w:rsid w:val="00906F2F"/>
    <w:rsid w:val="00906F7F"/>
    <w:rsid w:val="0090706F"/>
    <w:rsid w:val="009076A9"/>
    <w:rsid w:val="009078F6"/>
    <w:rsid w:val="0090796A"/>
    <w:rsid w:val="009104A6"/>
    <w:rsid w:val="00910B92"/>
    <w:rsid w:val="00910CA9"/>
    <w:rsid w:val="00910F56"/>
    <w:rsid w:val="009111DB"/>
    <w:rsid w:val="00911763"/>
    <w:rsid w:val="00911D74"/>
    <w:rsid w:val="00911E03"/>
    <w:rsid w:val="00912129"/>
    <w:rsid w:val="00913066"/>
    <w:rsid w:val="0091350E"/>
    <w:rsid w:val="00913D61"/>
    <w:rsid w:val="00913FE6"/>
    <w:rsid w:val="0091429E"/>
    <w:rsid w:val="009142F6"/>
    <w:rsid w:val="00914A1E"/>
    <w:rsid w:val="009151F8"/>
    <w:rsid w:val="009156AF"/>
    <w:rsid w:val="00915CD5"/>
    <w:rsid w:val="0091607F"/>
    <w:rsid w:val="0091611A"/>
    <w:rsid w:val="009161DB"/>
    <w:rsid w:val="009164AB"/>
    <w:rsid w:val="009166D6"/>
    <w:rsid w:val="0091720E"/>
    <w:rsid w:val="0091743D"/>
    <w:rsid w:val="009174E1"/>
    <w:rsid w:val="00917530"/>
    <w:rsid w:val="0091768C"/>
    <w:rsid w:val="00917875"/>
    <w:rsid w:val="00917C78"/>
    <w:rsid w:val="00921078"/>
    <w:rsid w:val="009215DF"/>
    <w:rsid w:val="0092197A"/>
    <w:rsid w:val="00921E91"/>
    <w:rsid w:val="00923048"/>
    <w:rsid w:val="00923782"/>
    <w:rsid w:val="00923893"/>
    <w:rsid w:val="00923E5F"/>
    <w:rsid w:val="00923FCF"/>
    <w:rsid w:val="00924AF1"/>
    <w:rsid w:val="00924B62"/>
    <w:rsid w:val="00925064"/>
    <w:rsid w:val="0092515F"/>
    <w:rsid w:val="009255B9"/>
    <w:rsid w:val="00925827"/>
    <w:rsid w:val="00925A3F"/>
    <w:rsid w:val="00925BB2"/>
    <w:rsid w:val="009261B8"/>
    <w:rsid w:val="009266D0"/>
    <w:rsid w:val="00926F9A"/>
    <w:rsid w:val="00927021"/>
    <w:rsid w:val="00927556"/>
    <w:rsid w:val="0093002F"/>
    <w:rsid w:val="009300C1"/>
    <w:rsid w:val="009301AA"/>
    <w:rsid w:val="009302FA"/>
    <w:rsid w:val="00930828"/>
    <w:rsid w:val="00931538"/>
    <w:rsid w:val="00931594"/>
    <w:rsid w:val="0093199C"/>
    <w:rsid w:val="00931A0D"/>
    <w:rsid w:val="00931A43"/>
    <w:rsid w:val="00931C89"/>
    <w:rsid w:val="00931C91"/>
    <w:rsid w:val="00931D43"/>
    <w:rsid w:val="00932543"/>
    <w:rsid w:val="00933450"/>
    <w:rsid w:val="00934214"/>
    <w:rsid w:val="0093470D"/>
    <w:rsid w:val="0093543F"/>
    <w:rsid w:val="009359B6"/>
    <w:rsid w:val="00935BBC"/>
    <w:rsid w:val="0093649B"/>
    <w:rsid w:val="009369B1"/>
    <w:rsid w:val="00936F6A"/>
    <w:rsid w:val="00937190"/>
    <w:rsid w:val="00937244"/>
    <w:rsid w:val="009376C6"/>
    <w:rsid w:val="00937A82"/>
    <w:rsid w:val="00937E10"/>
    <w:rsid w:val="00941050"/>
    <w:rsid w:val="00941965"/>
    <w:rsid w:val="00941D39"/>
    <w:rsid w:val="009426B4"/>
    <w:rsid w:val="0094273C"/>
    <w:rsid w:val="00942D8E"/>
    <w:rsid w:val="00943CFE"/>
    <w:rsid w:val="00943F82"/>
    <w:rsid w:val="009440DA"/>
    <w:rsid w:val="00944268"/>
    <w:rsid w:val="00944383"/>
    <w:rsid w:val="009447CC"/>
    <w:rsid w:val="00944C5D"/>
    <w:rsid w:val="0094539A"/>
    <w:rsid w:val="00945559"/>
    <w:rsid w:val="0094628C"/>
    <w:rsid w:val="00947278"/>
    <w:rsid w:val="009472FA"/>
    <w:rsid w:val="00947618"/>
    <w:rsid w:val="009477DE"/>
    <w:rsid w:val="00947E62"/>
    <w:rsid w:val="0095019A"/>
    <w:rsid w:val="00950289"/>
    <w:rsid w:val="0095069E"/>
    <w:rsid w:val="009507E7"/>
    <w:rsid w:val="00950F51"/>
    <w:rsid w:val="00950FC2"/>
    <w:rsid w:val="009517EF"/>
    <w:rsid w:val="009519C8"/>
    <w:rsid w:val="00951CC4"/>
    <w:rsid w:val="00951F50"/>
    <w:rsid w:val="00952472"/>
    <w:rsid w:val="009527AA"/>
    <w:rsid w:val="009528FF"/>
    <w:rsid w:val="00952A1A"/>
    <w:rsid w:val="00952C88"/>
    <w:rsid w:val="00952D73"/>
    <w:rsid w:val="009537D4"/>
    <w:rsid w:val="00953E3A"/>
    <w:rsid w:val="00953E9D"/>
    <w:rsid w:val="0095409B"/>
    <w:rsid w:val="009540EF"/>
    <w:rsid w:val="009545B5"/>
    <w:rsid w:val="009545BE"/>
    <w:rsid w:val="00954909"/>
    <w:rsid w:val="00954989"/>
    <w:rsid w:val="00954C43"/>
    <w:rsid w:val="00955037"/>
    <w:rsid w:val="009552F6"/>
    <w:rsid w:val="009561A7"/>
    <w:rsid w:val="00956225"/>
    <w:rsid w:val="00956502"/>
    <w:rsid w:val="00956B34"/>
    <w:rsid w:val="00956BDB"/>
    <w:rsid w:val="0095763F"/>
    <w:rsid w:val="00957B0A"/>
    <w:rsid w:val="00957EDF"/>
    <w:rsid w:val="009602C8"/>
    <w:rsid w:val="00960B29"/>
    <w:rsid w:val="009610A6"/>
    <w:rsid w:val="0096153D"/>
    <w:rsid w:val="00962AAB"/>
    <w:rsid w:val="00962FCB"/>
    <w:rsid w:val="00963019"/>
    <w:rsid w:val="009630D5"/>
    <w:rsid w:val="009634BC"/>
    <w:rsid w:val="00963925"/>
    <w:rsid w:val="00963D54"/>
    <w:rsid w:val="00963D56"/>
    <w:rsid w:val="0096473E"/>
    <w:rsid w:val="00964778"/>
    <w:rsid w:val="009647F1"/>
    <w:rsid w:val="00964C02"/>
    <w:rsid w:val="00964FD7"/>
    <w:rsid w:val="00965518"/>
    <w:rsid w:val="009655BF"/>
    <w:rsid w:val="009655FA"/>
    <w:rsid w:val="00965A40"/>
    <w:rsid w:val="00965BD9"/>
    <w:rsid w:val="00966AED"/>
    <w:rsid w:val="0096711B"/>
    <w:rsid w:val="00967597"/>
    <w:rsid w:val="009678B9"/>
    <w:rsid w:val="009678C3"/>
    <w:rsid w:val="00967A12"/>
    <w:rsid w:val="00967A1A"/>
    <w:rsid w:val="00970216"/>
    <w:rsid w:val="00970301"/>
    <w:rsid w:val="00970337"/>
    <w:rsid w:val="00970ECE"/>
    <w:rsid w:val="00970FBF"/>
    <w:rsid w:val="00971526"/>
    <w:rsid w:val="00971988"/>
    <w:rsid w:val="00972EB5"/>
    <w:rsid w:val="00972F2C"/>
    <w:rsid w:val="0097303C"/>
    <w:rsid w:val="00973F7F"/>
    <w:rsid w:val="00974567"/>
    <w:rsid w:val="00974A63"/>
    <w:rsid w:val="00974BEE"/>
    <w:rsid w:val="00974DEB"/>
    <w:rsid w:val="00974E2E"/>
    <w:rsid w:val="009754E7"/>
    <w:rsid w:val="0097557D"/>
    <w:rsid w:val="00975949"/>
    <w:rsid w:val="00975D53"/>
    <w:rsid w:val="00976319"/>
    <w:rsid w:val="009763A0"/>
    <w:rsid w:val="00976B10"/>
    <w:rsid w:val="00976B6B"/>
    <w:rsid w:val="00976F30"/>
    <w:rsid w:val="009778EE"/>
    <w:rsid w:val="00980134"/>
    <w:rsid w:val="009801A4"/>
    <w:rsid w:val="009807D4"/>
    <w:rsid w:val="00980E86"/>
    <w:rsid w:val="00981518"/>
    <w:rsid w:val="009820C0"/>
    <w:rsid w:val="009827DB"/>
    <w:rsid w:val="00983161"/>
    <w:rsid w:val="009831F9"/>
    <w:rsid w:val="009836C5"/>
    <w:rsid w:val="00983AE8"/>
    <w:rsid w:val="00983B42"/>
    <w:rsid w:val="00983B6C"/>
    <w:rsid w:val="00984524"/>
    <w:rsid w:val="00984845"/>
    <w:rsid w:val="00984887"/>
    <w:rsid w:val="00984CC9"/>
    <w:rsid w:val="00984D34"/>
    <w:rsid w:val="009852C3"/>
    <w:rsid w:val="0098555B"/>
    <w:rsid w:val="00985671"/>
    <w:rsid w:val="00985798"/>
    <w:rsid w:val="00985AA1"/>
    <w:rsid w:val="00985AA5"/>
    <w:rsid w:val="00985FC6"/>
    <w:rsid w:val="00986137"/>
    <w:rsid w:val="009869F8"/>
    <w:rsid w:val="00986E31"/>
    <w:rsid w:val="009870CF"/>
    <w:rsid w:val="009874AA"/>
    <w:rsid w:val="0098775D"/>
    <w:rsid w:val="009879DF"/>
    <w:rsid w:val="00987DAE"/>
    <w:rsid w:val="009901A5"/>
    <w:rsid w:val="0099052F"/>
    <w:rsid w:val="009907FA"/>
    <w:rsid w:val="00990900"/>
    <w:rsid w:val="00990B53"/>
    <w:rsid w:val="00990F00"/>
    <w:rsid w:val="00990F6B"/>
    <w:rsid w:val="009910E9"/>
    <w:rsid w:val="00991A0D"/>
    <w:rsid w:val="00991DD0"/>
    <w:rsid w:val="00991E4F"/>
    <w:rsid w:val="00992808"/>
    <w:rsid w:val="00992A95"/>
    <w:rsid w:val="00992AEC"/>
    <w:rsid w:val="00992BAB"/>
    <w:rsid w:val="00993287"/>
    <w:rsid w:val="009933E2"/>
    <w:rsid w:val="00993583"/>
    <w:rsid w:val="009939D0"/>
    <w:rsid w:val="00993B56"/>
    <w:rsid w:val="00993D1A"/>
    <w:rsid w:val="009941DF"/>
    <w:rsid w:val="00994C0A"/>
    <w:rsid w:val="00995098"/>
    <w:rsid w:val="00995385"/>
    <w:rsid w:val="009955CD"/>
    <w:rsid w:val="0099592C"/>
    <w:rsid w:val="00995BF5"/>
    <w:rsid w:val="00995F04"/>
    <w:rsid w:val="00996084"/>
    <w:rsid w:val="0099661A"/>
    <w:rsid w:val="00996843"/>
    <w:rsid w:val="00996C75"/>
    <w:rsid w:val="00996D39"/>
    <w:rsid w:val="00996FB1"/>
    <w:rsid w:val="009970D2"/>
    <w:rsid w:val="009971B1"/>
    <w:rsid w:val="009971C6"/>
    <w:rsid w:val="0099778B"/>
    <w:rsid w:val="009977F1"/>
    <w:rsid w:val="00997EB4"/>
    <w:rsid w:val="009A0473"/>
    <w:rsid w:val="009A077A"/>
    <w:rsid w:val="009A0B51"/>
    <w:rsid w:val="009A0CB3"/>
    <w:rsid w:val="009A1220"/>
    <w:rsid w:val="009A12F9"/>
    <w:rsid w:val="009A2170"/>
    <w:rsid w:val="009A24B8"/>
    <w:rsid w:val="009A2A3A"/>
    <w:rsid w:val="009A2C0A"/>
    <w:rsid w:val="009A2D6B"/>
    <w:rsid w:val="009A344A"/>
    <w:rsid w:val="009A3E39"/>
    <w:rsid w:val="009A3E6A"/>
    <w:rsid w:val="009A3FA6"/>
    <w:rsid w:val="009A4009"/>
    <w:rsid w:val="009A4336"/>
    <w:rsid w:val="009A4588"/>
    <w:rsid w:val="009A553E"/>
    <w:rsid w:val="009A5E3D"/>
    <w:rsid w:val="009A7DD2"/>
    <w:rsid w:val="009A7F7C"/>
    <w:rsid w:val="009B024C"/>
    <w:rsid w:val="009B0B95"/>
    <w:rsid w:val="009B0D59"/>
    <w:rsid w:val="009B1106"/>
    <w:rsid w:val="009B185B"/>
    <w:rsid w:val="009B19B0"/>
    <w:rsid w:val="009B20FE"/>
    <w:rsid w:val="009B229C"/>
    <w:rsid w:val="009B23C0"/>
    <w:rsid w:val="009B290E"/>
    <w:rsid w:val="009B3A1E"/>
    <w:rsid w:val="009B3BCE"/>
    <w:rsid w:val="009B41F8"/>
    <w:rsid w:val="009B46BA"/>
    <w:rsid w:val="009B4F4C"/>
    <w:rsid w:val="009B6028"/>
    <w:rsid w:val="009B6702"/>
    <w:rsid w:val="009B6F6D"/>
    <w:rsid w:val="009B70DC"/>
    <w:rsid w:val="009B7182"/>
    <w:rsid w:val="009B7397"/>
    <w:rsid w:val="009B7692"/>
    <w:rsid w:val="009B7809"/>
    <w:rsid w:val="009B7C5C"/>
    <w:rsid w:val="009B7E38"/>
    <w:rsid w:val="009C02E3"/>
    <w:rsid w:val="009C02F5"/>
    <w:rsid w:val="009C03FB"/>
    <w:rsid w:val="009C04A1"/>
    <w:rsid w:val="009C0DF4"/>
    <w:rsid w:val="009C1486"/>
    <w:rsid w:val="009C192D"/>
    <w:rsid w:val="009C1D97"/>
    <w:rsid w:val="009C20DF"/>
    <w:rsid w:val="009C2192"/>
    <w:rsid w:val="009C2236"/>
    <w:rsid w:val="009C2655"/>
    <w:rsid w:val="009C2658"/>
    <w:rsid w:val="009C2725"/>
    <w:rsid w:val="009C2C16"/>
    <w:rsid w:val="009C2FB8"/>
    <w:rsid w:val="009C3555"/>
    <w:rsid w:val="009C3963"/>
    <w:rsid w:val="009C3C28"/>
    <w:rsid w:val="009C3D2E"/>
    <w:rsid w:val="009C3D89"/>
    <w:rsid w:val="009C41C4"/>
    <w:rsid w:val="009C48E0"/>
    <w:rsid w:val="009C51E2"/>
    <w:rsid w:val="009C5234"/>
    <w:rsid w:val="009C5BC5"/>
    <w:rsid w:val="009C5CB3"/>
    <w:rsid w:val="009C5E3D"/>
    <w:rsid w:val="009C68E5"/>
    <w:rsid w:val="009C6927"/>
    <w:rsid w:val="009C6D91"/>
    <w:rsid w:val="009C6FD6"/>
    <w:rsid w:val="009C7250"/>
    <w:rsid w:val="009C7B85"/>
    <w:rsid w:val="009C7D2A"/>
    <w:rsid w:val="009C7D96"/>
    <w:rsid w:val="009D01EC"/>
    <w:rsid w:val="009D0244"/>
    <w:rsid w:val="009D092B"/>
    <w:rsid w:val="009D0DF3"/>
    <w:rsid w:val="009D1651"/>
    <w:rsid w:val="009D1ED8"/>
    <w:rsid w:val="009D2087"/>
    <w:rsid w:val="009D20C7"/>
    <w:rsid w:val="009D26AB"/>
    <w:rsid w:val="009D2CEA"/>
    <w:rsid w:val="009D365A"/>
    <w:rsid w:val="009D3735"/>
    <w:rsid w:val="009D3743"/>
    <w:rsid w:val="009D39F4"/>
    <w:rsid w:val="009D3B45"/>
    <w:rsid w:val="009D3C9C"/>
    <w:rsid w:val="009D3E37"/>
    <w:rsid w:val="009D3E59"/>
    <w:rsid w:val="009D4122"/>
    <w:rsid w:val="009D4341"/>
    <w:rsid w:val="009D4347"/>
    <w:rsid w:val="009D4413"/>
    <w:rsid w:val="009D457D"/>
    <w:rsid w:val="009D496F"/>
    <w:rsid w:val="009D5371"/>
    <w:rsid w:val="009D5419"/>
    <w:rsid w:val="009D56C3"/>
    <w:rsid w:val="009D56D8"/>
    <w:rsid w:val="009D5ABB"/>
    <w:rsid w:val="009D5FA9"/>
    <w:rsid w:val="009D624E"/>
    <w:rsid w:val="009D6619"/>
    <w:rsid w:val="009D6DDE"/>
    <w:rsid w:val="009D6E47"/>
    <w:rsid w:val="009D714B"/>
    <w:rsid w:val="009D7175"/>
    <w:rsid w:val="009D75A4"/>
    <w:rsid w:val="009D7884"/>
    <w:rsid w:val="009E01AF"/>
    <w:rsid w:val="009E0324"/>
    <w:rsid w:val="009E043E"/>
    <w:rsid w:val="009E0641"/>
    <w:rsid w:val="009E08A8"/>
    <w:rsid w:val="009E08DA"/>
    <w:rsid w:val="009E0927"/>
    <w:rsid w:val="009E0BEB"/>
    <w:rsid w:val="009E0FCE"/>
    <w:rsid w:val="009E14C0"/>
    <w:rsid w:val="009E16B1"/>
    <w:rsid w:val="009E173B"/>
    <w:rsid w:val="009E1FC0"/>
    <w:rsid w:val="009E2142"/>
    <w:rsid w:val="009E2402"/>
    <w:rsid w:val="009E2866"/>
    <w:rsid w:val="009E29EB"/>
    <w:rsid w:val="009E2C5C"/>
    <w:rsid w:val="009E2E57"/>
    <w:rsid w:val="009E34D6"/>
    <w:rsid w:val="009E35A3"/>
    <w:rsid w:val="009E3D0C"/>
    <w:rsid w:val="009E44AF"/>
    <w:rsid w:val="009E462B"/>
    <w:rsid w:val="009E46F7"/>
    <w:rsid w:val="009E4964"/>
    <w:rsid w:val="009E4C1E"/>
    <w:rsid w:val="009E5704"/>
    <w:rsid w:val="009E5933"/>
    <w:rsid w:val="009E5BE3"/>
    <w:rsid w:val="009E6960"/>
    <w:rsid w:val="009E6B47"/>
    <w:rsid w:val="009E7ED3"/>
    <w:rsid w:val="009E7F3A"/>
    <w:rsid w:val="009F0241"/>
    <w:rsid w:val="009F03B7"/>
    <w:rsid w:val="009F05F8"/>
    <w:rsid w:val="009F0743"/>
    <w:rsid w:val="009F1277"/>
    <w:rsid w:val="009F1300"/>
    <w:rsid w:val="009F1F58"/>
    <w:rsid w:val="009F20AC"/>
    <w:rsid w:val="009F23E9"/>
    <w:rsid w:val="009F26EF"/>
    <w:rsid w:val="009F298E"/>
    <w:rsid w:val="009F2D6E"/>
    <w:rsid w:val="009F2FD6"/>
    <w:rsid w:val="009F3110"/>
    <w:rsid w:val="009F38B3"/>
    <w:rsid w:val="009F3A65"/>
    <w:rsid w:val="009F3D54"/>
    <w:rsid w:val="009F422F"/>
    <w:rsid w:val="009F43A9"/>
    <w:rsid w:val="009F5899"/>
    <w:rsid w:val="009F5900"/>
    <w:rsid w:val="009F59FF"/>
    <w:rsid w:val="009F5B4C"/>
    <w:rsid w:val="009F5DC8"/>
    <w:rsid w:val="009F6239"/>
    <w:rsid w:val="009F647B"/>
    <w:rsid w:val="009F7418"/>
    <w:rsid w:val="009F7945"/>
    <w:rsid w:val="00A0030D"/>
    <w:rsid w:val="00A00DCD"/>
    <w:rsid w:val="00A00EE9"/>
    <w:rsid w:val="00A00F51"/>
    <w:rsid w:val="00A014B0"/>
    <w:rsid w:val="00A019AF"/>
    <w:rsid w:val="00A01CF7"/>
    <w:rsid w:val="00A02155"/>
    <w:rsid w:val="00A0297D"/>
    <w:rsid w:val="00A03349"/>
    <w:rsid w:val="00A0339D"/>
    <w:rsid w:val="00A03765"/>
    <w:rsid w:val="00A039FD"/>
    <w:rsid w:val="00A04512"/>
    <w:rsid w:val="00A046EA"/>
    <w:rsid w:val="00A0476E"/>
    <w:rsid w:val="00A04CE0"/>
    <w:rsid w:val="00A05AA0"/>
    <w:rsid w:val="00A05B98"/>
    <w:rsid w:val="00A05D24"/>
    <w:rsid w:val="00A06A2B"/>
    <w:rsid w:val="00A06EC4"/>
    <w:rsid w:val="00A0722A"/>
    <w:rsid w:val="00A073DF"/>
    <w:rsid w:val="00A0782D"/>
    <w:rsid w:val="00A10566"/>
    <w:rsid w:val="00A10A7A"/>
    <w:rsid w:val="00A10CEB"/>
    <w:rsid w:val="00A10DEB"/>
    <w:rsid w:val="00A10F1C"/>
    <w:rsid w:val="00A11DD8"/>
    <w:rsid w:val="00A121DF"/>
    <w:rsid w:val="00A12662"/>
    <w:rsid w:val="00A12BDF"/>
    <w:rsid w:val="00A12FCF"/>
    <w:rsid w:val="00A131F0"/>
    <w:rsid w:val="00A13AFB"/>
    <w:rsid w:val="00A14376"/>
    <w:rsid w:val="00A14730"/>
    <w:rsid w:val="00A14992"/>
    <w:rsid w:val="00A14B1C"/>
    <w:rsid w:val="00A14FE7"/>
    <w:rsid w:val="00A15014"/>
    <w:rsid w:val="00A152C0"/>
    <w:rsid w:val="00A154F1"/>
    <w:rsid w:val="00A15DF9"/>
    <w:rsid w:val="00A15FFF"/>
    <w:rsid w:val="00A16086"/>
    <w:rsid w:val="00A164B3"/>
    <w:rsid w:val="00A1652B"/>
    <w:rsid w:val="00A16822"/>
    <w:rsid w:val="00A16C9D"/>
    <w:rsid w:val="00A16CC9"/>
    <w:rsid w:val="00A16DE6"/>
    <w:rsid w:val="00A16DEE"/>
    <w:rsid w:val="00A17853"/>
    <w:rsid w:val="00A20365"/>
    <w:rsid w:val="00A2062B"/>
    <w:rsid w:val="00A214C8"/>
    <w:rsid w:val="00A215DF"/>
    <w:rsid w:val="00A2172E"/>
    <w:rsid w:val="00A21D0C"/>
    <w:rsid w:val="00A21F97"/>
    <w:rsid w:val="00A22645"/>
    <w:rsid w:val="00A22656"/>
    <w:rsid w:val="00A22F4F"/>
    <w:rsid w:val="00A23269"/>
    <w:rsid w:val="00A23512"/>
    <w:rsid w:val="00A23865"/>
    <w:rsid w:val="00A23B3A"/>
    <w:rsid w:val="00A24763"/>
    <w:rsid w:val="00A24946"/>
    <w:rsid w:val="00A24CD9"/>
    <w:rsid w:val="00A24DC0"/>
    <w:rsid w:val="00A24F36"/>
    <w:rsid w:val="00A251D5"/>
    <w:rsid w:val="00A252C4"/>
    <w:rsid w:val="00A25ADA"/>
    <w:rsid w:val="00A25D78"/>
    <w:rsid w:val="00A25DD6"/>
    <w:rsid w:val="00A26A5F"/>
    <w:rsid w:val="00A27085"/>
    <w:rsid w:val="00A27169"/>
    <w:rsid w:val="00A2722E"/>
    <w:rsid w:val="00A27272"/>
    <w:rsid w:val="00A30029"/>
    <w:rsid w:val="00A30338"/>
    <w:rsid w:val="00A304A2"/>
    <w:rsid w:val="00A30639"/>
    <w:rsid w:val="00A30BC4"/>
    <w:rsid w:val="00A30BDF"/>
    <w:rsid w:val="00A3132B"/>
    <w:rsid w:val="00A328AE"/>
    <w:rsid w:val="00A32D5B"/>
    <w:rsid w:val="00A33127"/>
    <w:rsid w:val="00A33749"/>
    <w:rsid w:val="00A3384E"/>
    <w:rsid w:val="00A3415C"/>
    <w:rsid w:val="00A343E7"/>
    <w:rsid w:val="00A34724"/>
    <w:rsid w:val="00A3473D"/>
    <w:rsid w:val="00A34B20"/>
    <w:rsid w:val="00A34B80"/>
    <w:rsid w:val="00A34E2A"/>
    <w:rsid w:val="00A34F97"/>
    <w:rsid w:val="00A34FA5"/>
    <w:rsid w:val="00A35185"/>
    <w:rsid w:val="00A35B1F"/>
    <w:rsid w:val="00A36104"/>
    <w:rsid w:val="00A36B70"/>
    <w:rsid w:val="00A36CF2"/>
    <w:rsid w:val="00A37B25"/>
    <w:rsid w:val="00A4056B"/>
    <w:rsid w:val="00A40CF3"/>
    <w:rsid w:val="00A40F8D"/>
    <w:rsid w:val="00A41376"/>
    <w:rsid w:val="00A41686"/>
    <w:rsid w:val="00A419FE"/>
    <w:rsid w:val="00A42602"/>
    <w:rsid w:val="00A42D66"/>
    <w:rsid w:val="00A42E79"/>
    <w:rsid w:val="00A42EF1"/>
    <w:rsid w:val="00A43800"/>
    <w:rsid w:val="00A43857"/>
    <w:rsid w:val="00A43D4E"/>
    <w:rsid w:val="00A43FFC"/>
    <w:rsid w:val="00A44667"/>
    <w:rsid w:val="00A446A8"/>
    <w:rsid w:val="00A4476B"/>
    <w:rsid w:val="00A448D5"/>
    <w:rsid w:val="00A4501D"/>
    <w:rsid w:val="00A45583"/>
    <w:rsid w:val="00A45A00"/>
    <w:rsid w:val="00A45D1A"/>
    <w:rsid w:val="00A465A5"/>
    <w:rsid w:val="00A46E04"/>
    <w:rsid w:val="00A46E6A"/>
    <w:rsid w:val="00A46E77"/>
    <w:rsid w:val="00A471A7"/>
    <w:rsid w:val="00A4786E"/>
    <w:rsid w:val="00A47F0F"/>
    <w:rsid w:val="00A503D1"/>
    <w:rsid w:val="00A50628"/>
    <w:rsid w:val="00A508FF"/>
    <w:rsid w:val="00A50B9C"/>
    <w:rsid w:val="00A51020"/>
    <w:rsid w:val="00A511C1"/>
    <w:rsid w:val="00A51246"/>
    <w:rsid w:val="00A51DB6"/>
    <w:rsid w:val="00A51EE7"/>
    <w:rsid w:val="00A51FFA"/>
    <w:rsid w:val="00A5204D"/>
    <w:rsid w:val="00A5227B"/>
    <w:rsid w:val="00A5370D"/>
    <w:rsid w:val="00A53744"/>
    <w:rsid w:val="00A5443A"/>
    <w:rsid w:val="00A54499"/>
    <w:rsid w:val="00A54944"/>
    <w:rsid w:val="00A54AEB"/>
    <w:rsid w:val="00A54C17"/>
    <w:rsid w:val="00A54DA8"/>
    <w:rsid w:val="00A5538C"/>
    <w:rsid w:val="00A55845"/>
    <w:rsid w:val="00A55FA5"/>
    <w:rsid w:val="00A56D8B"/>
    <w:rsid w:val="00A57D36"/>
    <w:rsid w:val="00A57E5C"/>
    <w:rsid w:val="00A60401"/>
    <w:rsid w:val="00A60823"/>
    <w:rsid w:val="00A608F0"/>
    <w:rsid w:val="00A60C25"/>
    <w:rsid w:val="00A60DE8"/>
    <w:rsid w:val="00A60F57"/>
    <w:rsid w:val="00A61279"/>
    <w:rsid w:val="00A61316"/>
    <w:rsid w:val="00A61DE7"/>
    <w:rsid w:val="00A61E5C"/>
    <w:rsid w:val="00A6246C"/>
    <w:rsid w:val="00A624A0"/>
    <w:rsid w:val="00A62675"/>
    <w:rsid w:val="00A62990"/>
    <w:rsid w:val="00A62FAF"/>
    <w:rsid w:val="00A6326B"/>
    <w:rsid w:val="00A63E2C"/>
    <w:rsid w:val="00A64BDC"/>
    <w:rsid w:val="00A657DB"/>
    <w:rsid w:val="00A65DB5"/>
    <w:rsid w:val="00A65DE6"/>
    <w:rsid w:val="00A66289"/>
    <w:rsid w:val="00A665D8"/>
    <w:rsid w:val="00A66C73"/>
    <w:rsid w:val="00A67590"/>
    <w:rsid w:val="00A679D8"/>
    <w:rsid w:val="00A704D1"/>
    <w:rsid w:val="00A7093A"/>
    <w:rsid w:val="00A70F03"/>
    <w:rsid w:val="00A70F45"/>
    <w:rsid w:val="00A713D8"/>
    <w:rsid w:val="00A71618"/>
    <w:rsid w:val="00A71F0D"/>
    <w:rsid w:val="00A72076"/>
    <w:rsid w:val="00A72303"/>
    <w:rsid w:val="00A73056"/>
    <w:rsid w:val="00A7309A"/>
    <w:rsid w:val="00A731CF"/>
    <w:rsid w:val="00A73727"/>
    <w:rsid w:val="00A73E03"/>
    <w:rsid w:val="00A74171"/>
    <w:rsid w:val="00A74357"/>
    <w:rsid w:val="00A745A9"/>
    <w:rsid w:val="00A7487E"/>
    <w:rsid w:val="00A74B57"/>
    <w:rsid w:val="00A74ED2"/>
    <w:rsid w:val="00A7607C"/>
    <w:rsid w:val="00A76750"/>
    <w:rsid w:val="00A7681A"/>
    <w:rsid w:val="00A76A49"/>
    <w:rsid w:val="00A76AAA"/>
    <w:rsid w:val="00A7729E"/>
    <w:rsid w:val="00A775CB"/>
    <w:rsid w:val="00A77C5B"/>
    <w:rsid w:val="00A77E03"/>
    <w:rsid w:val="00A77F6B"/>
    <w:rsid w:val="00A80270"/>
    <w:rsid w:val="00A8047D"/>
    <w:rsid w:val="00A80E1A"/>
    <w:rsid w:val="00A81279"/>
    <w:rsid w:val="00A81EAA"/>
    <w:rsid w:val="00A81F48"/>
    <w:rsid w:val="00A8260A"/>
    <w:rsid w:val="00A826B8"/>
    <w:rsid w:val="00A82DA3"/>
    <w:rsid w:val="00A83422"/>
    <w:rsid w:val="00A83ABE"/>
    <w:rsid w:val="00A848C7"/>
    <w:rsid w:val="00A849FA"/>
    <w:rsid w:val="00A8566F"/>
    <w:rsid w:val="00A857F1"/>
    <w:rsid w:val="00A85959"/>
    <w:rsid w:val="00A85C19"/>
    <w:rsid w:val="00A85C62"/>
    <w:rsid w:val="00A85EEE"/>
    <w:rsid w:val="00A86154"/>
    <w:rsid w:val="00A86CEE"/>
    <w:rsid w:val="00A874A3"/>
    <w:rsid w:val="00A87CF4"/>
    <w:rsid w:val="00A9097C"/>
    <w:rsid w:val="00A90E23"/>
    <w:rsid w:val="00A91A94"/>
    <w:rsid w:val="00A92162"/>
    <w:rsid w:val="00A92569"/>
    <w:rsid w:val="00A9283E"/>
    <w:rsid w:val="00A92ADA"/>
    <w:rsid w:val="00A92C8A"/>
    <w:rsid w:val="00A92C8C"/>
    <w:rsid w:val="00A932D8"/>
    <w:rsid w:val="00A9341C"/>
    <w:rsid w:val="00A9386B"/>
    <w:rsid w:val="00A9390A"/>
    <w:rsid w:val="00A93CF5"/>
    <w:rsid w:val="00A93F3A"/>
    <w:rsid w:val="00A9416F"/>
    <w:rsid w:val="00A948F2"/>
    <w:rsid w:val="00A94ECE"/>
    <w:rsid w:val="00A94EE2"/>
    <w:rsid w:val="00A94F66"/>
    <w:rsid w:val="00A95111"/>
    <w:rsid w:val="00A95367"/>
    <w:rsid w:val="00A953C1"/>
    <w:rsid w:val="00A953F8"/>
    <w:rsid w:val="00A956DD"/>
    <w:rsid w:val="00A95CE6"/>
    <w:rsid w:val="00A95EF2"/>
    <w:rsid w:val="00A96301"/>
    <w:rsid w:val="00A96314"/>
    <w:rsid w:val="00A96492"/>
    <w:rsid w:val="00A969C1"/>
    <w:rsid w:val="00A96B0C"/>
    <w:rsid w:val="00A9752A"/>
    <w:rsid w:val="00A97760"/>
    <w:rsid w:val="00A97970"/>
    <w:rsid w:val="00A97E94"/>
    <w:rsid w:val="00A97EF7"/>
    <w:rsid w:val="00AA00C4"/>
    <w:rsid w:val="00AA02EE"/>
    <w:rsid w:val="00AA0950"/>
    <w:rsid w:val="00AA0BA6"/>
    <w:rsid w:val="00AA0C5F"/>
    <w:rsid w:val="00AA16FB"/>
    <w:rsid w:val="00AA1A92"/>
    <w:rsid w:val="00AA1F15"/>
    <w:rsid w:val="00AA1F36"/>
    <w:rsid w:val="00AA2152"/>
    <w:rsid w:val="00AA248A"/>
    <w:rsid w:val="00AA24F4"/>
    <w:rsid w:val="00AA285B"/>
    <w:rsid w:val="00AA2B71"/>
    <w:rsid w:val="00AA323F"/>
    <w:rsid w:val="00AA32B5"/>
    <w:rsid w:val="00AA37C0"/>
    <w:rsid w:val="00AA3FDD"/>
    <w:rsid w:val="00AA4630"/>
    <w:rsid w:val="00AA48C2"/>
    <w:rsid w:val="00AA5288"/>
    <w:rsid w:val="00AA6025"/>
    <w:rsid w:val="00AA612C"/>
    <w:rsid w:val="00AA61E6"/>
    <w:rsid w:val="00AA6479"/>
    <w:rsid w:val="00AA670F"/>
    <w:rsid w:val="00AA6786"/>
    <w:rsid w:val="00AA6963"/>
    <w:rsid w:val="00AA6BCA"/>
    <w:rsid w:val="00AA6C8B"/>
    <w:rsid w:val="00AA6E20"/>
    <w:rsid w:val="00AA7111"/>
    <w:rsid w:val="00AA7262"/>
    <w:rsid w:val="00AA79E8"/>
    <w:rsid w:val="00AA7A4B"/>
    <w:rsid w:val="00AA7E4C"/>
    <w:rsid w:val="00AB013F"/>
    <w:rsid w:val="00AB10B4"/>
    <w:rsid w:val="00AB1888"/>
    <w:rsid w:val="00AB1D30"/>
    <w:rsid w:val="00AB1E6E"/>
    <w:rsid w:val="00AB2480"/>
    <w:rsid w:val="00AB2505"/>
    <w:rsid w:val="00AB2652"/>
    <w:rsid w:val="00AB270C"/>
    <w:rsid w:val="00AB326A"/>
    <w:rsid w:val="00AB3499"/>
    <w:rsid w:val="00AB3B6C"/>
    <w:rsid w:val="00AB40C0"/>
    <w:rsid w:val="00AB486C"/>
    <w:rsid w:val="00AB49A7"/>
    <w:rsid w:val="00AB55A3"/>
    <w:rsid w:val="00AB5D2F"/>
    <w:rsid w:val="00AB60F8"/>
    <w:rsid w:val="00AB6438"/>
    <w:rsid w:val="00AB69AE"/>
    <w:rsid w:val="00AB6E9F"/>
    <w:rsid w:val="00AB73ED"/>
    <w:rsid w:val="00AB78E1"/>
    <w:rsid w:val="00AB7968"/>
    <w:rsid w:val="00AB7CB1"/>
    <w:rsid w:val="00AC000F"/>
    <w:rsid w:val="00AC0014"/>
    <w:rsid w:val="00AC0551"/>
    <w:rsid w:val="00AC0780"/>
    <w:rsid w:val="00AC0CB0"/>
    <w:rsid w:val="00AC0FEB"/>
    <w:rsid w:val="00AC105C"/>
    <w:rsid w:val="00AC13F4"/>
    <w:rsid w:val="00AC14AF"/>
    <w:rsid w:val="00AC190E"/>
    <w:rsid w:val="00AC1E2B"/>
    <w:rsid w:val="00AC1F85"/>
    <w:rsid w:val="00AC22DF"/>
    <w:rsid w:val="00AC28FF"/>
    <w:rsid w:val="00AC2D01"/>
    <w:rsid w:val="00AC2D5E"/>
    <w:rsid w:val="00AC2E1E"/>
    <w:rsid w:val="00AC2E86"/>
    <w:rsid w:val="00AC2F7C"/>
    <w:rsid w:val="00AC3150"/>
    <w:rsid w:val="00AC32A9"/>
    <w:rsid w:val="00AC35BA"/>
    <w:rsid w:val="00AC3640"/>
    <w:rsid w:val="00AC3773"/>
    <w:rsid w:val="00AC388D"/>
    <w:rsid w:val="00AC40D2"/>
    <w:rsid w:val="00AC42BF"/>
    <w:rsid w:val="00AC4394"/>
    <w:rsid w:val="00AC4E86"/>
    <w:rsid w:val="00AC520B"/>
    <w:rsid w:val="00AC5211"/>
    <w:rsid w:val="00AC6179"/>
    <w:rsid w:val="00AC6452"/>
    <w:rsid w:val="00AC658F"/>
    <w:rsid w:val="00AC6CDC"/>
    <w:rsid w:val="00AC7375"/>
    <w:rsid w:val="00AC7610"/>
    <w:rsid w:val="00AC765C"/>
    <w:rsid w:val="00AC7A84"/>
    <w:rsid w:val="00AC7D74"/>
    <w:rsid w:val="00AD0F7A"/>
    <w:rsid w:val="00AD1087"/>
    <w:rsid w:val="00AD1493"/>
    <w:rsid w:val="00AD14C4"/>
    <w:rsid w:val="00AD25E9"/>
    <w:rsid w:val="00AD2DE6"/>
    <w:rsid w:val="00AD2F4F"/>
    <w:rsid w:val="00AD2F7A"/>
    <w:rsid w:val="00AD31C5"/>
    <w:rsid w:val="00AD3325"/>
    <w:rsid w:val="00AD3604"/>
    <w:rsid w:val="00AD4032"/>
    <w:rsid w:val="00AD4250"/>
    <w:rsid w:val="00AD42E2"/>
    <w:rsid w:val="00AD45C5"/>
    <w:rsid w:val="00AD4C17"/>
    <w:rsid w:val="00AD50F6"/>
    <w:rsid w:val="00AD5E4A"/>
    <w:rsid w:val="00AD5EA0"/>
    <w:rsid w:val="00AD5EAF"/>
    <w:rsid w:val="00AD60A3"/>
    <w:rsid w:val="00AD663F"/>
    <w:rsid w:val="00AD6806"/>
    <w:rsid w:val="00AD78D9"/>
    <w:rsid w:val="00AD7976"/>
    <w:rsid w:val="00AD79C4"/>
    <w:rsid w:val="00AE031F"/>
    <w:rsid w:val="00AE0902"/>
    <w:rsid w:val="00AE0AD9"/>
    <w:rsid w:val="00AE0AE6"/>
    <w:rsid w:val="00AE0C11"/>
    <w:rsid w:val="00AE0DBD"/>
    <w:rsid w:val="00AE0EAD"/>
    <w:rsid w:val="00AE245C"/>
    <w:rsid w:val="00AE25D1"/>
    <w:rsid w:val="00AE2B90"/>
    <w:rsid w:val="00AE2C88"/>
    <w:rsid w:val="00AE2CEE"/>
    <w:rsid w:val="00AE3D91"/>
    <w:rsid w:val="00AE4527"/>
    <w:rsid w:val="00AE47B4"/>
    <w:rsid w:val="00AE4912"/>
    <w:rsid w:val="00AE4C6C"/>
    <w:rsid w:val="00AE5AA3"/>
    <w:rsid w:val="00AE644A"/>
    <w:rsid w:val="00AE6A82"/>
    <w:rsid w:val="00AE6FFC"/>
    <w:rsid w:val="00AE7297"/>
    <w:rsid w:val="00AE7869"/>
    <w:rsid w:val="00AF0880"/>
    <w:rsid w:val="00AF1278"/>
    <w:rsid w:val="00AF23CA"/>
    <w:rsid w:val="00AF2683"/>
    <w:rsid w:val="00AF29E8"/>
    <w:rsid w:val="00AF31EA"/>
    <w:rsid w:val="00AF3237"/>
    <w:rsid w:val="00AF34C9"/>
    <w:rsid w:val="00AF3564"/>
    <w:rsid w:val="00AF38A9"/>
    <w:rsid w:val="00AF3965"/>
    <w:rsid w:val="00AF3BF4"/>
    <w:rsid w:val="00AF4010"/>
    <w:rsid w:val="00AF4771"/>
    <w:rsid w:val="00AF47AE"/>
    <w:rsid w:val="00AF4994"/>
    <w:rsid w:val="00AF4AD5"/>
    <w:rsid w:val="00AF4ADE"/>
    <w:rsid w:val="00AF4D9C"/>
    <w:rsid w:val="00AF5327"/>
    <w:rsid w:val="00AF5616"/>
    <w:rsid w:val="00AF577B"/>
    <w:rsid w:val="00AF5B9D"/>
    <w:rsid w:val="00AF5CAB"/>
    <w:rsid w:val="00AF6392"/>
    <w:rsid w:val="00AF65B4"/>
    <w:rsid w:val="00AF6938"/>
    <w:rsid w:val="00AF752A"/>
    <w:rsid w:val="00AF7664"/>
    <w:rsid w:val="00AF77A6"/>
    <w:rsid w:val="00AF7C77"/>
    <w:rsid w:val="00B00393"/>
    <w:rsid w:val="00B006DE"/>
    <w:rsid w:val="00B0073B"/>
    <w:rsid w:val="00B009E9"/>
    <w:rsid w:val="00B00D6E"/>
    <w:rsid w:val="00B01554"/>
    <w:rsid w:val="00B0183C"/>
    <w:rsid w:val="00B01A46"/>
    <w:rsid w:val="00B021B1"/>
    <w:rsid w:val="00B024D9"/>
    <w:rsid w:val="00B02C73"/>
    <w:rsid w:val="00B031E8"/>
    <w:rsid w:val="00B032B9"/>
    <w:rsid w:val="00B035A1"/>
    <w:rsid w:val="00B03788"/>
    <w:rsid w:val="00B03DE4"/>
    <w:rsid w:val="00B04252"/>
    <w:rsid w:val="00B04281"/>
    <w:rsid w:val="00B04ACA"/>
    <w:rsid w:val="00B04DBD"/>
    <w:rsid w:val="00B04DCC"/>
    <w:rsid w:val="00B04EC3"/>
    <w:rsid w:val="00B05187"/>
    <w:rsid w:val="00B0561A"/>
    <w:rsid w:val="00B0594C"/>
    <w:rsid w:val="00B059C1"/>
    <w:rsid w:val="00B05A2D"/>
    <w:rsid w:val="00B05D38"/>
    <w:rsid w:val="00B061BD"/>
    <w:rsid w:val="00B0633E"/>
    <w:rsid w:val="00B064C9"/>
    <w:rsid w:val="00B0682B"/>
    <w:rsid w:val="00B06EDA"/>
    <w:rsid w:val="00B07151"/>
    <w:rsid w:val="00B079DC"/>
    <w:rsid w:val="00B07FEE"/>
    <w:rsid w:val="00B10492"/>
    <w:rsid w:val="00B113D4"/>
    <w:rsid w:val="00B1152B"/>
    <w:rsid w:val="00B1153B"/>
    <w:rsid w:val="00B11814"/>
    <w:rsid w:val="00B11924"/>
    <w:rsid w:val="00B1192A"/>
    <w:rsid w:val="00B11CD4"/>
    <w:rsid w:val="00B11F57"/>
    <w:rsid w:val="00B12468"/>
    <w:rsid w:val="00B12B1A"/>
    <w:rsid w:val="00B135A1"/>
    <w:rsid w:val="00B13864"/>
    <w:rsid w:val="00B13888"/>
    <w:rsid w:val="00B139A0"/>
    <w:rsid w:val="00B13CC7"/>
    <w:rsid w:val="00B13EC9"/>
    <w:rsid w:val="00B1445D"/>
    <w:rsid w:val="00B145B8"/>
    <w:rsid w:val="00B1467F"/>
    <w:rsid w:val="00B14710"/>
    <w:rsid w:val="00B149DE"/>
    <w:rsid w:val="00B14DAA"/>
    <w:rsid w:val="00B14FAB"/>
    <w:rsid w:val="00B15791"/>
    <w:rsid w:val="00B15AF1"/>
    <w:rsid w:val="00B15BDF"/>
    <w:rsid w:val="00B16752"/>
    <w:rsid w:val="00B16B1A"/>
    <w:rsid w:val="00B17BD1"/>
    <w:rsid w:val="00B20517"/>
    <w:rsid w:val="00B20709"/>
    <w:rsid w:val="00B20B0A"/>
    <w:rsid w:val="00B20DA7"/>
    <w:rsid w:val="00B21C7F"/>
    <w:rsid w:val="00B227A6"/>
    <w:rsid w:val="00B22D3B"/>
    <w:rsid w:val="00B230B1"/>
    <w:rsid w:val="00B23242"/>
    <w:rsid w:val="00B236BD"/>
    <w:rsid w:val="00B23859"/>
    <w:rsid w:val="00B23892"/>
    <w:rsid w:val="00B2397D"/>
    <w:rsid w:val="00B23DDF"/>
    <w:rsid w:val="00B23F6F"/>
    <w:rsid w:val="00B24107"/>
    <w:rsid w:val="00B245D8"/>
    <w:rsid w:val="00B248A2"/>
    <w:rsid w:val="00B24BB4"/>
    <w:rsid w:val="00B24D00"/>
    <w:rsid w:val="00B25262"/>
    <w:rsid w:val="00B252E6"/>
    <w:rsid w:val="00B253B5"/>
    <w:rsid w:val="00B257A0"/>
    <w:rsid w:val="00B259F2"/>
    <w:rsid w:val="00B26046"/>
    <w:rsid w:val="00B260FF"/>
    <w:rsid w:val="00B26C38"/>
    <w:rsid w:val="00B27A5B"/>
    <w:rsid w:val="00B27DBD"/>
    <w:rsid w:val="00B27EF6"/>
    <w:rsid w:val="00B30630"/>
    <w:rsid w:val="00B306B6"/>
    <w:rsid w:val="00B311B9"/>
    <w:rsid w:val="00B31539"/>
    <w:rsid w:val="00B3153B"/>
    <w:rsid w:val="00B31F85"/>
    <w:rsid w:val="00B32313"/>
    <w:rsid w:val="00B3299A"/>
    <w:rsid w:val="00B329FA"/>
    <w:rsid w:val="00B32C1E"/>
    <w:rsid w:val="00B32D55"/>
    <w:rsid w:val="00B32E81"/>
    <w:rsid w:val="00B333E7"/>
    <w:rsid w:val="00B33696"/>
    <w:rsid w:val="00B33F04"/>
    <w:rsid w:val="00B33F4F"/>
    <w:rsid w:val="00B34557"/>
    <w:rsid w:val="00B3498C"/>
    <w:rsid w:val="00B349CF"/>
    <w:rsid w:val="00B34FF2"/>
    <w:rsid w:val="00B356F3"/>
    <w:rsid w:val="00B35D63"/>
    <w:rsid w:val="00B360C0"/>
    <w:rsid w:val="00B3611D"/>
    <w:rsid w:val="00B366E0"/>
    <w:rsid w:val="00B368F0"/>
    <w:rsid w:val="00B36929"/>
    <w:rsid w:val="00B369E9"/>
    <w:rsid w:val="00B36FEE"/>
    <w:rsid w:val="00B377E4"/>
    <w:rsid w:val="00B37815"/>
    <w:rsid w:val="00B378FA"/>
    <w:rsid w:val="00B40441"/>
    <w:rsid w:val="00B404D9"/>
    <w:rsid w:val="00B4127F"/>
    <w:rsid w:val="00B4168F"/>
    <w:rsid w:val="00B41BF7"/>
    <w:rsid w:val="00B41F22"/>
    <w:rsid w:val="00B42246"/>
    <w:rsid w:val="00B424A4"/>
    <w:rsid w:val="00B430D1"/>
    <w:rsid w:val="00B43239"/>
    <w:rsid w:val="00B4390B"/>
    <w:rsid w:val="00B444D6"/>
    <w:rsid w:val="00B44785"/>
    <w:rsid w:val="00B45750"/>
    <w:rsid w:val="00B460F0"/>
    <w:rsid w:val="00B46194"/>
    <w:rsid w:val="00B461EC"/>
    <w:rsid w:val="00B46217"/>
    <w:rsid w:val="00B4660A"/>
    <w:rsid w:val="00B46A58"/>
    <w:rsid w:val="00B46A8C"/>
    <w:rsid w:val="00B46F41"/>
    <w:rsid w:val="00B472CE"/>
    <w:rsid w:val="00B473E1"/>
    <w:rsid w:val="00B47BCF"/>
    <w:rsid w:val="00B47E55"/>
    <w:rsid w:val="00B5051F"/>
    <w:rsid w:val="00B505D0"/>
    <w:rsid w:val="00B50763"/>
    <w:rsid w:val="00B50A64"/>
    <w:rsid w:val="00B50F32"/>
    <w:rsid w:val="00B51700"/>
    <w:rsid w:val="00B51B53"/>
    <w:rsid w:val="00B51CF0"/>
    <w:rsid w:val="00B520A0"/>
    <w:rsid w:val="00B52163"/>
    <w:rsid w:val="00B53C09"/>
    <w:rsid w:val="00B53ED3"/>
    <w:rsid w:val="00B54010"/>
    <w:rsid w:val="00B541BC"/>
    <w:rsid w:val="00B5532B"/>
    <w:rsid w:val="00B55BBC"/>
    <w:rsid w:val="00B56499"/>
    <w:rsid w:val="00B56B8C"/>
    <w:rsid w:val="00B56D4E"/>
    <w:rsid w:val="00B56EF3"/>
    <w:rsid w:val="00B609FD"/>
    <w:rsid w:val="00B60FEE"/>
    <w:rsid w:val="00B610E0"/>
    <w:rsid w:val="00B6174A"/>
    <w:rsid w:val="00B6209C"/>
    <w:rsid w:val="00B62677"/>
    <w:rsid w:val="00B62970"/>
    <w:rsid w:val="00B62C38"/>
    <w:rsid w:val="00B62FE4"/>
    <w:rsid w:val="00B630DD"/>
    <w:rsid w:val="00B6316D"/>
    <w:rsid w:val="00B633E3"/>
    <w:rsid w:val="00B638BD"/>
    <w:rsid w:val="00B639F6"/>
    <w:rsid w:val="00B63BE1"/>
    <w:rsid w:val="00B6422F"/>
    <w:rsid w:val="00B64A59"/>
    <w:rsid w:val="00B64BD9"/>
    <w:rsid w:val="00B64EE4"/>
    <w:rsid w:val="00B6577D"/>
    <w:rsid w:val="00B658E6"/>
    <w:rsid w:val="00B65D07"/>
    <w:rsid w:val="00B66177"/>
    <w:rsid w:val="00B663AA"/>
    <w:rsid w:val="00B663CB"/>
    <w:rsid w:val="00B66556"/>
    <w:rsid w:val="00B6691B"/>
    <w:rsid w:val="00B66C1F"/>
    <w:rsid w:val="00B66D11"/>
    <w:rsid w:val="00B66D68"/>
    <w:rsid w:val="00B67F0C"/>
    <w:rsid w:val="00B701C1"/>
    <w:rsid w:val="00B703F6"/>
    <w:rsid w:val="00B7040E"/>
    <w:rsid w:val="00B70BA0"/>
    <w:rsid w:val="00B715CD"/>
    <w:rsid w:val="00B716DD"/>
    <w:rsid w:val="00B716F4"/>
    <w:rsid w:val="00B71C30"/>
    <w:rsid w:val="00B722FD"/>
    <w:rsid w:val="00B72870"/>
    <w:rsid w:val="00B72C22"/>
    <w:rsid w:val="00B73158"/>
    <w:rsid w:val="00B735FD"/>
    <w:rsid w:val="00B73609"/>
    <w:rsid w:val="00B73760"/>
    <w:rsid w:val="00B73780"/>
    <w:rsid w:val="00B73FA4"/>
    <w:rsid w:val="00B741F0"/>
    <w:rsid w:val="00B74D10"/>
    <w:rsid w:val="00B74DBC"/>
    <w:rsid w:val="00B75CD6"/>
    <w:rsid w:val="00B75E0D"/>
    <w:rsid w:val="00B75EB8"/>
    <w:rsid w:val="00B7618E"/>
    <w:rsid w:val="00B762A3"/>
    <w:rsid w:val="00B767B0"/>
    <w:rsid w:val="00B76827"/>
    <w:rsid w:val="00B76C0F"/>
    <w:rsid w:val="00B7742C"/>
    <w:rsid w:val="00B774C7"/>
    <w:rsid w:val="00B774F7"/>
    <w:rsid w:val="00B7758A"/>
    <w:rsid w:val="00B77C75"/>
    <w:rsid w:val="00B77C8D"/>
    <w:rsid w:val="00B77D4F"/>
    <w:rsid w:val="00B77EA7"/>
    <w:rsid w:val="00B800E9"/>
    <w:rsid w:val="00B804AB"/>
    <w:rsid w:val="00B805F3"/>
    <w:rsid w:val="00B8061D"/>
    <w:rsid w:val="00B80C03"/>
    <w:rsid w:val="00B80D16"/>
    <w:rsid w:val="00B81BB0"/>
    <w:rsid w:val="00B823C3"/>
    <w:rsid w:val="00B82DCD"/>
    <w:rsid w:val="00B83437"/>
    <w:rsid w:val="00B83585"/>
    <w:rsid w:val="00B836CF"/>
    <w:rsid w:val="00B83723"/>
    <w:rsid w:val="00B83953"/>
    <w:rsid w:val="00B839A7"/>
    <w:rsid w:val="00B83EED"/>
    <w:rsid w:val="00B84A29"/>
    <w:rsid w:val="00B8541E"/>
    <w:rsid w:val="00B855DE"/>
    <w:rsid w:val="00B85EDC"/>
    <w:rsid w:val="00B86481"/>
    <w:rsid w:val="00B869CD"/>
    <w:rsid w:val="00B86AE0"/>
    <w:rsid w:val="00B871D5"/>
    <w:rsid w:val="00B879C9"/>
    <w:rsid w:val="00B87F6D"/>
    <w:rsid w:val="00B903B6"/>
    <w:rsid w:val="00B9053E"/>
    <w:rsid w:val="00B90A98"/>
    <w:rsid w:val="00B90C59"/>
    <w:rsid w:val="00B90E0A"/>
    <w:rsid w:val="00B9147F"/>
    <w:rsid w:val="00B91568"/>
    <w:rsid w:val="00B91AC6"/>
    <w:rsid w:val="00B929FD"/>
    <w:rsid w:val="00B92B1A"/>
    <w:rsid w:val="00B92CC4"/>
    <w:rsid w:val="00B93451"/>
    <w:rsid w:val="00B93809"/>
    <w:rsid w:val="00B93B0A"/>
    <w:rsid w:val="00B9538D"/>
    <w:rsid w:val="00B95725"/>
    <w:rsid w:val="00B95747"/>
    <w:rsid w:val="00B95DA9"/>
    <w:rsid w:val="00B965C4"/>
    <w:rsid w:val="00B968CD"/>
    <w:rsid w:val="00B969C3"/>
    <w:rsid w:val="00B97403"/>
    <w:rsid w:val="00B9756D"/>
    <w:rsid w:val="00B97BD5"/>
    <w:rsid w:val="00B97D7C"/>
    <w:rsid w:val="00B97F22"/>
    <w:rsid w:val="00BA056C"/>
    <w:rsid w:val="00BA0601"/>
    <w:rsid w:val="00BA0C69"/>
    <w:rsid w:val="00BA1DAC"/>
    <w:rsid w:val="00BA2661"/>
    <w:rsid w:val="00BA267E"/>
    <w:rsid w:val="00BA269B"/>
    <w:rsid w:val="00BA2817"/>
    <w:rsid w:val="00BA397C"/>
    <w:rsid w:val="00BA3BB7"/>
    <w:rsid w:val="00BA4146"/>
    <w:rsid w:val="00BA4303"/>
    <w:rsid w:val="00BA459A"/>
    <w:rsid w:val="00BA5094"/>
    <w:rsid w:val="00BA5556"/>
    <w:rsid w:val="00BA557C"/>
    <w:rsid w:val="00BA5D36"/>
    <w:rsid w:val="00BA7059"/>
    <w:rsid w:val="00BA7065"/>
    <w:rsid w:val="00BA7BC7"/>
    <w:rsid w:val="00BA7C7F"/>
    <w:rsid w:val="00BA7FC2"/>
    <w:rsid w:val="00BB0510"/>
    <w:rsid w:val="00BB07D6"/>
    <w:rsid w:val="00BB0BF9"/>
    <w:rsid w:val="00BB1050"/>
    <w:rsid w:val="00BB1B30"/>
    <w:rsid w:val="00BB201B"/>
    <w:rsid w:val="00BB2073"/>
    <w:rsid w:val="00BB2231"/>
    <w:rsid w:val="00BB2823"/>
    <w:rsid w:val="00BB2EB6"/>
    <w:rsid w:val="00BB3611"/>
    <w:rsid w:val="00BB3B67"/>
    <w:rsid w:val="00BB3CD6"/>
    <w:rsid w:val="00BB413D"/>
    <w:rsid w:val="00BB42B2"/>
    <w:rsid w:val="00BB4367"/>
    <w:rsid w:val="00BB4C1D"/>
    <w:rsid w:val="00BB572A"/>
    <w:rsid w:val="00BB6097"/>
    <w:rsid w:val="00BB6698"/>
    <w:rsid w:val="00BB68C2"/>
    <w:rsid w:val="00BB6D3F"/>
    <w:rsid w:val="00BB70A8"/>
    <w:rsid w:val="00BB71BB"/>
    <w:rsid w:val="00BB7461"/>
    <w:rsid w:val="00BB7E3F"/>
    <w:rsid w:val="00BB7E44"/>
    <w:rsid w:val="00BB7F6F"/>
    <w:rsid w:val="00BC0A71"/>
    <w:rsid w:val="00BC0A9D"/>
    <w:rsid w:val="00BC0BF1"/>
    <w:rsid w:val="00BC126A"/>
    <w:rsid w:val="00BC1401"/>
    <w:rsid w:val="00BC142C"/>
    <w:rsid w:val="00BC16D9"/>
    <w:rsid w:val="00BC1995"/>
    <w:rsid w:val="00BC19A9"/>
    <w:rsid w:val="00BC1D58"/>
    <w:rsid w:val="00BC1DB6"/>
    <w:rsid w:val="00BC2204"/>
    <w:rsid w:val="00BC268B"/>
    <w:rsid w:val="00BC2890"/>
    <w:rsid w:val="00BC289B"/>
    <w:rsid w:val="00BC2FAA"/>
    <w:rsid w:val="00BC2FFB"/>
    <w:rsid w:val="00BC314D"/>
    <w:rsid w:val="00BC3203"/>
    <w:rsid w:val="00BC38CA"/>
    <w:rsid w:val="00BC3C2C"/>
    <w:rsid w:val="00BC3D93"/>
    <w:rsid w:val="00BC43A1"/>
    <w:rsid w:val="00BC4837"/>
    <w:rsid w:val="00BC4974"/>
    <w:rsid w:val="00BC58F2"/>
    <w:rsid w:val="00BC5A44"/>
    <w:rsid w:val="00BC5BEF"/>
    <w:rsid w:val="00BC607D"/>
    <w:rsid w:val="00BC62B3"/>
    <w:rsid w:val="00BC6C5E"/>
    <w:rsid w:val="00BC7444"/>
    <w:rsid w:val="00BC77C6"/>
    <w:rsid w:val="00BC790E"/>
    <w:rsid w:val="00BD0564"/>
    <w:rsid w:val="00BD0795"/>
    <w:rsid w:val="00BD109E"/>
    <w:rsid w:val="00BD10ED"/>
    <w:rsid w:val="00BD124B"/>
    <w:rsid w:val="00BD20FD"/>
    <w:rsid w:val="00BD22ED"/>
    <w:rsid w:val="00BD2ABB"/>
    <w:rsid w:val="00BD2C66"/>
    <w:rsid w:val="00BD2D3C"/>
    <w:rsid w:val="00BD30BD"/>
    <w:rsid w:val="00BD31DF"/>
    <w:rsid w:val="00BD31F1"/>
    <w:rsid w:val="00BD3EF3"/>
    <w:rsid w:val="00BD4805"/>
    <w:rsid w:val="00BD4AFE"/>
    <w:rsid w:val="00BD555F"/>
    <w:rsid w:val="00BD5AB9"/>
    <w:rsid w:val="00BD6135"/>
    <w:rsid w:val="00BD62F8"/>
    <w:rsid w:val="00BD6CAC"/>
    <w:rsid w:val="00BD7378"/>
    <w:rsid w:val="00BD787B"/>
    <w:rsid w:val="00BD7C8D"/>
    <w:rsid w:val="00BE0066"/>
    <w:rsid w:val="00BE00F8"/>
    <w:rsid w:val="00BE037E"/>
    <w:rsid w:val="00BE0618"/>
    <w:rsid w:val="00BE0627"/>
    <w:rsid w:val="00BE0BCA"/>
    <w:rsid w:val="00BE1002"/>
    <w:rsid w:val="00BE1347"/>
    <w:rsid w:val="00BE1568"/>
    <w:rsid w:val="00BE2161"/>
    <w:rsid w:val="00BE25BC"/>
    <w:rsid w:val="00BE2868"/>
    <w:rsid w:val="00BE2A1C"/>
    <w:rsid w:val="00BE2CD2"/>
    <w:rsid w:val="00BE3C78"/>
    <w:rsid w:val="00BE4638"/>
    <w:rsid w:val="00BE4788"/>
    <w:rsid w:val="00BE47ED"/>
    <w:rsid w:val="00BE514A"/>
    <w:rsid w:val="00BE5387"/>
    <w:rsid w:val="00BE5453"/>
    <w:rsid w:val="00BE5C11"/>
    <w:rsid w:val="00BE630C"/>
    <w:rsid w:val="00BE658E"/>
    <w:rsid w:val="00BE6DC4"/>
    <w:rsid w:val="00BE6F19"/>
    <w:rsid w:val="00BE6F43"/>
    <w:rsid w:val="00BE74BD"/>
    <w:rsid w:val="00BE773A"/>
    <w:rsid w:val="00BE7DEA"/>
    <w:rsid w:val="00BE7E9F"/>
    <w:rsid w:val="00BF00BA"/>
    <w:rsid w:val="00BF071C"/>
    <w:rsid w:val="00BF0E22"/>
    <w:rsid w:val="00BF1E94"/>
    <w:rsid w:val="00BF218A"/>
    <w:rsid w:val="00BF2844"/>
    <w:rsid w:val="00BF2C8D"/>
    <w:rsid w:val="00BF2CDB"/>
    <w:rsid w:val="00BF2DB1"/>
    <w:rsid w:val="00BF2E66"/>
    <w:rsid w:val="00BF32DF"/>
    <w:rsid w:val="00BF3810"/>
    <w:rsid w:val="00BF4295"/>
    <w:rsid w:val="00BF42DC"/>
    <w:rsid w:val="00BF4625"/>
    <w:rsid w:val="00BF494A"/>
    <w:rsid w:val="00BF4AD9"/>
    <w:rsid w:val="00BF4CE0"/>
    <w:rsid w:val="00BF563B"/>
    <w:rsid w:val="00BF5A23"/>
    <w:rsid w:val="00BF62A4"/>
    <w:rsid w:val="00BF630C"/>
    <w:rsid w:val="00BF632D"/>
    <w:rsid w:val="00BF66A0"/>
    <w:rsid w:val="00BF67D5"/>
    <w:rsid w:val="00BF68EA"/>
    <w:rsid w:val="00BF6A1A"/>
    <w:rsid w:val="00BF6B36"/>
    <w:rsid w:val="00BF705F"/>
    <w:rsid w:val="00BF70C1"/>
    <w:rsid w:val="00BF7ACB"/>
    <w:rsid w:val="00BF7BA5"/>
    <w:rsid w:val="00C00459"/>
    <w:rsid w:val="00C00593"/>
    <w:rsid w:val="00C0072F"/>
    <w:rsid w:val="00C00BC1"/>
    <w:rsid w:val="00C00D69"/>
    <w:rsid w:val="00C01080"/>
    <w:rsid w:val="00C01E6C"/>
    <w:rsid w:val="00C022DA"/>
    <w:rsid w:val="00C02392"/>
    <w:rsid w:val="00C024FB"/>
    <w:rsid w:val="00C02A36"/>
    <w:rsid w:val="00C036EA"/>
    <w:rsid w:val="00C03887"/>
    <w:rsid w:val="00C0390E"/>
    <w:rsid w:val="00C03986"/>
    <w:rsid w:val="00C03A52"/>
    <w:rsid w:val="00C03C21"/>
    <w:rsid w:val="00C045D9"/>
    <w:rsid w:val="00C04D94"/>
    <w:rsid w:val="00C059EC"/>
    <w:rsid w:val="00C05BD2"/>
    <w:rsid w:val="00C05D5D"/>
    <w:rsid w:val="00C0624E"/>
    <w:rsid w:val="00C06363"/>
    <w:rsid w:val="00C063A1"/>
    <w:rsid w:val="00C07332"/>
    <w:rsid w:val="00C07447"/>
    <w:rsid w:val="00C0793F"/>
    <w:rsid w:val="00C07EB6"/>
    <w:rsid w:val="00C07ECB"/>
    <w:rsid w:val="00C10053"/>
    <w:rsid w:val="00C102D5"/>
    <w:rsid w:val="00C105EB"/>
    <w:rsid w:val="00C10A8A"/>
    <w:rsid w:val="00C11AD6"/>
    <w:rsid w:val="00C12966"/>
    <w:rsid w:val="00C12CD5"/>
    <w:rsid w:val="00C12F2A"/>
    <w:rsid w:val="00C1332E"/>
    <w:rsid w:val="00C13742"/>
    <w:rsid w:val="00C138B4"/>
    <w:rsid w:val="00C1450D"/>
    <w:rsid w:val="00C155EF"/>
    <w:rsid w:val="00C15E44"/>
    <w:rsid w:val="00C15E80"/>
    <w:rsid w:val="00C16388"/>
    <w:rsid w:val="00C16700"/>
    <w:rsid w:val="00C16887"/>
    <w:rsid w:val="00C16908"/>
    <w:rsid w:val="00C16E86"/>
    <w:rsid w:val="00C17206"/>
    <w:rsid w:val="00C17CF4"/>
    <w:rsid w:val="00C202BB"/>
    <w:rsid w:val="00C2054F"/>
    <w:rsid w:val="00C207EE"/>
    <w:rsid w:val="00C20E36"/>
    <w:rsid w:val="00C21194"/>
    <w:rsid w:val="00C21756"/>
    <w:rsid w:val="00C2179A"/>
    <w:rsid w:val="00C219F4"/>
    <w:rsid w:val="00C21FD5"/>
    <w:rsid w:val="00C22808"/>
    <w:rsid w:val="00C2350C"/>
    <w:rsid w:val="00C23B50"/>
    <w:rsid w:val="00C241BE"/>
    <w:rsid w:val="00C246EC"/>
    <w:rsid w:val="00C24887"/>
    <w:rsid w:val="00C2559E"/>
    <w:rsid w:val="00C257EC"/>
    <w:rsid w:val="00C25C8A"/>
    <w:rsid w:val="00C25D4C"/>
    <w:rsid w:val="00C26573"/>
    <w:rsid w:val="00C2669F"/>
    <w:rsid w:val="00C267AA"/>
    <w:rsid w:val="00C26CA2"/>
    <w:rsid w:val="00C27215"/>
    <w:rsid w:val="00C274DD"/>
    <w:rsid w:val="00C27D84"/>
    <w:rsid w:val="00C3088D"/>
    <w:rsid w:val="00C30986"/>
    <w:rsid w:val="00C30C01"/>
    <w:rsid w:val="00C320BB"/>
    <w:rsid w:val="00C325DD"/>
    <w:rsid w:val="00C327BB"/>
    <w:rsid w:val="00C32BFA"/>
    <w:rsid w:val="00C32C2A"/>
    <w:rsid w:val="00C32D89"/>
    <w:rsid w:val="00C33B30"/>
    <w:rsid w:val="00C33D6C"/>
    <w:rsid w:val="00C33E91"/>
    <w:rsid w:val="00C33F75"/>
    <w:rsid w:val="00C34148"/>
    <w:rsid w:val="00C34A26"/>
    <w:rsid w:val="00C3519D"/>
    <w:rsid w:val="00C355EF"/>
    <w:rsid w:val="00C35B9A"/>
    <w:rsid w:val="00C36990"/>
    <w:rsid w:val="00C370A3"/>
    <w:rsid w:val="00C370BE"/>
    <w:rsid w:val="00C37108"/>
    <w:rsid w:val="00C3775B"/>
    <w:rsid w:val="00C3784C"/>
    <w:rsid w:val="00C37CB9"/>
    <w:rsid w:val="00C40B85"/>
    <w:rsid w:val="00C40D3B"/>
    <w:rsid w:val="00C40E71"/>
    <w:rsid w:val="00C41258"/>
    <w:rsid w:val="00C41375"/>
    <w:rsid w:val="00C414B8"/>
    <w:rsid w:val="00C42436"/>
    <w:rsid w:val="00C42B7D"/>
    <w:rsid w:val="00C4374C"/>
    <w:rsid w:val="00C4379D"/>
    <w:rsid w:val="00C43B67"/>
    <w:rsid w:val="00C43EC9"/>
    <w:rsid w:val="00C43EFB"/>
    <w:rsid w:val="00C44157"/>
    <w:rsid w:val="00C44223"/>
    <w:rsid w:val="00C44231"/>
    <w:rsid w:val="00C44697"/>
    <w:rsid w:val="00C44AEB"/>
    <w:rsid w:val="00C44D3B"/>
    <w:rsid w:val="00C45848"/>
    <w:rsid w:val="00C46268"/>
    <w:rsid w:val="00C46458"/>
    <w:rsid w:val="00C46540"/>
    <w:rsid w:val="00C46581"/>
    <w:rsid w:val="00C46B98"/>
    <w:rsid w:val="00C4741E"/>
    <w:rsid w:val="00C47536"/>
    <w:rsid w:val="00C47830"/>
    <w:rsid w:val="00C47E45"/>
    <w:rsid w:val="00C5016C"/>
    <w:rsid w:val="00C50AE7"/>
    <w:rsid w:val="00C50CD4"/>
    <w:rsid w:val="00C50F6E"/>
    <w:rsid w:val="00C5164B"/>
    <w:rsid w:val="00C51CB5"/>
    <w:rsid w:val="00C52582"/>
    <w:rsid w:val="00C5296E"/>
    <w:rsid w:val="00C53615"/>
    <w:rsid w:val="00C536DD"/>
    <w:rsid w:val="00C547CB"/>
    <w:rsid w:val="00C54A42"/>
    <w:rsid w:val="00C54AB4"/>
    <w:rsid w:val="00C54B1E"/>
    <w:rsid w:val="00C54D01"/>
    <w:rsid w:val="00C556E1"/>
    <w:rsid w:val="00C558C2"/>
    <w:rsid w:val="00C55C37"/>
    <w:rsid w:val="00C56805"/>
    <w:rsid w:val="00C5790B"/>
    <w:rsid w:val="00C60125"/>
    <w:rsid w:val="00C60331"/>
    <w:rsid w:val="00C6105B"/>
    <w:rsid w:val="00C61322"/>
    <w:rsid w:val="00C613E5"/>
    <w:rsid w:val="00C618A4"/>
    <w:rsid w:val="00C619C5"/>
    <w:rsid w:val="00C61FB6"/>
    <w:rsid w:val="00C620D1"/>
    <w:rsid w:val="00C620DD"/>
    <w:rsid w:val="00C623D8"/>
    <w:rsid w:val="00C626FC"/>
    <w:rsid w:val="00C63630"/>
    <w:rsid w:val="00C63D1A"/>
    <w:rsid w:val="00C6431C"/>
    <w:rsid w:val="00C64B8B"/>
    <w:rsid w:val="00C65440"/>
    <w:rsid w:val="00C65526"/>
    <w:rsid w:val="00C65562"/>
    <w:rsid w:val="00C6558E"/>
    <w:rsid w:val="00C65610"/>
    <w:rsid w:val="00C65B8C"/>
    <w:rsid w:val="00C6602B"/>
    <w:rsid w:val="00C66034"/>
    <w:rsid w:val="00C661AF"/>
    <w:rsid w:val="00C66427"/>
    <w:rsid w:val="00C664DF"/>
    <w:rsid w:val="00C66ABB"/>
    <w:rsid w:val="00C66BE9"/>
    <w:rsid w:val="00C67046"/>
    <w:rsid w:val="00C67AFF"/>
    <w:rsid w:val="00C701EE"/>
    <w:rsid w:val="00C70273"/>
    <w:rsid w:val="00C70840"/>
    <w:rsid w:val="00C709C9"/>
    <w:rsid w:val="00C71179"/>
    <w:rsid w:val="00C714AE"/>
    <w:rsid w:val="00C7151D"/>
    <w:rsid w:val="00C720FF"/>
    <w:rsid w:val="00C722F8"/>
    <w:rsid w:val="00C726D2"/>
    <w:rsid w:val="00C728AB"/>
    <w:rsid w:val="00C72DC2"/>
    <w:rsid w:val="00C74C8E"/>
    <w:rsid w:val="00C75402"/>
    <w:rsid w:val="00C754FC"/>
    <w:rsid w:val="00C757B7"/>
    <w:rsid w:val="00C75912"/>
    <w:rsid w:val="00C75B37"/>
    <w:rsid w:val="00C75B70"/>
    <w:rsid w:val="00C75F4C"/>
    <w:rsid w:val="00C75FA7"/>
    <w:rsid w:val="00C76745"/>
    <w:rsid w:val="00C76BF1"/>
    <w:rsid w:val="00C76D3F"/>
    <w:rsid w:val="00C77001"/>
    <w:rsid w:val="00C77B3A"/>
    <w:rsid w:val="00C77BCF"/>
    <w:rsid w:val="00C77FE8"/>
    <w:rsid w:val="00C80407"/>
    <w:rsid w:val="00C8074B"/>
    <w:rsid w:val="00C80BF9"/>
    <w:rsid w:val="00C80C49"/>
    <w:rsid w:val="00C80DBE"/>
    <w:rsid w:val="00C815FA"/>
    <w:rsid w:val="00C8203F"/>
    <w:rsid w:val="00C8264E"/>
    <w:rsid w:val="00C82BB3"/>
    <w:rsid w:val="00C82EB1"/>
    <w:rsid w:val="00C82EFC"/>
    <w:rsid w:val="00C83687"/>
    <w:rsid w:val="00C83B84"/>
    <w:rsid w:val="00C84413"/>
    <w:rsid w:val="00C846D1"/>
    <w:rsid w:val="00C84710"/>
    <w:rsid w:val="00C84912"/>
    <w:rsid w:val="00C84A27"/>
    <w:rsid w:val="00C84C6D"/>
    <w:rsid w:val="00C84FE7"/>
    <w:rsid w:val="00C85564"/>
    <w:rsid w:val="00C85582"/>
    <w:rsid w:val="00C857B2"/>
    <w:rsid w:val="00C85C4A"/>
    <w:rsid w:val="00C85C5C"/>
    <w:rsid w:val="00C864DC"/>
    <w:rsid w:val="00C86568"/>
    <w:rsid w:val="00C865A5"/>
    <w:rsid w:val="00C86B3C"/>
    <w:rsid w:val="00C86C50"/>
    <w:rsid w:val="00C86D66"/>
    <w:rsid w:val="00C87B8F"/>
    <w:rsid w:val="00C87F1B"/>
    <w:rsid w:val="00C9013E"/>
    <w:rsid w:val="00C90996"/>
    <w:rsid w:val="00C91420"/>
    <w:rsid w:val="00C914D8"/>
    <w:rsid w:val="00C91528"/>
    <w:rsid w:val="00C917D5"/>
    <w:rsid w:val="00C92317"/>
    <w:rsid w:val="00C92638"/>
    <w:rsid w:val="00C9299C"/>
    <w:rsid w:val="00C92D4E"/>
    <w:rsid w:val="00C92D5F"/>
    <w:rsid w:val="00C93227"/>
    <w:rsid w:val="00C93593"/>
    <w:rsid w:val="00C938D3"/>
    <w:rsid w:val="00C93AFC"/>
    <w:rsid w:val="00C93BA1"/>
    <w:rsid w:val="00C94330"/>
    <w:rsid w:val="00C94575"/>
    <w:rsid w:val="00C9457A"/>
    <w:rsid w:val="00C9465A"/>
    <w:rsid w:val="00C94889"/>
    <w:rsid w:val="00C94DE7"/>
    <w:rsid w:val="00C9579F"/>
    <w:rsid w:val="00C95A68"/>
    <w:rsid w:val="00C95ADB"/>
    <w:rsid w:val="00C95AFB"/>
    <w:rsid w:val="00C95D4A"/>
    <w:rsid w:val="00C96048"/>
    <w:rsid w:val="00C96579"/>
    <w:rsid w:val="00C96696"/>
    <w:rsid w:val="00C967F1"/>
    <w:rsid w:val="00C96BE6"/>
    <w:rsid w:val="00C96F97"/>
    <w:rsid w:val="00C970E5"/>
    <w:rsid w:val="00C975AE"/>
    <w:rsid w:val="00C975ED"/>
    <w:rsid w:val="00C979F2"/>
    <w:rsid w:val="00C97A72"/>
    <w:rsid w:val="00C97DAA"/>
    <w:rsid w:val="00CA00C0"/>
    <w:rsid w:val="00CA053F"/>
    <w:rsid w:val="00CA0D83"/>
    <w:rsid w:val="00CA11BF"/>
    <w:rsid w:val="00CA15D8"/>
    <w:rsid w:val="00CA1C00"/>
    <w:rsid w:val="00CA1CE6"/>
    <w:rsid w:val="00CA1F0B"/>
    <w:rsid w:val="00CA2C7C"/>
    <w:rsid w:val="00CA3ABE"/>
    <w:rsid w:val="00CA3D85"/>
    <w:rsid w:val="00CA46ED"/>
    <w:rsid w:val="00CA5D22"/>
    <w:rsid w:val="00CA5ED9"/>
    <w:rsid w:val="00CA60BB"/>
    <w:rsid w:val="00CA6567"/>
    <w:rsid w:val="00CA69F6"/>
    <w:rsid w:val="00CA6B6D"/>
    <w:rsid w:val="00CA71F5"/>
    <w:rsid w:val="00CA72B9"/>
    <w:rsid w:val="00CA7568"/>
    <w:rsid w:val="00CA7606"/>
    <w:rsid w:val="00CA77C6"/>
    <w:rsid w:val="00CA7830"/>
    <w:rsid w:val="00CB0472"/>
    <w:rsid w:val="00CB05ED"/>
    <w:rsid w:val="00CB0AA1"/>
    <w:rsid w:val="00CB0EC2"/>
    <w:rsid w:val="00CB12BA"/>
    <w:rsid w:val="00CB154E"/>
    <w:rsid w:val="00CB176B"/>
    <w:rsid w:val="00CB203C"/>
    <w:rsid w:val="00CB263B"/>
    <w:rsid w:val="00CB29A7"/>
    <w:rsid w:val="00CB2A62"/>
    <w:rsid w:val="00CB3171"/>
    <w:rsid w:val="00CB31D4"/>
    <w:rsid w:val="00CB4040"/>
    <w:rsid w:val="00CB42F4"/>
    <w:rsid w:val="00CB4380"/>
    <w:rsid w:val="00CB55BE"/>
    <w:rsid w:val="00CB6187"/>
    <w:rsid w:val="00CB6198"/>
    <w:rsid w:val="00CB62BD"/>
    <w:rsid w:val="00CB64E5"/>
    <w:rsid w:val="00CB6F5C"/>
    <w:rsid w:val="00CB6F67"/>
    <w:rsid w:val="00CB70AC"/>
    <w:rsid w:val="00CB735A"/>
    <w:rsid w:val="00CB78BE"/>
    <w:rsid w:val="00CB7983"/>
    <w:rsid w:val="00CB7AF6"/>
    <w:rsid w:val="00CC0547"/>
    <w:rsid w:val="00CC0646"/>
    <w:rsid w:val="00CC08BB"/>
    <w:rsid w:val="00CC0E60"/>
    <w:rsid w:val="00CC0FA0"/>
    <w:rsid w:val="00CC1042"/>
    <w:rsid w:val="00CC1222"/>
    <w:rsid w:val="00CC12D0"/>
    <w:rsid w:val="00CC16C8"/>
    <w:rsid w:val="00CC16E6"/>
    <w:rsid w:val="00CC1D23"/>
    <w:rsid w:val="00CC1F92"/>
    <w:rsid w:val="00CC2026"/>
    <w:rsid w:val="00CC22B2"/>
    <w:rsid w:val="00CC2797"/>
    <w:rsid w:val="00CC27E5"/>
    <w:rsid w:val="00CC27EF"/>
    <w:rsid w:val="00CC2D00"/>
    <w:rsid w:val="00CC2EA6"/>
    <w:rsid w:val="00CC3458"/>
    <w:rsid w:val="00CC39AB"/>
    <w:rsid w:val="00CC3A57"/>
    <w:rsid w:val="00CC3AE0"/>
    <w:rsid w:val="00CC4027"/>
    <w:rsid w:val="00CC4315"/>
    <w:rsid w:val="00CC437E"/>
    <w:rsid w:val="00CC5064"/>
    <w:rsid w:val="00CC564A"/>
    <w:rsid w:val="00CC5D88"/>
    <w:rsid w:val="00CC5E20"/>
    <w:rsid w:val="00CC6A20"/>
    <w:rsid w:val="00CC6CAE"/>
    <w:rsid w:val="00CC6CEB"/>
    <w:rsid w:val="00CC7624"/>
    <w:rsid w:val="00CC7935"/>
    <w:rsid w:val="00CD01C8"/>
    <w:rsid w:val="00CD15C7"/>
    <w:rsid w:val="00CD1894"/>
    <w:rsid w:val="00CD1E40"/>
    <w:rsid w:val="00CD1EA3"/>
    <w:rsid w:val="00CD1FCA"/>
    <w:rsid w:val="00CD2955"/>
    <w:rsid w:val="00CD2C5E"/>
    <w:rsid w:val="00CD2FE4"/>
    <w:rsid w:val="00CD3074"/>
    <w:rsid w:val="00CD3258"/>
    <w:rsid w:val="00CD32D7"/>
    <w:rsid w:val="00CD357D"/>
    <w:rsid w:val="00CD35C6"/>
    <w:rsid w:val="00CD3633"/>
    <w:rsid w:val="00CD3C2F"/>
    <w:rsid w:val="00CD4631"/>
    <w:rsid w:val="00CD483C"/>
    <w:rsid w:val="00CD4A25"/>
    <w:rsid w:val="00CD5A88"/>
    <w:rsid w:val="00CD60C8"/>
    <w:rsid w:val="00CD6918"/>
    <w:rsid w:val="00CD7DCC"/>
    <w:rsid w:val="00CE07BC"/>
    <w:rsid w:val="00CE09B0"/>
    <w:rsid w:val="00CE0B53"/>
    <w:rsid w:val="00CE0E75"/>
    <w:rsid w:val="00CE12E9"/>
    <w:rsid w:val="00CE15C9"/>
    <w:rsid w:val="00CE1DD0"/>
    <w:rsid w:val="00CE25A0"/>
    <w:rsid w:val="00CE2839"/>
    <w:rsid w:val="00CE2BC2"/>
    <w:rsid w:val="00CE311B"/>
    <w:rsid w:val="00CE31C0"/>
    <w:rsid w:val="00CE34D5"/>
    <w:rsid w:val="00CE34F3"/>
    <w:rsid w:val="00CE3520"/>
    <w:rsid w:val="00CE36BD"/>
    <w:rsid w:val="00CE39A8"/>
    <w:rsid w:val="00CE4110"/>
    <w:rsid w:val="00CE46CD"/>
    <w:rsid w:val="00CE4A66"/>
    <w:rsid w:val="00CE52F0"/>
    <w:rsid w:val="00CE547A"/>
    <w:rsid w:val="00CE58AA"/>
    <w:rsid w:val="00CE5B59"/>
    <w:rsid w:val="00CE5D3C"/>
    <w:rsid w:val="00CE62CC"/>
    <w:rsid w:val="00CE6320"/>
    <w:rsid w:val="00CE653C"/>
    <w:rsid w:val="00CE6719"/>
    <w:rsid w:val="00CE7C33"/>
    <w:rsid w:val="00CE7D7E"/>
    <w:rsid w:val="00CF00F6"/>
    <w:rsid w:val="00CF0B44"/>
    <w:rsid w:val="00CF2BAF"/>
    <w:rsid w:val="00CF2EE1"/>
    <w:rsid w:val="00CF307F"/>
    <w:rsid w:val="00CF3355"/>
    <w:rsid w:val="00CF346F"/>
    <w:rsid w:val="00CF39D7"/>
    <w:rsid w:val="00CF3CA8"/>
    <w:rsid w:val="00CF3EC2"/>
    <w:rsid w:val="00CF44ED"/>
    <w:rsid w:val="00CF47FB"/>
    <w:rsid w:val="00CF4A15"/>
    <w:rsid w:val="00CF4E14"/>
    <w:rsid w:val="00CF4E26"/>
    <w:rsid w:val="00CF53F1"/>
    <w:rsid w:val="00CF543F"/>
    <w:rsid w:val="00CF55FC"/>
    <w:rsid w:val="00CF5BB7"/>
    <w:rsid w:val="00CF60F8"/>
    <w:rsid w:val="00CF664F"/>
    <w:rsid w:val="00CF6BA7"/>
    <w:rsid w:val="00CF759E"/>
    <w:rsid w:val="00CF7670"/>
    <w:rsid w:val="00CF77AA"/>
    <w:rsid w:val="00CF7863"/>
    <w:rsid w:val="00CF7970"/>
    <w:rsid w:val="00CF7A01"/>
    <w:rsid w:val="00CF7BF3"/>
    <w:rsid w:val="00CF7FD1"/>
    <w:rsid w:val="00CF7FF4"/>
    <w:rsid w:val="00D000FA"/>
    <w:rsid w:val="00D00236"/>
    <w:rsid w:val="00D00914"/>
    <w:rsid w:val="00D00BE6"/>
    <w:rsid w:val="00D00C6A"/>
    <w:rsid w:val="00D00EA5"/>
    <w:rsid w:val="00D01109"/>
    <w:rsid w:val="00D012D0"/>
    <w:rsid w:val="00D013A5"/>
    <w:rsid w:val="00D015FE"/>
    <w:rsid w:val="00D01606"/>
    <w:rsid w:val="00D01EEC"/>
    <w:rsid w:val="00D01F0F"/>
    <w:rsid w:val="00D02834"/>
    <w:rsid w:val="00D02854"/>
    <w:rsid w:val="00D02984"/>
    <w:rsid w:val="00D0304B"/>
    <w:rsid w:val="00D0366F"/>
    <w:rsid w:val="00D05315"/>
    <w:rsid w:val="00D05676"/>
    <w:rsid w:val="00D05946"/>
    <w:rsid w:val="00D059D0"/>
    <w:rsid w:val="00D05B2B"/>
    <w:rsid w:val="00D0633E"/>
    <w:rsid w:val="00D0688D"/>
    <w:rsid w:val="00D068BB"/>
    <w:rsid w:val="00D07BC2"/>
    <w:rsid w:val="00D07D5D"/>
    <w:rsid w:val="00D07EC1"/>
    <w:rsid w:val="00D07F57"/>
    <w:rsid w:val="00D103B4"/>
    <w:rsid w:val="00D10E20"/>
    <w:rsid w:val="00D10F38"/>
    <w:rsid w:val="00D1189B"/>
    <w:rsid w:val="00D11F43"/>
    <w:rsid w:val="00D1204B"/>
    <w:rsid w:val="00D12156"/>
    <w:rsid w:val="00D123AA"/>
    <w:rsid w:val="00D1241B"/>
    <w:rsid w:val="00D12593"/>
    <w:rsid w:val="00D13389"/>
    <w:rsid w:val="00D135BC"/>
    <w:rsid w:val="00D13610"/>
    <w:rsid w:val="00D13BB5"/>
    <w:rsid w:val="00D13CC0"/>
    <w:rsid w:val="00D14678"/>
    <w:rsid w:val="00D146F1"/>
    <w:rsid w:val="00D14858"/>
    <w:rsid w:val="00D15262"/>
    <w:rsid w:val="00D1548B"/>
    <w:rsid w:val="00D15499"/>
    <w:rsid w:val="00D15817"/>
    <w:rsid w:val="00D165C2"/>
    <w:rsid w:val="00D16AED"/>
    <w:rsid w:val="00D16BAE"/>
    <w:rsid w:val="00D16F71"/>
    <w:rsid w:val="00D1715E"/>
    <w:rsid w:val="00D177DB"/>
    <w:rsid w:val="00D179BA"/>
    <w:rsid w:val="00D17AFB"/>
    <w:rsid w:val="00D17D3A"/>
    <w:rsid w:val="00D200F3"/>
    <w:rsid w:val="00D20B50"/>
    <w:rsid w:val="00D20C17"/>
    <w:rsid w:val="00D212F2"/>
    <w:rsid w:val="00D21775"/>
    <w:rsid w:val="00D217F9"/>
    <w:rsid w:val="00D21DD0"/>
    <w:rsid w:val="00D22646"/>
    <w:rsid w:val="00D226C5"/>
    <w:rsid w:val="00D226F2"/>
    <w:rsid w:val="00D22AEB"/>
    <w:rsid w:val="00D22E7F"/>
    <w:rsid w:val="00D22F97"/>
    <w:rsid w:val="00D23917"/>
    <w:rsid w:val="00D23D59"/>
    <w:rsid w:val="00D2447B"/>
    <w:rsid w:val="00D24565"/>
    <w:rsid w:val="00D24751"/>
    <w:rsid w:val="00D24BC9"/>
    <w:rsid w:val="00D24CE7"/>
    <w:rsid w:val="00D252E7"/>
    <w:rsid w:val="00D25536"/>
    <w:rsid w:val="00D25540"/>
    <w:rsid w:val="00D25D5D"/>
    <w:rsid w:val="00D25EA1"/>
    <w:rsid w:val="00D2606A"/>
    <w:rsid w:val="00D26BCF"/>
    <w:rsid w:val="00D26CF0"/>
    <w:rsid w:val="00D26FC4"/>
    <w:rsid w:val="00D26FED"/>
    <w:rsid w:val="00D27245"/>
    <w:rsid w:val="00D273B3"/>
    <w:rsid w:val="00D274AD"/>
    <w:rsid w:val="00D27975"/>
    <w:rsid w:val="00D27CE4"/>
    <w:rsid w:val="00D27D4E"/>
    <w:rsid w:val="00D301BE"/>
    <w:rsid w:val="00D306B7"/>
    <w:rsid w:val="00D30936"/>
    <w:rsid w:val="00D3094E"/>
    <w:rsid w:val="00D31534"/>
    <w:rsid w:val="00D3157E"/>
    <w:rsid w:val="00D3168F"/>
    <w:rsid w:val="00D31ABB"/>
    <w:rsid w:val="00D3202A"/>
    <w:rsid w:val="00D32B5E"/>
    <w:rsid w:val="00D32F4B"/>
    <w:rsid w:val="00D330A2"/>
    <w:rsid w:val="00D33312"/>
    <w:rsid w:val="00D3375C"/>
    <w:rsid w:val="00D34528"/>
    <w:rsid w:val="00D34953"/>
    <w:rsid w:val="00D356B1"/>
    <w:rsid w:val="00D35B90"/>
    <w:rsid w:val="00D35D0C"/>
    <w:rsid w:val="00D36490"/>
    <w:rsid w:val="00D36858"/>
    <w:rsid w:val="00D36A0D"/>
    <w:rsid w:val="00D36B12"/>
    <w:rsid w:val="00D371B6"/>
    <w:rsid w:val="00D37F59"/>
    <w:rsid w:val="00D401D0"/>
    <w:rsid w:val="00D4107C"/>
    <w:rsid w:val="00D41121"/>
    <w:rsid w:val="00D4136B"/>
    <w:rsid w:val="00D41552"/>
    <w:rsid w:val="00D41B4C"/>
    <w:rsid w:val="00D41DE6"/>
    <w:rsid w:val="00D42353"/>
    <w:rsid w:val="00D42551"/>
    <w:rsid w:val="00D42BE9"/>
    <w:rsid w:val="00D42C17"/>
    <w:rsid w:val="00D43267"/>
    <w:rsid w:val="00D43281"/>
    <w:rsid w:val="00D43840"/>
    <w:rsid w:val="00D43A78"/>
    <w:rsid w:val="00D43A83"/>
    <w:rsid w:val="00D43B4E"/>
    <w:rsid w:val="00D43CF3"/>
    <w:rsid w:val="00D43F60"/>
    <w:rsid w:val="00D443E9"/>
    <w:rsid w:val="00D449C1"/>
    <w:rsid w:val="00D44B6A"/>
    <w:rsid w:val="00D45327"/>
    <w:rsid w:val="00D4540B"/>
    <w:rsid w:val="00D45472"/>
    <w:rsid w:val="00D45520"/>
    <w:rsid w:val="00D45A31"/>
    <w:rsid w:val="00D46224"/>
    <w:rsid w:val="00D463AE"/>
    <w:rsid w:val="00D46B91"/>
    <w:rsid w:val="00D46BF3"/>
    <w:rsid w:val="00D46C3F"/>
    <w:rsid w:val="00D46E78"/>
    <w:rsid w:val="00D47093"/>
    <w:rsid w:val="00D471E3"/>
    <w:rsid w:val="00D47517"/>
    <w:rsid w:val="00D4758D"/>
    <w:rsid w:val="00D502A7"/>
    <w:rsid w:val="00D503E3"/>
    <w:rsid w:val="00D506F4"/>
    <w:rsid w:val="00D50A89"/>
    <w:rsid w:val="00D50FE3"/>
    <w:rsid w:val="00D511BB"/>
    <w:rsid w:val="00D51760"/>
    <w:rsid w:val="00D51D6E"/>
    <w:rsid w:val="00D5212F"/>
    <w:rsid w:val="00D525DE"/>
    <w:rsid w:val="00D530ED"/>
    <w:rsid w:val="00D53104"/>
    <w:rsid w:val="00D5317D"/>
    <w:rsid w:val="00D537AE"/>
    <w:rsid w:val="00D53BFD"/>
    <w:rsid w:val="00D54067"/>
    <w:rsid w:val="00D54B6D"/>
    <w:rsid w:val="00D54C35"/>
    <w:rsid w:val="00D5506E"/>
    <w:rsid w:val="00D550DD"/>
    <w:rsid w:val="00D55633"/>
    <w:rsid w:val="00D557C7"/>
    <w:rsid w:val="00D55B50"/>
    <w:rsid w:val="00D55B6F"/>
    <w:rsid w:val="00D55BFA"/>
    <w:rsid w:val="00D55C16"/>
    <w:rsid w:val="00D55E00"/>
    <w:rsid w:val="00D56496"/>
    <w:rsid w:val="00D5658E"/>
    <w:rsid w:val="00D565B5"/>
    <w:rsid w:val="00D56BC8"/>
    <w:rsid w:val="00D57055"/>
    <w:rsid w:val="00D570A9"/>
    <w:rsid w:val="00D57394"/>
    <w:rsid w:val="00D577B5"/>
    <w:rsid w:val="00D578B2"/>
    <w:rsid w:val="00D579D0"/>
    <w:rsid w:val="00D57D16"/>
    <w:rsid w:val="00D57E56"/>
    <w:rsid w:val="00D600A3"/>
    <w:rsid w:val="00D6023B"/>
    <w:rsid w:val="00D602A7"/>
    <w:rsid w:val="00D603CD"/>
    <w:rsid w:val="00D60DBD"/>
    <w:rsid w:val="00D60F4B"/>
    <w:rsid w:val="00D61011"/>
    <w:rsid w:val="00D61142"/>
    <w:rsid w:val="00D6132C"/>
    <w:rsid w:val="00D61730"/>
    <w:rsid w:val="00D61817"/>
    <w:rsid w:val="00D62334"/>
    <w:rsid w:val="00D62648"/>
    <w:rsid w:val="00D63984"/>
    <w:rsid w:val="00D63CFC"/>
    <w:rsid w:val="00D64158"/>
    <w:rsid w:val="00D64CAF"/>
    <w:rsid w:val="00D654C5"/>
    <w:rsid w:val="00D656C5"/>
    <w:rsid w:val="00D65915"/>
    <w:rsid w:val="00D659CC"/>
    <w:rsid w:val="00D66181"/>
    <w:rsid w:val="00D66591"/>
    <w:rsid w:val="00D66712"/>
    <w:rsid w:val="00D66AB1"/>
    <w:rsid w:val="00D66D8B"/>
    <w:rsid w:val="00D66F37"/>
    <w:rsid w:val="00D671B5"/>
    <w:rsid w:val="00D672CE"/>
    <w:rsid w:val="00D678FE"/>
    <w:rsid w:val="00D70A70"/>
    <w:rsid w:val="00D71270"/>
    <w:rsid w:val="00D7269D"/>
    <w:rsid w:val="00D731DB"/>
    <w:rsid w:val="00D7325D"/>
    <w:rsid w:val="00D732F2"/>
    <w:rsid w:val="00D739A1"/>
    <w:rsid w:val="00D73C62"/>
    <w:rsid w:val="00D74064"/>
    <w:rsid w:val="00D75287"/>
    <w:rsid w:val="00D7546B"/>
    <w:rsid w:val="00D756EE"/>
    <w:rsid w:val="00D758FF"/>
    <w:rsid w:val="00D75C14"/>
    <w:rsid w:val="00D75F26"/>
    <w:rsid w:val="00D75FB8"/>
    <w:rsid w:val="00D76196"/>
    <w:rsid w:val="00D76CB4"/>
    <w:rsid w:val="00D76CE0"/>
    <w:rsid w:val="00D770F4"/>
    <w:rsid w:val="00D772F0"/>
    <w:rsid w:val="00D77362"/>
    <w:rsid w:val="00D7752A"/>
    <w:rsid w:val="00D7753D"/>
    <w:rsid w:val="00D77A85"/>
    <w:rsid w:val="00D77C00"/>
    <w:rsid w:val="00D82131"/>
    <w:rsid w:val="00D82B6C"/>
    <w:rsid w:val="00D82BF1"/>
    <w:rsid w:val="00D82F7E"/>
    <w:rsid w:val="00D83868"/>
    <w:rsid w:val="00D844B8"/>
    <w:rsid w:val="00D84513"/>
    <w:rsid w:val="00D84B1E"/>
    <w:rsid w:val="00D84DD1"/>
    <w:rsid w:val="00D85255"/>
    <w:rsid w:val="00D8607D"/>
    <w:rsid w:val="00D860C6"/>
    <w:rsid w:val="00D86C6D"/>
    <w:rsid w:val="00D8716A"/>
    <w:rsid w:val="00D874CC"/>
    <w:rsid w:val="00D87625"/>
    <w:rsid w:val="00D87686"/>
    <w:rsid w:val="00D878B3"/>
    <w:rsid w:val="00D878F1"/>
    <w:rsid w:val="00D87BF2"/>
    <w:rsid w:val="00D87D65"/>
    <w:rsid w:val="00D87EA3"/>
    <w:rsid w:val="00D87EA6"/>
    <w:rsid w:val="00D90184"/>
    <w:rsid w:val="00D90341"/>
    <w:rsid w:val="00D90466"/>
    <w:rsid w:val="00D90E4B"/>
    <w:rsid w:val="00D9102E"/>
    <w:rsid w:val="00D915BC"/>
    <w:rsid w:val="00D91629"/>
    <w:rsid w:val="00D917FF"/>
    <w:rsid w:val="00D91FCA"/>
    <w:rsid w:val="00D923FE"/>
    <w:rsid w:val="00D929DF"/>
    <w:rsid w:val="00D92BEF"/>
    <w:rsid w:val="00D92D90"/>
    <w:rsid w:val="00D931D5"/>
    <w:rsid w:val="00D935A8"/>
    <w:rsid w:val="00D937BD"/>
    <w:rsid w:val="00D938E3"/>
    <w:rsid w:val="00D93B67"/>
    <w:rsid w:val="00D94387"/>
    <w:rsid w:val="00D945AA"/>
    <w:rsid w:val="00D94F48"/>
    <w:rsid w:val="00D94FFA"/>
    <w:rsid w:val="00D959D2"/>
    <w:rsid w:val="00D962A5"/>
    <w:rsid w:val="00D9650C"/>
    <w:rsid w:val="00D968E6"/>
    <w:rsid w:val="00D96CD8"/>
    <w:rsid w:val="00D96E7B"/>
    <w:rsid w:val="00D96EFC"/>
    <w:rsid w:val="00D96F7D"/>
    <w:rsid w:val="00D96FA9"/>
    <w:rsid w:val="00DA101B"/>
    <w:rsid w:val="00DA11AC"/>
    <w:rsid w:val="00DA1344"/>
    <w:rsid w:val="00DA1527"/>
    <w:rsid w:val="00DA1770"/>
    <w:rsid w:val="00DA1B7B"/>
    <w:rsid w:val="00DA1B9C"/>
    <w:rsid w:val="00DA1ED2"/>
    <w:rsid w:val="00DA237F"/>
    <w:rsid w:val="00DA2C7B"/>
    <w:rsid w:val="00DA309B"/>
    <w:rsid w:val="00DA34F1"/>
    <w:rsid w:val="00DA38A6"/>
    <w:rsid w:val="00DA4B08"/>
    <w:rsid w:val="00DA4CBB"/>
    <w:rsid w:val="00DA527F"/>
    <w:rsid w:val="00DA5A0B"/>
    <w:rsid w:val="00DA5AA7"/>
    <w:rsid w:val="00DA5B23"/>
    <w:rsid w:val="00DA64FA"/>
    <w:rsid w:val="00DA66F6"/>
    <w:rsid w:val="00DA6B06"/>
    <w:rsid w:val="00DA6B6E"/>
    <w:rsid w:val="00DA6BB8"/>
    <w:rsid w:val="00DA6E95"/>
    <w:rsid w:val="00DA7319"/>
    <w:rsid w:val="00DA74C2"/>
    <w:rsid w:val="00DA7FB6"/>
    <w:rsid w:val="00DB02AB"/>
    <w:rsid w:val="00DB0572"/>
    <w:rsid w:val="00DB0711"/>
    <w:rsid w:val="00DB079A"/>
    <w:rsid w:val="00DB08E4"/>
    <w:rsid w:val="00DB0DCC"/>
    <w:rsid w:val="00DB100B"/>
    <w:rsid w:val="00DB181B"/>
    <w:rsid w:val="00DB19E5"/>
    <w:rsid w:val="00DB1E89"/>
    <w:rsid w:val="00DB2443"/>
    <w:rsid w:val="00DB277D"/>
    <w:rsid w:val="00DB3E9B"/>
    <w:rsid w:val="00DB45D8"/>
    <w:rsid w:val="00DB47BC"/>
    <w:rsid w:val="00DB55A5"/>
    <w:rsid w:val="00DB5704"/>
    <w:rsid w:val="00DB571F"/>
    <w:rsid w:val="00DB5876"/>
    <w:rsid w:val="00DB5F64"/>
    <w:rsid w:val="00DB5FB2"/>
    <w:rsid w:val="00DB6261"/>
    <w:rsid w:val="00DB6280"/>
    <w:rsid w:val="00DB628E"/>
    <w:rsid w:val="00DB656D"/>
    <w:rsid w:val="00DB67A0"/>
    <w:rsid w:val="00DB6826"/>
    <w:rsid w:val="00DB72EA"/>
    <w:rsid w:val="00DB7504"/>
    <w:rsid w:val="00DB78E0"/>
    <w:rsid w:val="00DB7B50"/>
    <w:rsid w:val="00DB7BB8"/>
    <w:rsid w:val="00DB7EAA"/>
    <w:rsid w:val="00DC021F"/>
    <w:rsid w:val="00DC0C28"/>
    <w:rsid w:val="00DC0D16"/>
    <w:rsid w:val="00DC155F"/>
    <w:rsid w:val="00DC1A5B"/>
    <w:rsid w:val="00DC1B52"/>
    <w:rsid w:val="00DC1E72"/>
    <w:rsid w:val="00DC1E92"/>
    <w:rsid w:val="00DC23C7"/>
    <w:rsid w:val="00DC2970"/>
    <w:rsid w:val="00DC2AA5"/>
    <w:rsid w:val="00DC2C8D"/>
    <w:rsid w:val="00DC34FC"/>
    <w:rsid w:val="00DC3B38"/>
    <w:rsid w:val="00DC3EAD"/>
    <w:rsid w:val="00DC4537"/>
    <w:rsid w:val="00DC45DC"/>
    <w:rsid w:val="00DC47C1"/>
    <w:rsid w:val="00DC5049"/>
    <w:rsid w:val="00DC5546"/>
    <w:rsid w:val="00DC56FC"/>
    <w:rsid w:val="00DC582E"/>
    <w:rsid w:val="00DC6025"/>
    <w:rsid w:val="00DC63E5"/>
    <w:rsid w:val="00DC66BC"/>
    <w:rsid w:val="00DC684D"/>
    <w:rsid w:val="00DC70AF"/>
    <w:rsid w:val="00DC73FF"/>
    <w:rsid w:val="00DC740E"/>
    <w:rsid w:val="00DC7502"/>
    <w:rsid w:val="00DC7BB8"/>
    <w:rsid w:val="00DD04B9"/>
    <w:rsid w:val="00DD0586"/>
    <w:rsid w:val="00DD095A"/>
    <w:rsid w:val="00DD0AB0"/>
    <w:rsid w:val="00DD0FD0"/>
    <w:rsid w:val="00DD1428"/>
    <w:rsid w:val="00DD15D1"/>
    <w:rsid w:val="00DD1A41"/>
    <w:rsid w:val="00DD1BF3"/>
    <w:rsid w:val="00DD1E08"/>
    <w:rsid w:val="00DD1F41"/>
    <w:rsid w:val="00DD248E"/>
    <w:rsid w:val="00DD24A4"/>
    <w:rsid w:val="00DD29D8"/>
    <w:rsid w:val="00DD30EC"/>
    <w:rsid w:val="00DD313F"/>
    <w:rsid w:val="00DD363A"/>
    <w:rsid w:val="00DD399C"/>
    <w:rsid w:val="00DD3F02"/>
    <w:rsid w:val="00DD40B5"/>
    <w:rsid w:val="00DD4281"/>
    <w:rsid w:val="00DD44CC"/>
    <w:rsid w:val="00DD4783"/>
    <w:rsid w:val="00DD6565"/>
    <w:rsid w:val="00DD66BC"/>
    <w:rsid w:val="00DD6AED"/>
    <w:rsid w:val="00DD6D32"/>
    <w:rsid w:val="00DD6F1D"/>
    <w:rsid w:val="00DD7697"/>
    <w:rsid w:val="00DD7D90"/>
    <w:rsid w:val="00DD7FED"/>
    <w:rsid w:val="00DE04EF"/>
    <w:rsid w:val="00DE055A"/>
    <w:rsid w:val="00DE0D98"/>
    <w:rsid w:val="00DE1695"/>
    <w:rsid w:val="00DE1BCE"/>
    <w:rsid w:val="00DE1FD0"/>
    <w:rsid w:val="00DE2488"/>
    <w:rsid w:val="00DE2628"/>
    <w:rsid w:val="00DE28C5"/>
    <w:rsid w:val="00DE28C7"/>
    <w:rsid w:val="00DE3571"/>
    <w:rsid w:val="00DE3EC6"/>
    <w:rsid w:val="00DE422C"/>
    <w:rsid w:val="00DE4B82"/>
    <w:rsid w:val="00DE4DBC"/>
    <w:rsid w:val="00DE508C"/>
    <w:rsid w:val="00DE5AB5"/>
    <w:rsid w:val="00DE5B99"/>
    <w:rsid w:val="00DE5C55"/>
    <w:rsid w:val="00DE6479"/>
    <w:rsid w:val="00DE6AAE"/>
    <w:rsid w:val="00DE7634"/>
    <w:rsid w:val="00DE78B1"/>
    <w:rsid w:val="00DF0019"/>
    <w:rsid w:val="00DF0525"/>
    <w:rsid w:val="00DF08BB"/>
    <w:rsid w:val="00DF09ED"/>
    <w:rsid w:val="00DF1138"/>
    <w:rsid w:val="00DF2261"/>
    <w:rsid w:val="00DF2653"/>
    <w:rsid w:val="00DF2B60"/>
    <w:rsid w:val="00DF2E18"/>
    <w:rsid w:val="00DF2ED1"/>
    <w:rsid w:val="00DF2F0A"/>
    <w:rsid w:val="00DF2F61"/>
    <w:rsid w:val="00DF31C9"/>
    <w:rsid w:val="00DF3368"/>
    <w:rsid w:val="00DF380A"/>
    <w:rsid w:val="00DF39E2"/>
    <w:rsid w:val="00DF3A0D"/>
    <w:rsid w:val="00DF4489"/>
    <w:rsid w:val="00DF47A4"/>
    <w:rsid w:val="00DF4C9B"/>
    <w:rsid w:val="00DF4E73"/>
    <w:rsid w:val="00DF4FFA"/>
    <w:rsid w:val="00DF50ED"/>
    <w:rsid w:val="00DF51E2"/>
    <w:rsid w:val="00DF53A8"/>
    <w:rsid w:val="00DF5765"/>
    <w:rsid w:val="00DF5C25"/>
    <w:rsid w:val="00DF5CBB"/>
    <w:rsid w:val="00DF6617"/>
    <w:rsid w:val="00DF6661"/>
    <w:rsid w:val="00DF6813"/>
    <w:rsid w:val="00DF6A47"/>
    <w:rsid w:val="00DF6CA6"/>
    <w:rsid w:val="00DF6D6B"/>
    <w:rsid w:val="00DF727B"/>
    <w:rsid w:val="00DF7533"/>
    <w:rsid w:val="00E00623"/>
    <w:rsid w:val="00E00A2E"/>
    <w:rsid w:val="00E00D1A"/>
    <w:rsid w:val="00E00E54"/>
    <w:rsid w:val="00E0154A"/>
    <w:rsid w:val="00E0160B"/>
    <w:rsid w:val="00E01A4F"/>
    <w:rsid w:val="00E0227E"/>
    <w:rsid w:val="00E025DF"/>
    <w:rsid w:val="00E02637"/>
    <w:rsid w:val="00E026BE"/>
    <w:rsid w:val="00E02744"/>
    <w:rsid w:val="00E02FB2"/>
    <w:rsid w:val="00E032FB"/>
    <w:rsid w:val="00E03783"/>
    <w:rsid w:val="00E0425F"/>
    <w:rsid w:val="00E045CE"/>
    <w:rsid w:val="00E0487A"/>
    <w:rsid w:val="00E05148"/>
    <w:rsid w:val="00E053EB"/>
    <w:rsid w:val="00E05AAA"/>
    <w:rsid w:val="00E064E1"/>
    <w:rsid w:val="00E07740"/>
    <w:rsid w:val="00E07A92"/>
    <w:rsid w:val="00E102DA"/>
    <w:rsid w:val="00E10430"/>
    <w:rsid w:val="00E10488"/>
    <w:rsid w:val="00E10525"/>
    <w:rsid w:val="00E105BB"/>
    <w:rsid w:val="00E106C6"/>
    <w:rsid w:val="00E10957"/>
    <w:rsid w:val="00E10BBD"/>
    <w:rsid w:val="00E10EF6"/>
    <w:rsid w:val="00E110A3"/>
    <w:rsid w:val="00E113DB"/>
    <w:rsid w:val="00E11945"/>
    <w:rsid w:val="00E11C54"/>
    <w:rsid w:val="00E11D89"/>
    <w:rsid w:val="00E1257B"/>
    <w:rsid w:val="00E125C5"/>
    <w:rsid w:val="00E130D0"/>
    <w:rsid w:val="00E1326E"/>
    <w:rsid w:val="00E13982"/>
    <w:rsid w:val="00E13C0C"/>
    <w:rsid w:val="00E14525"/>
    <w:rsid w:val="00E145D1"/>
    <w:rsid w:val="00E14B89"/>
    <w:rsid w:val="00E14BC0"/>
    <w:rsid w:val="00E1619B"/>
    <w:rsid w:val="00E164AD"/>
    <w:rsid w:val="00E166B0"/>
    <w:rsid w:val="00E1687A"/>
    <w:rsid w:val="00E17674"/>
    <w:rsid w:val="00E17D38"/>
    <w:rsid w:val="00E209ED"/>
    <w:rsid w:val="00E211A1"/>
    <w:rsid w:val="00E21288"/>
    <w:rsid w:val="00E212F0"/>
    <w:rsid w:val="00E2143A"/>
    <w:rsid w:val="00E21D48"/>
    <w:rsid w:val="00E221D4"/>
    <w:rsid w:val="00E2238F"/>
    <w:rsid w:val="00E226BC"/>
    <w:rsid w:val="00E22DF0"/>
    <w:rsid w:val="00E2302B"/>
    <w:rsid w:val="00E233B6"/>
    <w:rsid w:val="00E23B3F"/>
    <w:rsid w:val="00E24FC0"/>
    <w:rsid w:val="00E250A1"/>
    <w:rsid w:val="00E256EE"/>
    <w:rsid w:val="00E257B1"/>
    <w:rsid w:val="00E258F0"/>
    <w:rsid w:val="00E25B2C"/>
    <w:rsid w:val="00E25C80"/>
    <w:rsid w:val="00E26036"/>
    <w:rsid w:val="00E260EB"/>
    <w:rsid w:val="00E26706"/>
    <w:rsid w:val="00E26D66"/>
    <w:rsid w:val="00E27218"/>
    <w:rsid w:val="00E273FD"/>
    <w:rsid w:val="00E2774A"/>
    <w:rsid w:val="00E2785C"/>
    <w:rsid w:val="00E30315"/>
    <w:rsid w:val="00E30361"/>
    <w:rsid w:val="00E3191B"/>
    <w:rsid w:val="00E32C41"/>
    <w:rsid w:val="00E33384"/>
    <w:rsid w:val="00E33674"/>
    <w:rsid w:val="00E34B1D"/>
    <w:rsid w:val="00E34C46"/>
    <w:rsid w:val="00E35125"/>
    <w:rsid w:val="00E35871"/>
    <w:rsid w:val="00E35C24"/>
    <w:rsid w:val="00E35E33"/>
    <w:rsid w:val="00E36CC2"/>
    <w:rsid w:val="00E36DA9"/>
    <w:rsid w:val="00E36FD3"/>
    <w:rsid w:val="00E371C2"/>
    <w:rsid w:val="00E37482"/>
    <w:rsid w:val="00E377D1"/>
    <w:rsid w:val="00E37847"/>
    <w:rsid w:val="00E37859"/>
    <w:rsid w:val="00E40077"/>
    <w:rsid w:val="00E40B60"/>
    <w:rsid w:val="00E40D4E"/>
    <w:rsid w:val="00E40E75"/>
    <w:rsid w:val="00E4163C"/>
    <w:rsid w:val="00E41819"/>
    <w:rsid w:val="00E41AD6"/>
    <w:rsid w:val="00E41F5A"/>
    <w:rsid w:val="00E424F5"/>
    <w:rsid w:val="00E42723"/>
    <w:rsid w:val="00E42876"/>
    <w:rsid w:val="00E42D5F"/>
    <w:rsid w:val="00E440E8"/>
    <w:rsid w:val="00E442A8"/>
    <w:rsid w:val="00E44429"/>
    <w:rsid w:val="00E44743"/>
    <w:rsid w:val="00E44E02"/>
    <w:rsid w:val="00E45641"/>
    <w:rsid w:val="00E45831"/>
    <w:rsid w:val="00E45D81"/>
    <w:rsid w:val="00E45DB0"/>
    <w:rsid w:val="00E4612C"/>
    <w:rsid w:val="00E461C7"/>
    <w:rsid w:val="00E462A0"/>
    <w:rsid w:val="00E46A72"/>
    <w:rsid w:val="00E470C4"/>
    <w:rsid w:val="00E475F3"/>
    <w:rsid w:val="00E475F9"/>
    <w:rsid w:val="00E47636"/>
    <w:rsid w:val="00E476DD"/>
    <w:rsid w:val="00E476FD"/>
    <w:rsid w:val="00E47756"/>
    <w:rsid w:val="00E47F22"/>
    <w:rsid w:val="00E47FA4"/>
    <w:rsid w:val="00E506AA"/>
    <w:rsid w:val="00E50A3D"/>
    <w:rsid w:val="00E50A46"/>
    <w:rsid w:val="00E50BE8"/>
    <w:rsid w:val="00E50F8B"/>
    <w:rsid w:val="00E50F9B"/>
    <w:rsid w:val="00E51094"/>
    <w:rsid w:val="00E51146"/>
    <w:rsid w:val="00E514BA"/>
    <w:rsid w:val="00E515CF"/>
    <w:rsid w:val="00E5195F"/>
    <w:rsid w:val="00E51CFD"/>
    <w:rsid w:val="00E52065"/>
    <w:rsid w:val="00E527D0"/>
    <w:rsid w:val="00E5288D"/>
    <w:rsid w:val="00E5330F"/>
    <w:rsid w:val="00E53A7B"/>
    <w:rsid w:val="00E53B7C"/>
    <w:rsid w:val="00E53DEA"/>
    <w:rsid w:val="00E548A5"/>
    <w:rsid w:val="00E548D4"/>
    <w:rsid w:val="00E54EB0"/>
    <w:rsid w:val="00E54F5D"/>
    <w:rsid w:val="00E553F7"/>
    <w:rsid w:val="00E55CCE"/>
    <w:rsid w:val="00E55EDD"/>
    <w:rsid w:val="00E55F46"/>
    <w:rsid w:val="00E56BF5"/>
    <w:rsid w:val="00E5727F"/>
    <w:rsid w:val="00E57985"/>
    <w:rsid w:val="00E57A92"/>
    <w:rsid w:val="00E57C66"/>
    <w:rsid w:val="00E57C73"/>
    <w:rsid w:val="00E60114"/>
    <w:rsid w:val="00E6020C"/>
    <w:rsid w:val="00E60320"/>
    <w:rsid w:val="00E604F1"/>
    <w:rsid w:val="00E60AC7"/>
    <w:rsid w:val="00E6107C"/>
    <w:rsid w:val="00E6161E"/>
    <w:rsid w:val="00E61A61"/>
    <w:rsid w:val="00E61BBF"/>
    <w:rsid w:val="00E61F04"/>
    <w:rsid w:val="00E622B9"/>
    <w:rsid w:val="00E622C4"/>
    <w:rsid w:val="00E62362"/>
    <w:rsid w:val="00E6243B"/>
    <w:rsid w:val="00E62669"/>
    <w:rsid w:val="00E62BB7"/>
    <w:rsid w:val="00E62C46"/>
    <w:rsid w:val="00E62C61"/>
    <w:rsid w:val="00E62C7C"/>
    <w:rsid w:val="00E62CD2"/>
    <w:rsid w:val="00E62DA7"/>
    <w:rsid w:val="00E63818"/>
    <w:rsid w:val="00E63C1E"/>
    <w:rsid w:val="00E63C20"/>
    <w:rsid w:val="00E63F3E"/>
    <w:rsid w:val="00E645E1"/>
    <w:rsid w:val="00E64B9A"/>
    <w:rsid w:val="00E64D38"/>
    <w:rsid w:val="00E66134"/>
    <w:rsid w:val="00E66265"/>
    <w:rsid w:val="00E66B50"/>
    <w:rsid w:val="00E66C19"/>
    <w:rsid w:val="00E66F1A"/>
    <w:rsid w:val="00E67196"/>
    <w:rsid w:val="00E672A3"/>
    <w:rsid w:val="00E67DE2"/>
    <w:rsid w:val="00E70202"/>
    <w:rsid w:val="00E70572"/>
    <w:rsid w:val="00E70F80"/>
    <w:rsid w:val="00E712C7"/>
    <w:rsid w:val="00E71347"/>
    <w:rsid w:val="00E715EF"/>
    <w:rsid w:val="00E71A10"/>
    <w:rsid w:val="00E71EC3"/>
    <w:rsid w:val="00E72095"/>
    <w:rsid w:val="00E72159"/>
    <w:rsid w:val="00E72A89"/>
    <w:rsid w:val="00E72FED"/>
    <w:rsid w:val="00E73397"/>
    <w:rsid w:val="00E742F5"/>
    <w:rsid w:val="00E74660"/>
    <w:rsid w:val="00E74B72"/>
    <w:rsid w:val="00E751DC"/>
    <w:rsid w:val="00E75299"/>
    <w:rsid w:val="00E75767"/>
    <w:rsid w:val="00E7593B"/>
    <w:rsid w:val="00E75B6A"/>
    <w:rsid w:val="00E75D69"/>
    <w:rsid w:val="00E75F0D"/>
    <w:rsid w:val="00E760E9"/>
    <w:rsid w:val="00E76AC5"/>
    <w:rsid w:val="00E76EB1"/>
    <w:rsid w:val="00E77AAE"/>
    <w:rsid w:val="00E77ABF"/>
    <w:rsid w:val="00E80236"/>
    <w:rsid w:val="00E811D8"/>
    <w:rsid w:val="00E811E9"/>
    <w:rsid w:val="00E81478"/>
    <w:rsid w:val="00E81B41"/>
    <w:rsid w:val="00E821B9"/>
    <w:rsid w:val="00E8253C"/>
    <w:rsid w:val="00E826B5"/>
    <w:rsid w:val="00E8378A"/>
    <w:rsid w:val="00E83BDF"/>
    <w:rsid w:val="00E84202"/>
    <w:rsid w:val="00E84242"/>
    <w:rsid w:val="00E84AEC"/>
    <w:rsid w:val="00E84B7F"/>
    <w:rsid w:val="00E84FAF"/>
    <w:rsid w:val="00E85C80"/>
    <w:rsid w:val="00E85DD9"/>
    <w:rsid w:val="00E85E0E"/>
    <w:rsid w:val="00E85E99"/>
    <w:rsid w:val="00E861D2"/>
    <w:rsid w:val="00E86880"/>
    <w:rsid w:val="00E86A12"/>
    <w:rsid w:val="00E873CD"/>
    <w:rsid w:val="00E875E6"/>
    <w:rsid w:val="00E877A5"/>
    <w:rsid w:val="00E87ED6"/>
    <w:rsid w:val="00E87F33"/>
    <w:rsid w:val="00E9009F"/>
    <w:rsid w:val="00E90387"/>
    <w:rsid w:val="00E903D3"/>
    <w:rsid w:val="00E90BD8"/>
    <w:rsid w:val="00E90C02"/>
    <w:rsid w:val="00E90DAD"/>
    <w:rsid w:val="00E90E42"/>
    <w:rsid w:val="00E927C1"/>
    <w:rsid w:val="00E92E73"/>
    <w:rsid w:val="00E93154"/>
    <w:rsid w:val="00E93727"/>
    <w:rsid w:val="00E939FD"/>
    <w:rsid w:val="00E93B30"/>
    <w:rsid w:val="00E93CBE"/>
    <w:rsid w:val="00E93D6B"/>
    <w:rsid w:val="00E94759"/>
    <w:rsid w:val="00E94763"/>
    <w:rsid w:val="00E9488E"/>
    <w:rsid w:val="00E94DB2"/>
    <w:rsid w:val="00E94E4D"/>
    <w:rsid w:val="00E96B10"/>
    <w:rsid w:val="00E97239"/>
    <w:rsid w:val="00E9755E"/>
    <w:rsid w:val="00E97628"/>
    <w:rsid w:val="00E97A92"/>
    <w:rsid w:val="00E97FDA"/>
    <w:rsid w:val="00EA0AAB"/>
    <w:rsid w:val="00EA0E9C"/>
    <w:rsid w:val="00EA1032"/>
    <w:rsid w:val="00EA15F7"/>
    <w:rsid w:val="00EA16CA"/>
    <w:rsid w:val="00EA18E1"/>
    <w:rsid w:val="00EA1CE7"/>
    <w:rsid w:val="00EA1E7B"/>
    <w:rsid w:val="00EA2091"/>
    <w:rsid w:val="00EA2108"/>
    <w:rsid w:val="00EA2396"/>
    <w:rsid w:val="00EA28B5"/>
    <w:rsid w:val="00EA316E"/>
    <w:rsid w:val="00EA35F6"/>
    <w:rsid w:val="00EA3776"/>
    <w:rsid w:val="00EA3EC8"/>
    <w:rsid w:val="00EA42B0"/>
    <w:rsid w:val="00EA48FF"/>
    <w:rsid w:val="00EA5244"/>
    <w:rsid w:val="00EA5401"/>
    <w:rsid w:val="00EA5861"/>
    <w:rsid w:val="00EA5969"/>
    <w:rsid w:val="00EA66F1"/>
    <w:rsid w:val="00EA696E"/>
    <w:rsid w:val="00EA6BA5"/>
    <w:rsid w:val="00EA6E77"/>
    <w:rsid w:val="00EA70E4"/>
    <w:rsid w:val="00EA71C3"/>
    <w:rsid w:val="00EA760D"/>
    <w:rsid w:val="00EA78D0"/>
    <w:rsid w:val="00EB0042"/>
    <w:rsid w:val="00EB06B5"/>
    <w:rsid w:val="00EB0B22"/>
    <w:rsid w:val="00EB0FD3"/>
    <w:rsid w:val="00EB115B"/>
    <w:rsid w:val="00EB124A"/>
    <w:rsid w:val="00EB1429"/>
    <w:rsid w:val="00EB17DB"/>
    <w:rsid w:val="00EB19DE"/>
    <w:rsid w:val="00EB1A09"/>
    <w:rsid w:val="00EB1A95"/>
    <w:rsid w:val="00EB1B97"/>
    <w:rsid w:val="00EB1C9B"/>
    <w:rsid w:val="00EB1D15"/>
    <w:rsid w:val="00EB26B1"/>
    <w:rsid w:val="00EB280D"/>
    <w:rsid w:val="00EB2A41"/>
    <w:rsid w:val="00EB2D1A"/>
    <w:rsid w:val="00EB2DD7"/>
    <w:rsid w:val="00EB2E9C"/>
    <w:rsid w:val="00EB2F46"/>
    <w:rsid w:val="00EB34AE"/>
    <w:rsid w:val="00EB3BB9"/>
    <w:rsid w:val="00EB4073"/>
    <w:rsid w:val="00EB4212"/>
    <w:rsid w:val="00EB4A4C"/>
    <w:rsid w:val="00EB4C2D"/>
    <w:rsid w:val="00EB5269"/>
    <w:rsid w:val="00EB52BB"/>
    <w:rsid w:val="00EB66EA"/>
    <w:rsid w:val="00EB6E1E"/>
    <w:rsid w:val="00EB7574"/>
    <w:rsid w:val="00EC03AB"/>
    <w:rsid w:val="00EC0E4A"/>
    <w:rsid w:val="00EC12BC"/>
    <w:rsid w:val="00EC16E7"/>
    <w:rsid w:val="00EC1936"/>
    <w:rsid w:val="00EC19E5"/>
    <w:rsid w:val="00EC210A"/>
    <w:rsid w:val="00EC21D0"/>
    <w:rsid w:val="00EC264A"/>
    <w:rsid w:val="00EC2800"/>
    <w:rsid w:val="00EC295A"/>
    <w:rsid w:val="00EC3370"/>
    <w:rsid w:val="00EC3AC6"/>
    <w:rsid w:val="00EC41E5"/>
    <w:rsid w:val="00EC45B8"/>
    <w:rsid w:val="00EC47B8"/>
    <w:rsid w:val="00EC4A96"/>
    <w:rsid w:val="00EC4EC0"/>
    <w:rsid w:val="00EC51F7"/>
    <w:rsid w:val="00EC5391"/>
    <w:rsid w:val="00EC542C"/>
    <w:rsid w:val="00EC5791"/>
    <w:rsid w:val="00EC58B9"/>
    <w:rsid w:val="00EC5939"/>
    <w:rsid w:val="00EC5AB2"/>
    <w:rsid w:val="00EC6584"/>
    <w:rsid w:val="00EC6DC7"/>
    <w:rsid w:val="00EC76A5"/>
    <w:rsid w:val="00EC78A2"/>
    <w:rsid w:val="00ED08E3"/>
    <w:rsid w:val="00ED0C6F"/>
    <w:rsid w:val="00ED0D35"/>
    <w:rsid w:val="00ED10D6"/>
    <w:rsid w:val="00ED1CF3"/>
    <w:rsid w:val="00ED213B"/>
    <w:rsid w:val="00ED21E5"/>
    <w:rsid w:val="00ED2269"/>
    <w:rsid w:val="00ED2FA9"/>
    <w:rsid w:val="00ED3540"/>
    <w:rsid w:val="00ED3E3A"/>
    <w:rsid w:val="00ED4076"/>
    <w:rsid w:val="00ED4385"/>
    <w:rsid w:val="00ED450D"/>
    <w:rsid w:val="00ED4628"/>
    <w:rsid w:val="00ED4987"/>
    <w:rsid w:val="00ED4F9C"/>
    <w:rsid w:val="00ED5668"/>
    <w:rsid w:val="00ED5BB5"/>
    <w:rsid w:val="00ED5C15"/>
    <w:rsid w:val="00ED5CDF"/>
    <w:rsid w:val="00ED5F36"/>
    <w:rsid w:val="00ED603C"/>
    <w:rsid w:val="00ED60F6"/>
    <w:rsid w:val="00ED64C1"/>
    <w:rsid w:val="00ED6E58"/>
    <w:rsid w:val="00ED6F24"/>
    <w:rsid w:val="00ED71F6"/>
    <w:rsid w:val="00ED7911"/>
    <w:rsid w:val="00ED7B21"/>
    <w:rsid w:val="00ED7BB6"/>
    <w:rsid w:val="00EE01BF"/>
    <w:rsid w:val="00EE029E"/>
    <w:rsid w:val="00EE0497"/>
    <w:rsid w:val="00EE0896"/>
    <w:rsid w:val="00EE112D"/>
    <w:rsid w:val="00EE11FE"/>
    <w:rsid w:val="00EE12F1"/>
    <w:rsid w:val="00EE15AF"/>
    <w:rsid w:val="00EE166A"/>
    <w:rsid w:val="00EE1B8E"/>
    <w:rsid w:val="00EE2170"/>
    <w:rsid w:val="00EE25AD"/>
    <w:rsid w:val="00EE2992"/>
    <w:rsid w:val="00EE2FC8"/>
    <w:rsid w:val="00EE3089"/>
    <w:rsid w:val="00EE33E3"/>
    <w:rsid w:val="00EE33FE"/>
    <w:rsid w:val="00EE3498"/>
    <w:rsid w:val="00EE34F5"/>
    <w:rsid w:val="00EE37C3"/>
    <w:rsid w:val="00EE39D7"/>
    <w:rsid w:val="00EE46FC"/>
    <w:rsid w:val="00EE4D23"/>
    <w:rsid w:val="00EE5956"/>
    <w:rsid w:val="00EE5ADF"/>
    <w:rsid w:val="00EE5E60"/>
    <w:rsid w:val="00EE6371"/>
    <w:rsid w:val="00EE6E4B"/>
    <w:rsid w:val="00EE71EB"/>
    <w:rsid w:val="00EE7579"/>
    <w:rsid w:val="00EE7697"/>
    <w:rsid w:val="00EE7F4A"/>
    <w:rsid w:val="00EF156B"/>
    <w:rsid w:val="00EF1F94"/>
    <w:rsid w:val="00EF2263"/>
    <w:rsid w:val="00EF24BA"/>
    <w:rsid w:val="00EF26E0"/>
    <w:rsid w:val="00EF304E"/>
    <w:rsid w:val="00EF3261"/>
    <w:rsid w:val="00EF389D"/>
    <w:rsid w:val="00EF41B3"/>
    <w:rsid w:val="00EF5208"/>
    <w:rsid w:val="00EF52CA"/>
    <w:rsid w:val="00EF52D1"/>
    <w:rsid w:val="00EF54C9"/>
    <w:rsid w:val="00EF5626"/>
    <w:rsid w:val="00EF5702"/>
    <w:rsid w:val="00EF60F9"/>
    <w:rsid w:val="00EF61E2"/>
    <w:rsid w:val="00EF6281"/>
    <w:rsid w:val="00EF62DE"/>
    <w:rsid w:val="00EF63FC"/>
    <w:rsid w:val="00EF644B"/>
    <w:rsid w:val="00EF6F85"/>
    <w:rsid w:val="00EF6FC2"/>
    <w:rsid w:val="00EF7600"/>
    <w:rsid w:val="00EF77DA"/>
    <w:rsid w:val="00EF7C7F"/>
    <w:rsid w:val="00EF7F38"/>
    <w:rsid w:val="00F0058D"/>
    <w:rsid w:val="00F006AB"/>
    <w:rsid w:val="00F0077F"/>
    <w:rsid w:val="00F00879"/>
    <w:rsid w:val="00F00913"/>
    <w:rsid w:val="00F00D84"/>
    <w:rsid w:val="00F01094"/>
    <w:rsid w:val="00F01207"/>
    <w:rsid w:val="00F01558"/>
    <w:rsid w:val="00F0217C"/>
    <w:rsid w:val="00F0217F"/>
    <w:rsid w:val="00F022AE"/>
    <w:rsid w:val="00F02654"/>
    <w:rsid w:val="00F02C2A"/>
    <w:rsid w:val="00F03325"/>
    <w:rsid w:val="00F033D5"/>
    <w:rsid w:val="00F0388D"/>
    <w:rsid w:val="00F03D9B"/>
    <w:rsid w:val="00F04950"/>
    <w:rsid w:val="00F04BFB"/>
    <w:rsid w:val="00F04D59"/>
    <w:rsid w:val="00F05991"/>
    <w:rsid w:val="00F05D0F"/>
    <w:rsid w:val="00F05E45"/>
    <w:rsid w:val="00F05E87"/>
    <w:rsid w:val="00F06379"/>
    <w:rsid w:val="00F063FF"/>
    <w:rsid w:val="00F06B9C"/>
    <w:rsid w:val="00F0753B"/>
    <w:rsid w:val="00F075C6"/>
    <w:rsid w:val="00F1014A"/>
    <w:rsid w:val="00F1020B"/>
    <w:rsid w:val="00F106B3"/>
    <w:rsid w:val="00F111C5"/>
    <w:rsid w:val="00F1137D"/>
    <w:rsid w:val="00F1175A"/>
    <w:rsid w:val="00F117D6"/>
    <w:rsid w:val="00F1184A"/>
    <w:rsid w:val="00F11BA1"/>
    <w:rsid w:val="00F11BA7"/>
    <w:rsid w:val="00F11BBB"/>
    <w:rsid w:val="00F11BBE"/>
    <w:rsid w:val="00F11D6B"/>
    <w:rsid w:val="00F11EC6"/>
    <w:rsid w:val="00F12E22"/>
    <w:rsid w:val="00F13740"/>
    <w:rsid w:val="00F137DC"/>
    <w:rsid w:val="00F138CC"/>
    <w:rsid w:val="00F1395D"/>
    <w:rsid w:val="00F13ADC"/>
    <w:rsid w:val="00F143FA"/>
    <w:rsid w:val="00F14537"/>
    <w:rsid w:val="00F14C82"/>
    <w:rsid w:val="00F14FAF"/>
    <w:rsid w:val="00F15136"/>
    <w:rsid w:val="00F1555A"/>
    <w:rsid w:val="00F158F3"/>
    <w:rsid w:val="00F15C6F"/>
    <w:rsid w:val="00F15D8C"/>
    <w:rsid w:val="00F168DA"/>
    <w:rsid w:val="00F16CA4"/>
    <w:rsid w:val="00F16FD1"/>
    <w:rsid w:val="00F175BF"/>
    <w:rsid w:val="00F17E24"/>
    <w:rsid w:val="00F20055"/>
    <w:rsid w:val="00F20A9E"/>
    <w:rsid w:val="00F20E09"/>
    <w:rsid w:val="00F2162B"/>
    <w:rsid w:val="00F21C15"/>
    <w:rsid w:val="00F22103"/>
    <w:rsid w:val="00F22273"/>
    <w:rsid w:val="00F22399"/>
    <w:rsid w:val="00F2270E"/>
    <w:rsid w:val="00F2288D"/>
    <w:rsid w:val="00F23060"/>
    <w:rsid w:val="00F23094"/>
    <w:rsid w:val="00F230EA"/>
    <w:rsid w:val="00F23144"/>
    <w:rsid w:val="00F23694"/>
    <w:rsid w:val="00F236A5"/>
    <w:rsid w:val="00F248E5"/>
    <w:rsid w:val="00F249AE"/>
    <w:rsid w:val="00F24A5A"/>
    <w:rsid w:val="00F252AE"/>
    <w:rsid w:val="00F25450"/>
    <w:rsid w:val="00F2561B"/>
    <w:rsid w:val="00F25FE4"/>
    <w:rsid w:val="00F263F8"/>
    <w:rsid w:val="00F266D2"/>
    <w:rsid w:val="00F26AA3"/>
    <w:rsid w:val="00F26D7F"/>
    <w:rsid w:val="00F272D5"/>
    <w:rsid w:val="00F273ED"/>
    <w:rsid w:val="00F276F5"/>
    <w:rsid w:val="00F27B26"/>
    <w:rsid w:val="00F3044B"/>
    <w:rsid w:val="00F30538"/>
    <w:rsid w:val="00F30C9F"/>
    <w:rsid w:val="00F30FF2"/>
    <w:rsid w:val="00F3174D"/>
    <w:rsid w:val="00F32065"/>
    <w:rsid w:val="00F322E9"/>
    <w:rsid w:val="00F323B0"/>
    <w:rsid w:val="00F32D54"/>
    <w:rsid w:val="00F331A4"/>
    <w:rsid w:val="00F33390"/>
    <w:rsid w:val="00F333DB"/>
    <w:rsid w:val="00F33436"/>
    <w:rsid w:val="00F33C18"/>
    <w:rsid w:val="00F34510"/>
    <w:rsid w:val="00F3464C"/>
    <w:rsid w:val="00F34813"/>
    <w:rsid w:val="00F3490D"/>
    <w:rsid w:val="00F35340"/>
    <w:rsid w:val="00F3571C"/>
    <w:rsid w:val="00F35A84"/>
    <w:rsid w:val="00F35B05"/>
    <w:rsid w:val="00F35CCF"/>
    <w:rsid w:val="00F360D3"/>
    <w:rsid w:val="00F363AE"/>
    <w:rsid w:val="00F369E9"/>
    <w:rsid w:val="00F375BC"/>
    <w:rsid w:val="00F37841"/>
    <w:rsid w:val="00F37DAC"/>
    <w:rsid w:val="00F37EE4"/>
    <w:rsid w:val="00F40389"/>
    <w:rsid w:val="00F4076C"/>
    <w:rsid w:val="00F40AAB"/>
    <w:rsid w:val="00F40B99"/>
    <w:rsid w:val="00F40EAE"/>
    <w:rsid w:val="00F411F8"/>
    <w:rsid w:val="00F41CDA"/>
    <w:rsid w:val="00F41F17"/>
    <w:rsid w:val="00F423FF"/>
    <w:rsid w:val="00F427F1"/>
    <w:rsid w:val="00F42834"/>
    <w:rsid w:val="00F429D7"/>
    <w:rsid w:val="00F42B4C"/>
    <w:rsid w:val="00F42E76"/>
    <w:rsid w:val="00F43397"/>
    <w:rsid w:val="00F4358A"/>
    <w:rsid w:val="00F4361E"/>
    <w:rsid w:val="00F439CB"/>
    <w:rsid w:val="00F44D52"/>
    <w:rsid w:val="00F44DC4"/>
    <w:rsid w:val="00F4512B"/>
    <w:rsid w:val="00F456F6"/>
    <w:rsid w:val="00F457CF"/>
    <w:rsid w:val="00F46039"/>
    <w:rsid w:val="00F4612C"/>
    <w:rsid w:val="00F46327"/>
    <w:rsid w:val="00F46446"/>
    <w:rsid w:val="00F4677D"/>
    <w:rsid w:val="00F47155"/>
    <w:rsid w:val="00F471E0"/>
    <w:rsid w:val="00F47560"/>
    <w:rsid w:val="00F47677"/>
    <w:rsid w:val="00F50263"/>
    <w:rsid w:val="00F50403"/>
    <w:rsid w:val="00F50557"/>
    <w:rsid w:val="00F50576"/>
    <w:rsid w:val="00F50719"/>
    <w:rsid w:val="00F508EC"/>
    <w:rsid w:val="00F50FE4"/>
    <w:rsid w:val="00F51897"/>
    <w:rsid w:val="00F518DA"/>
    <w:rsid w:val="00F51C68"/>
    <w:rsid w:val="00F51D14"/>
    <w:rsid w:val="00F52ACE"/>
    <w:rsid w:val="00F52E59"/>
    <w:rsid w:val="00F54247"/>
    <w:rsid w:val="00F547A9"/>
    <w:rsid w:val="00F54835"/>
    <w:rsid w:val="00F54C02"/>
    <w:rsid w:val="00F54C27"/>
    <w:rsid w:val="00F55292"/>
    <w:rsid w:val="00F55F25"/>
    <w:rsid w:val="00F5632E"/>
    <w:rsid w:val="00F572B1"/>
    <w:rsid w:val="00F574E0"/>
    <w:rsid w:val="00F57578"/>
    <w:rsid w:val="00F577F2"/>
    <w:rsid w:val="00F57D07"/>
    <w:rsid w:val="00F57EDE"/>
    <w:rsid w:val="00F60513"/>
    <w:rsid w:val="00F60A56"/>
    <w:rsid w:val="00F60DDC"/>
    <w:rsid w:val="00F6195B"/>
    <w:rsid w:val="00F61ADE"/>
    <w:rsid w:val="00F6214C"/>
    <w:rsid w:val="00F621F2"/>
    <w:rsid w:val="00F629E0"/>
    <w:rsid w:val="00F62AE4"/>
    <w:rsid w:val="00F63386"/>
    <w:rsid w:val="00F645CD"/>
    <w:rsid w:val="00F64F21"/>
    <w:rsid w:val="00F6547E"/>
    <w:rsid w:val="00F66070"/>
    <w:rsid w:val="00F66634"/>
    <w:rsid w:val="00F6687D"/>
    <w:rsid w:val="00F66C08"/>
    <w:rsid w:val="00F6751E"/>
    <w:rsid w:val="00F675AB"/>
    <w:rsid w:val="00F67E06"/>
    <w:rsid w:val="00F7008B"/>
    <w:rsid w:val="00F701AD"/>
    <w:rsid w:val="00F702CF"/>
    <w:rsid w:val="00F7076B"/>
    <w:rsid w:val="00F70EF9"/>
    <w:rsid w:val="00F70F51"/>
    <w:rsid w:val="00F711D0"/>
    <w:rsid w:val="00F71A8D"/>
    <w:rsid w:val="00F71AEA"/>
    <w:rsid w:val="00F72015"/>
    <w:rsid w:val="00F72105"/>
    <w:rsid w:val="00F723D8"/>
    <w:rsid w:val="00F72DC6"/>
    <w:rsid w:val="00F72E23"/>
    <w:rsid w:val="00F73007"/>
    <w:rsid w:val="00F7357F"/>
    <w:rsid w:val="00F73799"/>
    <w:rsid w:val="00F73AF3"/>
    <w:rsid w:val="00F73FA7"/>
    <w:rsid w:val="00F7451F"/>
    <w:rsid w:val="00F74D9B"/>
    <w:rsid w:val="00F755D7"/>
    <w:rsid w:val="00F75BC3"/>
    <w:rsid w:val="00F762DF"/>
    <w:rsid w:val="00F76F29"/>
    <w:rsid w:val="00F77152"/>
    <w:rsid w:val="00F779D2"/>
    <w:rsid w:val="00F77B1B"/>
    <w:rsid w:val="00F80AF6"/>
    <w:rsid w:val="00F80C52"/>
    <w:rsid w:val="00F80FAB"/>
    <w:rsid w:val="00F811B4"/>
    <w:rsid w:val="00F81305"/>
    <w:rsid w:val="00F81917"/>
    <w:rsid w:val="00F81971"/>
    <w:rsid w:val="00F81A32"/>
    <w:rsid w:val="00F8204D"/>
    <w:rsid w:val="00F820CE"/>
    <w:rsid w:val="00F822C6"/>
    <w:rsid w:val="00F8261B"/>
    <w:rsid w:val="00F82C82"/>
    <w:rsid w:val="00F82CEC"/>
    <w:rsid w:val="00F82D9F"/>
    <w:rsid w:val="00F83128"/>
    <w:rsid w:val="00F83232"/>
    <w:rsid w:val="00F83366"/>
    <w:rsid w:val="00F8350D"/>
    <w:rsid w:val="00F836A6"/>
    <w:rsid w:val="00F83DF4"/>
    <w:rsid w:val="00F8407D"/>
    <w:rsid w:val="00F8422D"/>
    <w:rsid w:val="00F842C6"/>
    <w:rsid w:val="00F845D1"/>
    <w:rsid w:val="00F84796"/>
    <w:rsid w:val="00F84ECB"/>
    <w:rsid w:val="00F84ECC"/>
    <w:rsid w:val="00F85182"/>
    <w:rsid w:val="00F855BD"/>
    <w:rsid w:val="00F860EB"/>
    <w:rsid w:val="00F861E0"/>
    <w:rsid w:val="00F864AD"/>
    <w:rsid w:val="00F86C2F"/>
    <w:rsid w:val="00F86DA9"/>
    <w:rsid w:val="00F86FA7"/>
    <w:rsid w:val="00F87C2A"/>
    <w:rsid w:val="00F87D9D"/>
    <w:rsid w:val="00F90793"/>
    <w:rsid w:val="00F9082A"/>
    <w:rsid w:val="00F90CA8"/>
    <w:rsid w:val="00F90D0E"/>
    <w:rsid w:val="00F9148C"/>
    <w:rsid w:val="00F916C0"/>
    <w:rsid w:val="00F91C16"/>
    <w:rsid w:val="00F91C64"/>
    <w:rsid w:val="00F91C8B"/>
    <w:rsid w:val="00F9232A"/>
    <w:rsid w:val="00F9256C"/>
    <w:rsid w:val="00F927AB"/>
    <w:rsid w:val="00F92B49"/>
    <w:rsid w:val="00F92D87"/>
    <w:rsid w:val="00F934F3"/>
    <w:rsid w:val="00F93753"/>
    <w:rsid w:val="00F94276"/>
    <w:rsid w:val="00F943BD"/>
    <w:rsid w:val="00F9448E"/>
    <w:rsid w:val="00F94B38"/>
    <w:rsid w:val="00F95268"/>
    <w:rsid w:val="00F95672"/>
    <w:rsid w:val="00F95DC5"/>
    <w:rsid w:val="00F95DE3"/>
    <w:rsid w:val="00F96108"/>
    <w:rsid w:val="00F96B61"/>
    <w:rsid w:val="00F96D35"/>
    <w:rsid w:val="00F97742"/>
    <w:rsid w:val="00F97944"/>
    <w:rsid w:val="00F97EE0"/>
    <w:rsid w:val="00FA0226"/>
    <w:rsid w:val="00FA0492"/>
    <w:rsid w:val="00FA116A"/>
    <w:rsid w:val="00FA143D"/>
    <w:rsid w:val="00FA1852"/>
    <w:rsid w:val="00FA2103"/>
    <w:rsid w:val="00FA218C"/>
    <w:rsid w:val="00FA21E3"/>
    <w:rsid w:val="00FA243A"/>
    <w:rsid w:val="00FA265C"/>
    <w:rsid w:val="00FA282F"/>
    <w:rsid w:val="00FA2C23"/>
    <w:rsid w:val="00FA2D87"/>
    <w:rsid w:val="00FA309F"/>
    <w:rsid w:val="00FA415A"/>
    <w:rsid w:val="00FA415D"/>
    <w:rsid w:val="00FA41AC"/>
    <w:rsid w:val="00FA41F7"/>
    <w:rsid w:val="00FA4548"/>
    <w:rsid w:val="00FA4970"/>
    <w:rsid w:val="00FA4E51"/>
    <w:rsid w:val="00FA50CC"/>
    <w:rsid w:val="00FA5300"/>
    <w:rsid w:val="00FA535F"/>
    <w:rsid w:val="00FA55CF"/>
    <w:rsid w:val="00FA5712"/>
    <w:rsid w:val="00FA6874"/>
    <w:rsid w:val="00FA695E"/>
    <w:rsid w:val="00FA69D1"/>
    <w:rsid w:val="00FA6DF0"/>
    <w:rsid w:val="00FA711F"/>
    <w:rsid w:val="00FA7306"/>
    <w:rsid w:val="00FA734E"/>
    <w:rsid w:val="00FA766C"/>
    <w:rsid w:val="00FA7AD7"/>
    <w:rsid w:val="00FA7F49"/>
    <w:rsid w:val="00FB0314"/>
    <w:rsid w:val="00FB03AB"/>
    <w:rsid w:val="00FB07E4"/>
    <w:rsid w:val="00FB0A4D"/>
    <w:rsid w:val="00FB191D"/>
    <w:rsid w:val="00FB1DB7"/>
    <w:rsid w:val="00FB20FD"/>
    <w:rsid w:val="00FB2802"/>
    <w:rsid w:val="00FB2CDE"/>
    <w:rsid w:val="00FB2E23"/>
    <w:rsid w:val="00FB2F62"/>
    <w:rsid w:val="00FB307E"/>
    <w:rsid w:val="00FB3143"/>
    <w:rsid w:val="00FB32EE"/>
    <w:rsid w:val="00FB3B33"/>
    <w:rsid w:val="00FB41BC"/>
    <w:rsid w:val="00FB4251"/>
    <w:rsid w:val="00FB4319"/>
    <w:rsid w:val="00FB43E4"/>
    <w:rsid w:val="00FB49FD"/>
    <w:rsid w:val="00FB4AE3"/>
    <w:rsid w:val="00FB4D82"/>
    <w:rsid w:val="00FB5024"/>
    <w:rsid w:val="00FB5131"/>
    <w:rsid w:val="00FB5C3A"/>
    <w:rsid w:val="00FB5E24"/>
    <w:rsid w:val="00FB658D"/>
    <w:rsid w:val="00FB6B3C"/>
    <w:rsid w:val="00FB6E3D"/>
    <w:rsid w:val="00FB7097"/>
    <w:rsid w:val="00FB7A81"/>
    <w:rsid w:val="00FB7A93"/>
    <w:rsid w:val="00FB7AE2"/>
    <w:rsid w:val="00FC0415"/>
    <w:rsid w:val="00FC07A6"/>
    <w:rsid w:val="00FC081D"/>
    <w:rsid w:val="00FC09C7"/>
    <w:rsid w:val="00FC0DDC"/>
    <w:rsid w:val="00FC1656"/>
    <w:rsid w:val="00FC1958"/>
    <w:rsid w:val="00FC1D19"/>
    <w:rsid w:val="00FC1ED9"/>
    <w:rsid w:val="00FC2611"/>
    <w:rsid w:val="00FC2911"/>
    <w:rsid w:val="00FC297F"/>
    <w:rsid w:val="00FC29C1"/>
    <w:rsid w:val="00FC2C8B"/>
    <w:rsid w:val="00FC3393"/>
    <w:rsid w:val="00FC3735"/>
    <w:rsid w:val="00FC3775"/>
    <w:rsid w:val="00FC39A2"/>
    <w:rsid w:val="00FC40F8"/>
    <w:rsid w:val="00FC473D"/>
    <w:rsid w:val="00FC4A57"/>
    <w:rsid w:val="00FC4C66"/>
    <w:rsid w:val="00FC5961"/>
    <w:rsid w:val="00FC5B29"/>
    <w:rsid w:val="00FC5E5E"/>
    <w:rsid w:val="00FC5F0D"/>
    <w:rsid w:val="00FC5F36"/>
    <w:rsid w:val="00FC5F53"/>
    <w:rsid w:val="00FC6360"/>
    <w:rsid w:val="00FC657C"/>
    <w:rsid w:val="00FC7F42"/>
    <w:rsid w:val="00FD02B3"/>
    <w:rsid w:val="00FD03B1"/>
    <w:rsid w:val="00FD04CD"/>
    <w:rsid w:val="00FD0975"/>
    <w:rsid w:val="00FD0F81"/>
    <w:rsid w:val="00FD15C8"/>
    <w:rsid w:val="00FD24D3"/>
    <w:rsid w:val="00FD2569"/>
    <w:rsid w:val="00FD2626"/>
    <w:rsid w:val="00FD2E3A"/>
    <w:rsid w:val="00FD36C9"/>
    <w:rsid w:val="00FD3858"/>
    <w:rsid w:val="00FD388B"/>
    <w:rsid w:val="00FD38F3"/>
    <w:rsid w:val="00FD3AEC"/>
    <w:rsid w:val="00FD3D8C"/>
    <w:rsid w:val="00FD429D"/>
    <w:rsid w:val="00FD42A7"/>
    <w:rsid w:val="00FD42C8"/>
    <w:rsid w:val="00FD4469"/>
    <w:rsid w:val="00FD46B4"/>
    <w:rsid w:val="00FD4723"/>
    <w:rsid w:val="00FD4C14"/>
    <w:rsid w:val="00FD4D06"/>
    <w:rsid w:val="00FD4DF2"/>
    <w:rsid w:val="00FD5088"/>
    <w:rsid w:val="00FD52EE"/>
    <w:rsid w:val="00FD5443"/>
    <w:rsid w:val="00FD5446"/>
    <w:rsid w:val="00FD5500"/>
    <w:rsid w:val="00FD5746"/>
    <w:rsid w:val="00FD591B"/>
    <w:rsid w:val="00FD5FCD"/>
    <w:rsid w:val="00FD6BAD"/>
    <w:rsid w:val="00FD6D7E"/>
    <w:rsid w:val="00FD702F"/>
    <w:rsid w:val="00FD730A"/>
    <w:rsid w:val="00FE0013"/>
    <w:rsid w:val="00FE020A"/>
    <w:rsid w:val="00FE05F5"/>
    <w:rsid w:val="00FE0896"/>
    <w:rsid w:val="00FE0CA9"/>
    <w:rsid w:val="00FE1237"/>
    <w:rsid w:val="00FE1448"/>
    <w:rsid w:val="00FE161C"/>
    <w:rsid w:val="00FE17A3"/>
    <w:rsid w:val="00FE203A"/>
    <w:rsid w:val="00FE2CFB"/>
    <w:rsid w:val="00FE334A"/>
    <w:rsid w:val="00FE34B8"/>
    <w:rsid w:val="00FE3926"/>
    <w:rsid w:val="00FE3D94"/>
    <w:rsid w:val="00FE3EFB"/>
    <w:rsid w:val="00FE425D"/>
    <w:rsid w:val="00FE4540"/>
    <w:rsid w:val="00FE45C6"/>
    <w:rsid w:val="00FE4B5F"/>
    <w:rsid w:val="00FE4E27"/>
    <w:rsid w:val="00FE5783"/>
    <w:rsid w:val="00FE5BF4"/>
    <w:rsid w:val="00FE6100"/>
    <w:rsid w:val="00FE6194"/>
    <w:rsid w:val="00FE6956"/>
    <w:rsid w:val="00FE73D1"/>
    <w:rsid w:val="00FE762A"/>
    <w:rsid w:val="00FE79FB"/>
    <w:rsid w:val="00FE7EE4"/>
    <w:rsid w:val="00FF07AB"/>
    <w:rsid w:val="00FF0CF8"/>
    <w:rsid w:val="00FF199A"/>
    <w:rsid w:val="00FF1FB4"/>
    <w:rsid w:val="00FF2052"/>
    <w:rsid w:val="00FF2597"/>
    <w:rsid w:val="00FF25F6"/>
    <w:rsid w:val="00FF26D7"/>
    <w:rsid w:val="00FF2BB4"/>
    <w:rsid w:val="00FF2F0D"/>
    <w:rsid w:val="00FF3448"/>
    <w:rsid w:val="00FF3A5C"/>
    <w:rsid w:val="00FF3A72"/>
    <w:rsid w:val="00FF44D2"/>
    <w:rsid w:val="00FF46DB"/>
    <w:rsid w:val="00FF4754"/>
    <w:rsid w:val="00FF48C6"/>
    <w:rsid w:val="00FF4BF9"/>
    <w:rsid w:val="00FF4D96"/>
    <w:rsid w:val="00FF5FD9"/>
    <w:rsid w:val="00FF6131"/>
    <w:rsid w:val="00FF6482"/>
    <w:rsid w:val="00FF6520"/>
    <w:rsid w:val="00FF664D"/>
    <w:rsid w:val="00FF6A4D"/>
    <w:rsid w:val="00FF6EE0"/>
    <w:rsid w:val="00FF744F"/>
    <w:rsid w:val="00F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FD35A50"/>
  <w15:docId w15:val="{3785EBDF-5B03-4180-BD22-F1D564BDE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1A94"/>
    <w:pPr>
      <w:spacing w:before="120" w:after="120"/>
    </w:pPr>
    <w:rPr>
      <w:rFonts w:eastAsia="Times New Roman" w:cstheme="minorHAnsi"/>
      <w:sz w:val="22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7071"/>
    <w:pPr>
      <w:keepNext/>
      <w:keepLines/>
      <w:pageBreakBefore/>
      <w:spacing w:before="360"/>
      <w:outlineLvl w:val="0"/>
    </w:pPr>
    <w:rPr>
      <w:rFonts w:ascii="Arial Narrow" w:eastAsiaTheme="majorEastAsia" w:hAnsi="Arial Narrow" w:cs="Arial"/>
      <w:b/>
      <w:bCs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7071"/>
    <w:pPr>
      <w:keepNext/>
      <w:keepLines/>
      <w:spacing w:before="360"/>
      <w:outlineLvl w:val="1"/>
    </w:pPr>
    <w:rPr>
      <w:rFonts w:ascii="Arial Narrow" w:eastAsiaTheme="majorEastAsia" w:hAnsi="Arial Narrow" w:cstheme="majorBidi"/>
      <w:b/>
      <w:bCs/>
      <w:sz w:val="32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897071"/>
    <w:pPr>
      <w:keepNext/>
      <w:keepLines/>
      <w:spacing w:before="200"/>
      <w:outlineLvl w:val="2"/>
    </w:pPr>
    <w:rPr>
      <w:rFonts w:ascii="Arial Narrow" w:eastAsiaTheme="majorEastAsia" w:hAnsi="Arial Narrow" w:cstheme="majorBidi"/>
      <w:b/>
      <w:bCs/>
      <w:noProof/>
      <w:sz w:val="28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897071"/>
    <w:pPr>
      <w:keepNext/>
      <w:keepLines/>
      <w:spacing w:before="200"/>
      <w:outlineLvl w:val="3"/>
    </w:pPr>
    <w:rPr>
      <w:rFonts w:ascii="Arial Narrow" w:eastAsiaTheme="majorEastAsia" w:hAnsi="Arial Narrow" w:cstheme="majorBidi"/>
      <w:b/>
      <w:bCs/>
      <w:iCs/>
      <w:szCs w:val="26"/>
    </w:rPr>
  </w:style>
  <w:style w:type="paragraph" w:styleId="Heading5">
    <w:name w:val="heading 5"/>
    <w:basedOn w:val="Normal"/>
    <w:next w:val="Normal"/>
    <w:link w:val="Heading5Char"/>
    <w:unhideWhenUsed/>
    <w:qFormat/>
    <w:rsid w:val="00897071"/>
    <w:pPr>
      <w:keepNext/>
      <w:keepLines/>
      <w:spacing w:before="200"/>
      <w:outlineLvl w:val="4"/>
    </w:pPr>
    <w:rPr>
      <w:rFonts w:ascii="Arial Narrow" w:eastAsiaTheme="majorEastAsia" w:hAnsi="Arial Narrow" w:cstheme="majorBidi"/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9707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97071"/>
  </w:style>
  <w:style w:type="character" w:customStyle="1" w:styleId="Heading1Char">
    <w:name w:val="Heading 1 Char"/>
    <w:basedOn w:val="DefaultParagraphFont"/>
    <w:link w:val="Heading1"/>
    <w:uiPriority w:val="9"/>
    <w:rsid w:val="00897071"/>
    <w:rPr>
      <w:rFonts w:ascii="Arial Narrow" w:eastAsiaTheme="majorEastAsia" w:hAnsi="Arial Narrow" w:cs="Arial"/>
      <w:b/>
      <w:bCs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97071"/>
    <w:rPr>
      <w:rFonts w:ascii="Arial Narrow" w:eastAsiaTheme="majorEastAsia" w:hAnsi="Arial Narrow" w:cstheme="majorBidi"/>
      <w:b/>
      <w:bCs/>
      <w:sz w:val="32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897071"/>
    <w:pPr>
      <w:numPr>
        <w:numId w:val="5"/>
      </w:numPr>
    </w:pPr>
    <w:rPr>
      <w:rFonts w:eastAsiaTheme="minorEastAsia" w:cs="Calibri"/>
      <w:szCs w:val="22"/>
    </w:rPr>
  </w:style>
  <w:style w:type="paragraph" w:styleId="ListBullet">
    <w:name w:val="List Bullet"/>
    <w:basedOn w:val="ListParagraph"/>
    <w:autoRedefine/>
    <w:uiPriority w:val="99"/>
    <w:unhideWhenUsed/>
    <w:rsid w:val="00A51246"/>
    <w:pPr>
      <w:keepLines/>
      <w:numPr>
        <w:numId w:val="19"/>
      </w:numPr>
      <w:spacing w:before="0"/>
    </w:pPr>
    <w:rPr>
      <w:rFonts w:eastAsiaTheme="minorHAnsi" w:cstheme="majorBidi"/>
      <w:szCs w:val="26"/>
    </w:rPr>
  </w:style>
  <w:style w:type="paragraph" w:styleId="ListBullet2">
    <w:name w:val="List Bullet 2"/>
    <w:basedOn w:val="ListParagraph"/>
    <w:uiPriority w:val="99"/>
    <w:unhideWhenUsed/>
    <w:rsid w:val="00897071"/>
    <w:pPr>
      <w:keepLines/>
      <w:numPr>
        <w:ilvl w:val="1"/>
        <w:numId w:val="19"/>
      </w:numPr>
      <w:spacing w:after="240"/>
    </w:pPr>
    <w:rPr>
      <w:rFonts w:eastAsiaTheme="minorHAnsi" w:cstheme="minorBidi"/>
    </w:rPr>
  </w:style>
  <w:style w:type="paragraph" w:styleId="ListBullet3">
    <w:name w:val="List Bullet 3"/>
    <w:basedOn w:val="Normal"/>
    <w:uiPriority w:val="99"/>
    <w:unhideWhenUsed/>
    <w:rsid w:val="00897071"/>
    <w:pPr>
      <w:keepLines/>
      <w:numPr>
        <w:ilvl w:val="2"/>
        <w:numId w:val="19"/>
      </w:numPr>
    </w:pPr>
    <w:rPr>
      <w:rFonts w:eastAsiaTheme="minorHAnsi" w:cstheme="minorBidi"/>
      <w:szCs w:val="22"/>
    </w:rPr>
  </w:style>
  <w:style w:type="table" w:styleId="TableGrid">
    <w:name w:val="Table Grid"/>
    <w:basedOn w:val="TableNormal"/>
    <w:uiPriority w:val="59"/>
    <w:rsid w:val="00897071"/>
    <w:pPr>
      <w:spacing w:after="240"/>
    </w:pPr>
    <w:rPr>
      <w:rFonts w:eastAsiaTheme="minorEastAsia"/>
      <w:szCs w:val="22"/>
    </w:rPr>
    <w:tblPr>
      <w:jc w:val="center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left w:w="0" w:type="dxa"/>
        <w:right w:w="0" w:type="dxa"/>
      </w:tblCellMar>
    </w:tblPr>
    <w:trPr>
      <w:cantSplit/>
      <w:jc w:val="center"/>
    </w:trPr>
    <w:tblStylePr w:type="firstRow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  <w:tl2br w:val="nil"/>
          <w:tr2bl w:val="nil"/>
        </w:tcBorders>
        <w:shd w:val="clear" w:color="auto" w:fill="DCDCDC"/>
      </w:tcPr>
    </w:tblStylePr>
  </w:style>
  <w:style w:type="paragraph" w:styleId="Caption">
    <w:name w:val="caption"/>
    <w:basedOn w:val="Normal"/>
    <w:next w:val="Normal"/>
    <w:unhideWhenUsed/>
    <w:qFormat/>
    <w:rsid w:val="00897071"/>
    <w:pPr>
      <w:keepNext/>
      <w:jc w:val="center"/>
    </w:pPr>
    <w:rPr>
      <w:rFonts w:ascii="Arial" w:eastAsiaTheme="minorEastAsia" w:hAnsi="Arial" w:cs="Arial"/>
      <w:bCs/>
      <w:sz w:val="20"/>
    </w:rPr>
  </w:style>
  <w:style w:type="numbering" w:customStyle="1" w:styleId="ListBullets0">
    <w:name w:val="List Bullets"/>
    <w:uiPriority w:val="99"/>
    <w:rsid w:val="00897071"/>
    <w:pPr>
      <w:numPr>
        <w:numId w:val="8"/>
      </w:numPr>
    </w:pPr>
  </w:style>
  <w:style w:type="paragraph" w:styleId="BalloonText">
    <w:name w:val="Balloon Text"/>
    <w:basedOn w:val="Normal"/>
    <w:link w:val="BalloonTextChar"/>
    <w:rsid w:val="0089707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9707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897071"/>
    <w:pPr>
      <w:tabs>
        <w:tab w:val="right" w:pos="9360"/>
      </w:tabs>
      <w:spacing w:after="0"/>
    </w:pPr>
    <w:rPr>
      <w:rFonts w:ascii="Arial" w:hAnsi="Arial"/>
    </w:rPr>
  </w:style>
  <w:style w:type="character" w:customStyle="1" w:styleId="HeaderChar">
    <w:name w:val="Header Char"/>
    <w:basedOn w:val="DefaultParagraphFont"/>
    <w:link w:val="Header"/>
    <w:uiPriority w:val="99"/>
    <w:rsid w:val="00897071"/>
    <w:rPr>
      <w:rFonts w:ascii="Arial" w:eastAsia="Times New Roman" w:hAnsi="Arial" w:cstheme="minorHAnsi"/>
      <w:sz w:val="22"/>
      <w:szCs w:val="20"/>
    </w:rPr>
  </w:style>
  <w:style w:type="paragraph" w:styleId="Footer">
    <w:name w:val="footer"/>
    <w:basedOn w:val="Normal"/>
    <w:link w:val="FooterChar"/>
    <w:uiPriority w:val="99"/>
    <w:rsid w:val="00897071"/>
    <w:pPr>
      <w:spacing w:after="0"/>
      <w:jc w:val="center"/>
    </w:pPr>
    <w:rPr>
      <w:rFonts w:ascii="Arial" w:hAnsi="Arial"/>
    </w:rPr>
  </w:style>
  <w:style w:type="character" w:customStyle="1" w:styleId="FooterChar">
    <w:name w:val="Footer Char"/>
    <w:basedOn w:val="DefaultParagraphFont"/>
    <w:link w:val="Footer"/>
    <w:uiPriority w:val="99"/>
    <w:rsid w:val="00897071"/>
    <w:rPr>
      <w:rFonts w:ascii="Arial" w:eastAsia="Times New Roman" w:hAnsi="Arial" w:cstheme="minorHAnsi"/>
      <w:sz w:val="22"/>
      <w:szCs w:val="20"/>
    </w:rPr>
  </w:style>
  <w:style w:type="character" w:styleId="Hyperlink">
    <w:name w:val="Hyperlink"/>
    <w:basedOn w:val="DefaultParagraphFont"/>
    <w:uiPriority w:val="99"/>
    <w:rsid w:val="00897071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rsid w:val="00897071"/>
    <w:rPr>
      <w:rFonts w:ascii="Arial Narrow" w:eastAsiaTheme="majorEastAsia" w:hAnsi="Arial Narrow" w:cstheme="majorBidi"/>
      <w:b/>
      <w:bCs/>
      <w:noProof/>
      <w:sz w:val="28"/>
      <w:szCs w:val="26"/>
    </w:rPr>
  </w:style>
  <w:style w:type="character" w:styleId="IntenseEmphasis">
    <w:name w:val="Intense Emphasis"/>
    <w:basedOn w:val="DefaultParagraphFont"/>
    <w:uiPriority w:val="21"/>
    <w:qFormat/>
    <w:rsid w:val="00897071"/>
    <w:rPr>
      <w:b/>
      <w:bCs/>
      <w:i/>
      <w:iCs/>
      <w:color w:val="auto"/>
    </w:rPr>
  </w:style>
  <w:style w:type="character" w:customStyle="1" w:styleId="Heading4Char">
    <w:name w:val="Heading 4 Char"/>
    <w:basedOn w:val="DefaultParagraphFont"/>
    <w:link w:val="Heading4"/>
    <w:rsid w:val="00897071"/>
    <w:rPr>
      <w:rFonts w:ascii="Arial Narrow" w:eastAsiaTheme="majorEastAsia" w:hAnsi="Arial Narrow" w:cstheme="majorBidi"/>
      <w:b/>
      <w:bCs/>
      <w:iCs/>
      <w:sz w:val="22"/>
      <w:szCs w:val="26"/>
    </w:rPr>
  </w:style>
  <w:style w:type="paragraph" w:customStyle="1" w:styleId="TT">
    <w:name w:val="TT"/>
    <w:basedOn w:val="Normal"/>
    <w:link w:val="TTChar"/>
    <w:rsid w:val="00897071"/>
    <w:pPr>
      <w:spacing w:before="60" w:after="60" w:line="220" w:lineRule="exact"/>
      <w:contextualSpacing/>
    </w:pPr>
    <w:rPr>
      <w:rFonts w:ascii="Arial" w:eastAsia="Calibri" w:hAnsi="Arial" w:cs="Arial"/>
      <w:sz w:val="18"/>
      <w:szCs w:val="18"/>
    </w:rPr>
  </w:style>
  <w:style w:type="character" w:customStyle="1" w:styleId="TTChar">
    <w:name w:val="TT Char"/>
    <w:basedOn w:val="DefaultParagraphFont"/>
    <w:link w:val="TT"/>
    <w:rsid w:val="00897071"/>
    <w:rPr>
      <w:rFonts w:ascii="Arial" w:eastAsia="Calibri" w:hAnsi="Arial" w:cs="Arial"/>
      <w:sz w:val="18"/>
      <w:szCs w:val="18"/>
    </w:rPr>
  </w:style>
  <w:style w:type="paragraph" w:customStyle="1" w:styleId="TTBd">
    <w:name w:val="TTBd"/>
    <w:basedOn w:val="TT"/>
    <w:link w:val="TTBdChar"/>
    <w:rsid w:val="00897071"/>
    <w:rPr>
      <w:b/>
    </w:rPr>
  </w:style>
  <w:style w:type="character" w:customStyle="1" w:styleId="TTBdChar">
    <w:name w:val="TTBd Char"/>
    <w:basedOn w:val="DefaultParagraphFont"/>
    <w:link w:val="TTBd"/>
    <w:rsid w:val="00897071"/>
    <w:rPr>
      <w:rFonts w:ascii="Arial" w:eastAsia="Calibri" w:hAnsi="Arial" w:cs="Arial"/>
      <w:b/>
      <w:sz w:val="18"/>
      <w:szCs w:val="18"/>
    </w:rPr>
  </w:style>
  <w:style w:type="table" w:customStyle="1" w:styleId="LightList-Accent11">
    <w:name w:val="Light List - Accent 11"/>
    <w:basedOn w:val="TableNormal"/>
    <w:uiPriority w:val="61"/>
    <w:rsid w:val="00897071"/>
    <w:rPr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Heading5Char">
    <w:name w:val="Heading 5 Char"/>
    <w:basedOn w:val="DefaultParagraphFont"/>
    <w:link w:val="Heading5"/>
    <w:rsid w:val="00897071"/>
    <w:rPr>
      <w:rFonts w:ascii="Arial Narrow" w:eastAsiaTheme="majorEastAsia" w:hAnsi="Arial Narrow" w:cstheme="majorBidi"/>
      <w:b/>
      <w:sz w:val="22"/>
      <w:szCs w:val="20"/>
    </w:rPr>
  </w:style>
  <w:style w:type="character" w:styleId="CommentReference">
    <w:name w:val="annotation reference"/>
    <w:basedOn w:val="DefaultParagraphFont"/>
    <w:rsid w:val="008970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897071"/>
  </w:style>
  <w:style w:type="character" w:customStyle="1" w:styleId="CommentTextChar">
    <w:name w:val="Comment Text Char"/>
    <w:basedOn w:val="DefaultParagraphFont"/>
    <w:link w:val="CommentText"/>
    <w:uiPriority w:val="99"/>
    <w:rsid w:val="00897071"/>
    <w:rPr>
      <w:rFonts w:eastAsia="Times New Roman" w:cstheme="minorHAnsi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8970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97071"/>
    <w:rPr>
      <w:rFonts w:eastAsia="Times New Roman" w:cstheme="minorHAnsi"/>
      <w:b/>
      <w:bCs/>
      <w:sz w:val="22"/>
      <w:szCs w:val="20"/>
    </w:rPr>
  </w:style>
  <w:style w:type="paragraph" w:styleId="Title">
    <w:name w:val="Title"/>
    <w:basedOn w:val="Normal"/>
    <w:next w:val="Subtitle"/>
    <w:link w:val="TitleChar"/>
    <w:qFormat/>
    <w:rsid w:val="00897071"/>
    <w:pPr>
      <w:spacing w:before="2160" w:after="0"/>
      <w:jc w:val="right"/>
    </w:pPr>
    <w:rPr>
      <w:rFonts w:ascii="Helvetica" w:hAnsi="Helvetica"/>
      <w:b/>
      <w:color w:val="0D407D"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897071"/>
    <w:rPr>
      <w:rFonts w:ascii="Helvetica" w:eastAsia="Times New Roman" w:hAnsi="Helvetica" w:cstheme="minorHAnsi"/>
      <w:b/>
      <w:color w:val="0D407D"/>
      <w:sz w:val="72"/>
      <w:szCs w:val="72"/>
    </w:rPr>
  </w:style>
  <w:style w:type="paragraph" w:styleId="TOC2">
    <w:name w:val="toc 2"/>
    <w:basedOn w:val="Normal"/>
    <w:next w:val="Normal"/>
    <w:uiPriority w:val="39"/>
    <w:rsid w:val="00897071"/>
    <w:pPr>
      <w:tabs>
        <w:tab w:val="right" w:leader="dot" w:pos="9360"/>
      </w:tabs>
      <w:ind w:left="245" w:right="720"/>
    </w:pPr>
    <w:rPr>
      <w:rFonts w:ascii="Arial" w:hAnsi="Arial"/>
      <w:noProof/>
    </w:rPr>
  </w:style>
  <w:style w:type="paragraph" w:styleId="TOC1">
    <w:name w:val="toc 1"/>
    <w:basedOn w:val="Normal"/>
    <w:next w:val="Normal"/>
    <w:uiPriority w:val="39"/>
    <w:rsid w:val="00897071"/>
    <w:pPr>
      <w:tabs>
        <w:tab w:val="right" w:leader="dot" w:pos="9360"/>
      </w:tabs>
      <w:spacing w:before="240" w:after="0"/>
      <w:ind w:right="720"/>
    </w:pPr>
    <w:rPr>
      <w:rFonts w:ascii="Arial" w:hAnsi="Arial" w:cs="Arial"/>
      <w:b/>
      <w:noProof/>
    </w:rPr>
  </w:style>
  <w:style w:type="paragraph" w:styleId="TOC3">
    <w:name w:val="toc 3"/>
    <w:basedOn w:val="Normal"/>
    <w:next w:val="Normal"/>
    <w:uiPriority w:val="39"/>
    <w:rsid w:val="00897071"/>
    <w:pPr>
      <w:tabs>
        <w:tab w:val="right" w:leader="dot" w:pos="9360"/>
      </w:tabs>
      <w:ind w:left="475" w:right="720"/>
    </w:pPr>
    <w:rPr>
      <w:rFonts w:ascii="Arial" w:hAnsi="Arial"/>
      <w:noProof/>
      <w:color w:val="000000" w:themeColor="text1"/>
    </w:rPr>
  </w:style>
  <w:style w:type="paragraph" w:styleId="TOC4">
    <w:name w:val="toc 4"/>
    <w:basedOn w:val="Normal"/>
    <w:next w:val="Normal"/>
    <w:uiPriority w:val="39"/>
    <w:rsid w:val="00897071"/>
    <w:pPr>
      <w:tabs>
        <w:tab w:val="right" w:leader="dot" w:pos="9360"/>
      </w:tabs>
      <w:ind w:left="720"/>
    </w:pPr>
    <w:rPr>
      <w:rFonts w:ascii="Arial" w:hAnsi="Arial"/>
    </w:rPr>
  </w:style>
  <w:style w:type="table" w:styleId="LightList-Accent1">
    <w:name w:val="Light List Accent 1"/>
    <w:basedOn w:val="TableNormal"/>
    <w:uiPriority w:val="61"/>
    <w:rsid w:val="00897071"/>
    <w:rPr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TOC5">
    <w:name w:val="toc 5"/>
    <w:basedOn w:val="Normal"/>
    <w:next w:val="Normal"/>
    <w:uiPriority w:val="39"/>
    <w:rsid w:val="00897071"/>
    <w:pPr>
      <w:ind w:left="965"/>
    </w:pPr>
    <w:rPr>
      <w:rFonts w:ascii="Arial" w:hAnsi="Arial"/>
    </w:rPr>
  </w:style>
  <w:style w:type="character" w:customStyle="1" w:styleId="CrossReference">
    <w:name w:val="Cross Reference"/>
    <w:basedOn w:val="DefaultParagraphFont"/>
    <w:uiPriority w:val="1"/>
    <w:qFormat/>
    <w:rsid w:val="00897071"/>
    <w:rPr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97071"/>
    <w:rPr>
      <w:rFonts w:eastAsiaTheme="minorEastAsia" w:cs="Calibr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897071"/>
    <w:pPr>
      <w:spacing w:after="100" w:line="276" w:lineRule="auto"/>
      <w:ind w:left="1100"/>
    </w:pPr>
    <w:rPr>
      <w:rFonts w:ascii="Arial" w:eastAsiaTheme="minorEastAsia" w:hAnsi="Arial" w:cstheme="minorBidi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897071"/>
    <w:pPr>
      <w:spacing w:after="100" w:line="276" w:lineRule="auto"/>
      <w:ind w:left="1320"/>
    </w:pPr>
    <w:rPr>
      <w:rFonts w:ascii="Arial" w:eastAsiaTheme="minorEastAsia" w:hAnsi="Arial" w:cstheme="minorBidi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897071"/>
    <w:pPr>
      <w:spacing w:after="100" w:line="276" w:lineRule="auto"/>
      <w:ind w:left="1540"/>
    </w:pPr>
    <w:rPr>
      <w:rFonts w:ascii="Arial" w:eastAsiaTheme="minorEastAsia" w:hAnsi="Arial" w:cstheme="minorBidi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897071"/>
    <w:pPr>
      <w:spacing w:after="100" w:line="276" w:lineRule="auto"/>
      <w:ind w:left="1760"/>
    </w:pPr>
    <w:rPr>
      <w:rFonts w:ascii="Arial" w:eastAsiaTheme="minorEastAsia" w:hAnsi="Arial" w:cstheme="minorBidi"/>
      <w:szCs w:val="22"/>
    </w:rPr>
  </w:style>
  <w:style w:type="paragraph" w:styleId="Revision">
    <w:name w:val="Revision"/>
    <w:hidden/>
    <w:uiPriority w:val="99"/>
    <w:semiHidden/>
    <w:rsid w:val="00897071"/>
    <w:rPr>
      <w:rFonts w:cstheme="minorHAnsi"/>
    </w:rPr>
  </w:style>
  <w:style w:type="paragraph" w:styleId="TableofFigures">
    <w:name w:val="table of figures"/>
    <w:basedOn w:val="Normal"/>
    <w:next w:val="Normal"/>
    <w:uiPriority w:val="99"/>
    <w:rsid w:val="00897071"/>
    <w:pPr>
      <w:tabs>
        <w:tab w:val="right" w:leader="dot" w:pos="9360"/>
      </w:tabs>
    </w:pPr>
    <w:rPr>
      <w:rFonts w:ascii="Arial" w:eastAsiaTheme="majorEastAsia" w:hAnsi="Arial" w:cs="Arial"/>
      <w:b/>
      <w:noProof/>
    </w:rPr>
  </w:style>
  <w:style w:type="paragraph" w:styleId="TOAHeading">
    <w:name w:val="toa heading"/>
    <w:basedOn w:val="Normal"/>
    <w:next w:val="Normal"/>
    <w:rsid w:val="00897071"/>
    <w:pPr>
      <w:keepNext/>
      <w:keepLines/>
    </w:pPr>
    <w:rPr>
      <w:rFonts w:asciiTheme="majorHAnsi" w:hAnsiTheme="majorHAnsi" w:cs="Calibri"/>
      <w:b/>
      <w:sz w:val="32"/>
    </w:rPr>
  </w:style>
  <w:style w:type="paragraph" w:customStyle="1" w:styleId="SectionHeading">
    <w:name w:val="Section Heading"/>
    <w:basedOn w:val="Normal"/>
    <w:next w:val="Normal"/>
    <w:qFormat/>
    <w:rsid w:val="00897071"/>
    <w:pPr>
      <w:keepNext/>
      <w:keepLines/>
    </w:pPr>
    <w:rPr>
      <w:rFonts w:ascii="Times New Roman" w:hAnsi="Times New Roman" w:cs="Calibri"/>
      <w:b/>
    </w:rPr>
  </w:style>
  <w:style w:type="character" w:styleId="Strong">
    <w:name w:val="Strong"/>
    <w:basedOn w:val="DefaultParagraphFont"/>
    <w:qFormat/>
    <w:rsid w:val="00897071"/>
    <w:rPr>
      <w:b/>
      <w:bCs/>
    </w:rPr>
  </w:style>
  <w:style w:type="paragraph" w:customStyle="1" w:styleId="Image">
    <w:name w:val="Image"/>
    <w:basedOn w:val="Normal"/>
    <w:qFormat/>
    <w:rsid w:val="00897071"/>
    <w:pPr>
      <w:keepLines/>
      <w:jc w:val="center"/>
    </w:pPr>
    <w:rPr>
      <w:rFonts w:ascii="Times New Roman" w:eastAsiaTheme="minorHAnsi" w:hAnsi="Times New Roman" w:cstheme="minorBidi"/>
      <w:noProof/>
      <w:szCs w:val="22"/>
    </w:rPr>
  </w:style>
  <w:style w:type="paragraph" w:customStyle="1" w:styleId="TableText">
    <w:name w:val="Table Text"/>
    <w:basedOn w:val="Normal"/>
    <w:autoRedefine/>
    <w:qFormat/>
    <w:rsid w:val="00897071"/>
    <w:pPr>
      <w:spacing w:before="80" w:after="80"/>
      <w:ind w:left="86" w:right="86"/>
    </w:pPr>
    <w:rPr>
      <w:rFonts w:ascii="Arial" w:eastAsiaTheme="minorEastAsia" w:hAnsi="Arial" w:cs="Arial"/>
      <w:bCs/>
      <w:sz w:val="20"/>
    </w:rPr>
  </w:style>
  <w:style w:type="numbering" w:customStyle="1" w:styleId="ListNumbers">
    <w:name w:val="List Numbers"/>
    <w:uiPriority w:val="99"/>
    <w:rsid w:val="00897071"/>
    <w:pPr>
      <w:numPr>
        <w:numId w:val="10"/>
      </w:numPr>
    </w:pPr>
  </w:style>
  <w:style w:type="paragraph" w:styleId="ListNumber">
    <w:name w:val="List Number"/>
    <w:basedOn w:val="ListParagraph"/>
    <w:unhideWhenUsed/>
    <w:rsid w:val="00A91A94"/>
    <w:pPr>
      <w:keepLines/>
      <w:numPr>
        <w:numId w:val="49"/>
      </w:numPr>
    </w:pPr>
    <w:rPr>
      <w:rFonts w:eastAsiaTheme="minorHAnsi" w:cstheme="minorBidi"/>
    </w:rPr>
  </w:style>
  <w:style w:type="paragraph" w:styleId="ListNumber2">
    <w:name w:val="List Number 2"/>
    <w:basedOn w:val="ListNumber"/>
    <w:uiPriority w:val="99"/>
    <w:unhideWhenUsed/>
    <w:rsid w:val="00897071"/>
    <w:pPr>
      <w:numPr>
        <w:ilvl w:val="1"/>
      </w:numPr>
    </w:pPr>
  </w:style>
  <w:style w:type="paragraph" w:customStyle="1" w:styleId="TableCaption">
    <w:name w:val="Table Caption"/>
    <w:basedOn w:val="Caption"/>
    <w:qFormat/>
    <w:rsid w:val="00897071"/>
  </w:style>
  <w:style w:type="paragraph" w:customStyle="1" w:styleId="TableHeader">
    <w:name w:val="Table Header"/>
    <w:basedOn w:val="TableText"/>
    <w:qFormat/>
    <w:rsid w:val="00897071"/>
    <w:pPr>
      <w:keepNext/>
      <w:keepLines/>
    </w:pPr>
    <w:rPr>
      <w:b/>
    </w:rPr>
  </w:style>
  <w:style w:type="paragraph" w:customStyle="1" w:styleId="TableTextCenter">
    <w:name w:val="Table Text Center"/>
    <w:basedOn w:val="TableText"/>
    <w:qFormat/>
    <w:rsid w:val="00897071"/>
    <w:pPr>
      <w:jc w:val="center"/>
    </w:pPr>
    <w:rPr>
      <w:noProof/>
    </w:rPr>
  </w:style>
  <w:style w:type="numbering" w:customStyle="1" w:styleId="TableBullets">
    <w:name w:val="Table Bullets"/>
    <w:uiPriority w:val="99"/>
    <w:rsid w:val="00897071"/>
    <w:pPr>
      <w:numPr>
        <w:numId w:val="13"/>
      </w:numPr>
    </w:pPr>
  </w:style>
  <w:style w:type="paragraph" w:customStyle="1" w:styleId="TableTextBullet">
    <w:name w:val="Table Text Bullet"/>
    <w:basedOn w:val="TableText"/>
    <w:qFormat/>
    <w:rsid w:val="00897071"/>
    <w:pPr>
      <w:numPr>
        <w:numId w:val="1"/>
      </w:numPr>
    </w:pPr>
    <w:rPr>
      <w:rFonts w:eastAsiaTheme="minorHAnsi" w:cstheme="minorBidi"/>
      <w:szCs w:val="22"/>
    </w:rPr>
  </w:style>
  <w:style w:type="paragraph" w:customStyle="1" w:styleId="TableTextBullet2">
    <w:name w:val="Table Text Bullet 2"/>
    <w:basedOn w:val="TableTextBullet"/>
    <w:autoRedefine/>
    <w:qFormat/>
    <w:rsid w:val="00897071"/>
    <w:pPr>
      <w:numPr>
        <w:ilvl w:val="1"/>
        <w:numId w:val="16"/>
      </w:numPr>
      <w:ind w:right="115"/>
    </w:pPr>
  </w:style>
  <w:style w:type="paragraph" w:customStyle="1" w:styleId="TableTextBullet3">
    <w:name w:val="Table Text Bullet 3"/>
    <w:basedOn w:val="TableTextBullet"/>
    <w:qFormat/>
    <w:rsid w:val="00897071"/>
    <w:pPr>
      <w:numPr>
        <w:numId w:val="17"/>
      </w:numPr>
    </w:pPr>
  </w:style>
  <w:style w:type="paragraph" w:customStyle="1" w:styleId="NoteText">
    <w:name w:val="Note Text"/>
    <w:basedOn w:val="Normal"/>
    <w:autoRedefine/>
    <w:qFormat/>
    <w:rsid w:val="00897071"/>
    <w:pPr>
      <w:spacing w:before="0" w:after="80"/>
    </w:pPr>
    <w:rPr>
      <w:rFonts w:ascii="Arial" w:hAnsi="Arial" w:cs="Calibri"/>
    </w:rPr>
  </w:style>
  <w:style w:type="paragraph" w:customStyle="1" w:styleId="NoteIcon">
    <w:name w:val="Note Icon"/>
    <w:basedOn w:val="NoteText"/>
    <w:qFormat/>
    <w:rsid w:val="00897071"/>
    <w:pPr>
      <w:jc w:val="center"/>
    </w:pPr>
    <w:rPr>
      <w:rFonts w:cs="Arial"/>
      <w:noProof/>
    </w:rPr>
  </w:style>
  <w:style w:type="paragraph" w:customStyle="1" w:styleId="ImageCaption">
    <w:name w:val="Image Caption"/>
    <w:basedOn w:val="Caption"/>
    <w:next w:val="Image"/>
    <w:qFormat/>
    <w:rsid w:val="00897071"/>
  </w:style>
  <w:style w:type="paragraph" w:styleId="NoteHeading">
    <w:name w:val="Note Heading"/>
    <w:basedOn w:val="Normal"/>
    <w:next w:val="Normal"/>
    <w:link w:val="NoteHeadingChar"/>
    <w:rsid w:val="00897071"/>
    <w:pPr>
      <w:spacing w:after="60"/>
    </w:pPr>
    <w:rPr>
      <w:b/>
    </w:rPr>
  </w:style>
  <w:style w:type="character" w:customStyle="1" w:styleId="NoteHeadingChar">
    <w:name w:val="Note Heading Char"/>
    <w:basedOn w:val="DefaultParagraphFont"/>
    <w:link w:val="NoteHeading"/>
    <w:rsid w:val="00897071"/>
    <w:rPr>
      <w:rFonts w:eastAsia="Times New Roman" w:cstheme="minorHAnsi"/>
      <w:b/>
      <w:sz w:val="22"/>
      <w:szCs w:val="20"/>
    </w:rPr>
  </w:style>
  <w:style w:type="paragraph" w:styleId="ListNumber3">
    <w:name w:val="List Number 3"/>
    <w:basedOn w:val="ListNumber2"/>
    <w:uiPriority w:val="99"/>
    <w:unhideWhenUsed/>
    <w:qFormat/>
    <w:rsid w:val="00897071"/>
    <w:pPr>
      <w:numPr>
        <w:ilvl w:val="2"/>
      </w:numPr>
    </w:pPr>
  </w:style>
  <w:style w:type="table" w:customStyle="1" w:styleId="TableNote">
    <w:name w:val="Table Note"/>
    <w:basedOn w:val="TableNormal"/>
    <w:uiPriority w:val="99"/>
    <w:rsid w:val="00897071"/>
    <w:rPr>
      <w:rFonts w:ascii="Arial" w:eastAsia="Times New Roman" w:hAnsi="Arial" w:cstheme="minorHAnsi"/>
      <w:sz w:val="20"/>
    </w:rPr>
    <w:tblPr>
      <w:tblBorders>
        <w:insideV w:val="single" w:sz="4" w:space="0" w:color="auto"/>
      </w:tblBorders>
      <w:tblCellMar>
        <w:left w:w="115" w:type="dxa"/>
        <w:right w:w="115" w:type="dxa"/>
      </w:tblCellMar>
    </w:tblPr>
    <w:trPr>
      <w:cantSplit/>
    </w:trPr>
  </w:style>
  <w:style w:type="table" w:customStyle="1" w:styleId="TableProcedure">
    <w:name w:val="Table Procedure"/>
    <w:basedOn w:val="TableNormal"/>
    <w:uiPriority w:val="99"/>
    <w:rsid w:val="00897071"/>
    <w:rPr>
      <w:rFonts w:eastAsia="Times New Roman" w:cstheme="minorHAnsi"/>
    </w:rPr>
    <w:tblPr>
      <w:jc w:val="center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  <w:tblCellMar>
        <w:top w:w="72" w:type="dxa"/>
        <w:left w:w="115" w:type="dxa"/>
        <w:bottom w:w="72" w:type="dxa"/>
        <w:right w:w="115" w:type="dxa"/>
      </w:tblCellMar>
    </w:tblPr>
    <w:trPr>
      <w:cantSplit/>
      <w:jc w:val="center"/>
    </w:trPr>
    <w:tcPr>
      <w:shd w:val="clear" w:color="auto" w:fill="BFBFBF" w:themeFill="background1" w:themeFillShade="BF"/>
    </w:tcPr>
  </w:style>
  <w:style w:type="paragraph" w:customStyle="1" w:styleId="ImageCaptionRight">
    <w:name w:val="Image Caption Right"/>
    <w:basedOn w:val="ImageCaption"/>
    <w:qFormat/>
    <w:rsid w:val="00897071"/>
    <w:pPr>
      <w:spacing w:before="80" w:after="80"/>
      <w:jc w:val="right"/>
    </w:pPr>
  </w:style>
  <w:style w:type="paragraph" w:styleId="NormalIndent">
    <w:name w:val="Normal Indent"/>
    <w:basedOn w:val="Normal"/>
    <w:link w:val="NormalIndentChar"/>
    <w:rsid w:val="00897071"/>
    <w:pPr>
      <w:ind w:left="360"/>
    </w:pPr>
  </w:style>
  <w:style w:type="character" w:styleId="Emphasis">
    <w:name w:val="Emphasis"/>
    <w:basedOn w:val="DefaultParagraphFont"/>
    <w:qFormat/>
    <w:rsid w:val="00897071"/>
    <w:rPr>
      <w:i/>
      <w:iCs/>
    </w:rPr>
  </w:style>
  <w:style w:type="paragraph" w:styleId="ListContinue">
    <w:name w:val="List Continue"/>
    <w:basedOn w:val="NormalIndent"/>
    <w:link w:val="ListContinueChar"/>
    <w:rsid w:val="00897071"/>
    <w:rPr>
      <w:rFonts w:eastAsiaTheme="minorEastAsia"/>
      <w:szCs w:val="22"/>
    </w:rPr>
  </w:style>
  <w:style w:type="paragraph" w:customStyle="1" w:styleId="ImageRight">
    <w:name w:val="Image Right"/>
    <w:basedOn w:val="Image"/>
    <w:qFormat/>
    <w:rsid w:val="00897071"/>
    <w:pPr>
      <w:spacing w:after="0"/>
      <w:jc w:val="right"/>
    </w:pPr>
  </w:style>
  <w:style w:type="paragraph" w:customStyle="1" w:styleId="TableFootnote">
    <w:name w:val="Table Footnote"/>
    <w:basedOn w:val="Normal"/>
    <w:qFormat/>
    <w:rsid w:val="00897071"/>
    <w:pPr>
      <w:numPr>
        <w:numId w:val="20"/>
      </w:numPr>
      <w:ind w:left="360"/>
    </w:pPr>
    <w:rPr>
      <w:rFonts w:ascii="Arial" w:hAnsi="Arial" w:cs="Arial"/>
      <w:sz w:val="20"/>
    </w:rPr>
  </w:style>
  <w:style w:type="character" w:customStyle="1" w:styleId="HighlightYellow">
    <w:name w:val="Highlight Yellow"/>
    <w:basedOn w:val="DefaultParagraphFont"/>
    <w:uiPriority w:val="1"/>
    <w:qFormat/>
    <w:rsid w:val="00897071"/>
    <w:rPr>
      <w:bdr w:val="none" w:sz="0" w:space="0" w:color="auto"/>
      <w:shd w:val="clear" w:color="auto" w:fill="FFFF00"/>
    </w:rPr>
  </w:style>
  <w:style w:type="numbering" w:customStyle="1" w:styleId="TableNumbers">
    <w:name w:val="Table Numbers"/>
    <w:uiPriority w:val="99"/>
    <w:rsid w:val="00897071"/>
    <w:pPr>
      <w:numPr>
        <w:numId w:val="14"/>
      </w:numPr>
    </w:pPr>
  </w:style>
  <w:style w:type="paragraph" w:customStyle="1" w:styleId="TableTextNumber">
    <w:name w:val="Table Text Number"/>
    <w:basedOn w:val="TableText"/>
    <w:qFormat/>
    <w:rsid w:val="00897071"/>
    <w:pPr>
      <w:ind w:left="475" w:hanging="360"/>
    </w:pPr>
    <w:rPr>
      <w:rFonts w:eastAsiaTheme="minorHAnsi" w:cstheme="minorBidi"/>
      <w:szCs w:val="22"/>
    </w:rPr>
  </w:style>
  <w:style w:type="paragraph" w:customStyle="1" w:styleId="TableTextNumber2">
    <w:name w:val="Table Text Number 2"/>
    <w:basedOn w:val="TableTextNumber"/>
    <w:autoRedefine/>
    <w:qFormat/>
    <w:rsid w:val="00897071"/>
    <w:pPr>
      <w:numPr>
        <w:numId w:val="15"/>
      </w:numPr>
      <w:ind w:left="608"/>
    </w:pPr>
  </w:style>
  <w:style w:type="paragraph" w:customStyle="1" w:styleId="TableTextNumber3">
    <w:name w:val="Table Text Number 3"/>
    <w:basedOn w:val="TableTextNumber"/>
    <w:qFormat/>
    <w:rsid w:val="00897071"/>
    <w:pPr>
      <w:numPr>
        <w:ilvl w:val="2"/>
      </w:numPr>
      <w:ind w:left="475" w:hanging="360"/>
    </w:pPr>
  </w:style>
  <w:style w:type="paragraph" w:customStyle="1" w:styleId="UserSupport">
    <w:name w:val="User Support"/>
    <w:basedOn w:val="Normal"/>
    <w:qFormat/>
    <w:rsid w:val="00897071"/>
    <w:pPr>
      <w:jc w:val="center"/>
    </w:pPr>
    <w:rPr>
      <w:rFonts w:ascii="Arial" w:eastAsiaTheme="minorEastAsia" w:hAnsi="Arial" w:cs="Arial"/>
      <w:bCs/>
    </w:rPr>
  </w:style>
  <w:style w:type="paragraph" w:styleId="ListContinue2">
    <w:name w:val="List Continue 2"/>
    <w:basedOn w:val="ListContinue"/>
    <w:rsid w:val="00897071"/>
    <w:pPr>
      <w:ind w:left="720"/>
    </w:pPr>
  </w:style>
  <w:style w:type="table" w:customStyle="1" w:styleId="TableProcedureImages">
    <w:name w:val="Table Procedure Images"/>
    <w:basedOn w:val="TableNormal"/>
    <w:uiPriority w:val="99"/>
    <w:rsid w:val="00897071"/>
    <w:rPr>
      <w:rFonts w:eastAsia="Times New Roman" w:cstheme="minorHAnsi"/>
    </w:rPr>
    <w:tblPr>
      <w:tblBorders>
        <w:top w:val="single" w:sz="8" w:space="0" w:color="auto"/>
        <w:bottom w:val="single" w:sz="8" w:space="0" w:color="auto"/>
        <w:insideH w:val="single" w:sz="8" w:space="0" w:color="auto"/>
      </w:tblBorders>
      <w:tblCellMar>
        <w:top w:w="72" w:type="dxa"/>
        <w:left w:w="0" w:type="dxa"/>
        <w:bottom w:w="72" w:type="dxa"/>
        <w:right w:w="0" w:type="dxa"/>
      </w:tblCellMar>
    </w:tblPr>
    <w:trPr>
      <w:cantSplit/>
    </w:trPr>
  </w:style>
  <w:style w:type="table" w:customStyle="1" w:styleId="TabSummary">
    <w:name w:val="Tab Summary"/>
    <w:basedOn w:val="TableNormal"/>
    <w:uiPriority w:val="99"/>
    <w:rsid w:val="00897071"/>
    <w:rPr>
      <w:rFonts w:eastAsia="Times New Roman" w:cstheme="minorHAnsi"/>
    </w:rPr>
    <w:tblPr>
      <w:jc w:val="center"/>
      <w:tblBorders>
        <w:top w:val="single" w:sz="8" w:space="0" w:color="244061" w:themeColor="accent1" w:themeShade="80"/>
        <w:left w:val="single" w:sz="8" w:space="0" w:color="244061" w:themeColor="accent1" w:themeShade="80"/>
        <w:bottom w:val="single" w:sz="8" w:space="0" w:color="244061" w:themeColor="accent1" w:themeShade="80"/>
        <w:right w:val="single" w:sz="8" w:space="0" w:color="244061" w:themeColor="accent1" w:themeShade="80"/>
        <w:insideH w:val="single" w:sz="8" w:space="0" w:color="244061" w:themeColor="accent1" w:themeShade="80"/>
        <w:insideV w:val="single" w:sz="8" w:space="0" w:color="244061" w:themeColor="accent1" w:themeShade="80"/>
      </w:tblBorders>
      <w:tblCellMar>
        <w:top w:w="72" w:type="dxa"/>
        <w:left w:w="115" w:type="dxa"/>
        <w:bottom w:w="72" w:type="dxa"/>
        <w:right w:w="115" w:type="dxa"/>
      </w:tblCellMar>
    </w:tblPr>
    <w:trPr>
      <w:cantSplit/>
      <w:jc w:val="center"/>
    </w:trPr>
    <w:tcPr>
      <w:shd w:val="clear" w:color="auto" w:fill="C6D9F1" w:themeFill="text2" w:themeFillTint="33"/>
    </w:tcPr>
  </w:style>
  <w:style w:type="paragraph" w:customStyle="1" w:styleId="TabActivities">
    <w:name w:val="Tab Activities"/>
    <w:basedOn w:val="Normal"/>
    <w:qFormat/>
    <w:rsid w:val="00897071"/>
    <w:pPr>
      <w:spacing w:after="0"/>
    </w:pPr>
    <w:rPr>
      <w:rFonts w:ascii="Arial" w:hAnsi="Arial" w:cs="Arial"/>
    </w:rPr>
  </w:style>
  <w:style w:type="table" w:customStyle="1" w:styleId="TableTabSummary">
    <w:name w:val="Table Tab Summary"/>
    <w:basedOn w:val="TableNormal"/>
    <w:uiPriority w:val="99"/>
    <w:rsid w:val="00897071"/>
    <w:rPr>
      <w:rFonts w:eastAsia="Times New Roman" w:cstheme="minorHAnsi"/>
    </w:rPr>
    <w:tblPr>
      <w:jc w:val="center"/>
      <w:tblBorders>
        <w:top w:val="single" w:sz="8" w:space="0" w:color="244061" w:themeColor="accent1" w:themeShade="80"/>
        <w:left w:val="single" w:sz="8" w:space="0" w:color="244061" w:themeColor="accent1" w:themeShade="80"/>
        <w:bottom w:val="single" w:sz="8" w:space="0" w:color="244061" w:themeColor="accent1" w:themeShade="80"/>
        <w:right w:val="single" w:sz="8" w:space="0" w:color="244061" w:themeColor="accent1" w:themeShade="80"/>
        <w:insideH w:val="single" w:sz="8" w:space="0" w:color="244061" w:themeColor="accent1" w:themeShade="80"/>
        <w:insideV w:val="single" w:sz="8" w:space="0" w:color="244061" w:themeColor="accent1" w:themeShade="80"/>
      </w:tblBorders>
      <w:tblCellMar>
        <w:top w:w="72" w:type="dxa"/>
        <w:left w:w="115" w:type="dxa"/>
        <w:bottom w:w="72" w:type="dxa"/>
        <w:right w:w="115" w:type="dxa"/>
      </w:tblCellMar>
    </w:tblPr>
    <w:trPr>
      <w:cantSplit/>
      <w:jc w:val="center"/>
    </w:trPr>
    <w:tcPr>
      <w:shd w:val="clear" w:color="auto" w:fill="C6D9F1" w:themeFill="text2" w:themeFillTint="33"/>
    </w:tcPr>
  </w:style>
  <w:style w:type="numbering" w:customStyle="1" w:styleId="HeadingNumbers">
    <w:name w:val="Heading Numbers"/>
    <w:uiPriority w:val="99"/>
    <w:rsid w:val="00897071"/>
    <w:pPr>
      <w:numPr>
        <w:numId w:val="3"/>
      </w:numPr>
    </w:pPr>
  </w:style>
  <w:style w:type="paragraph" w:customStyle="1" w:styleId="Appendix1">
    <w:name w:val="Appendix 1"/>
    <w:basedOn w:val="Heading1"/>
    <w:next w:val="Normal"/>
    <w:qFormat/>
    <w:rsid w:val="00897071"/>
    <w:pPr>
      <w:numPr>
        <w:numId w:val="2"/>
      </w:numPr>
    </w:pPr>
  </w:style>
  <w:style w:type="paragraph" w:customStyle="1" w:styleId="Heading1NoNumber">
    <w:name w:val="Heading 1 No Number"/>
    <w:basedOn w:val="Normal"/>
    <w:next w:val="Normal"/>
    <w:qFormat/>
    <w:rsid w:val="00897071"/>
    <w:pPr>
      <w:keepNext/>
      <w:keepLines/>
      <w:pageBreakBefore/>
      <w:spacing w:before="360"/>
      <w:outlineLvl w:val="0"/>
    </w:pPr>
    <w:rPr>
      <w:rFonts w:ascii="Arial Narrow" w:hAnsi="Arial Narrow"/>
      <w:b/>
      <w:sz w:val="40"/>
    </w:rPr>
  </w:style>
  <w:style w:type="paragraph" w:styleId="Subtitle">
    <w:name w:val="Subtitle"/>
    <w:basedOn w:val="Normal"/>
    <w:next w:val="Normal"/>
    <w:link w:val="SubtitleChar"/>
    <w:qFormat/>
    <w:rsid w:val="00897071"/>
    <w:pPr>
      <w:jc w:val="right"/>
    </w:pPr>
    <w:rPr>
      <w:rFonts w:ascii="Helvetica" w:hAnsi="Helvetica"/>
      <w:color w:val="0D407D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897071"/>
    <w:rPr>
      <w:rFonts w:ascii="Helvetica" w:eastAsia="Times New Roman" w:hAnsi="Helvetica" w:cstheme="minorHAnsi"/>
      <w:color w:val="0D407D"/>
      <w:sz w:val="48"/>
      <w:szCs w:val="48"/>
    </w:rPr>
  </w:style>
  <w:style w:type="paragraph" w:styleId="Date">
    <w:name w:val="Date"/>
    <w:basedOn w:val="Normal"/>
    <w:next w:val="Normal"/>
    <w:link w:val="DateChar"/>
    <w:rsid w:val="00897071"/>
    <w:pPr>
      <w:spacing w:after="720"/>
      <w:jc w:val="right"/>
    </w:pPr>
    <w:rPr>
      <w:rFonts w:ascii="Helvetica" w:hAnsi="Helvetica"/>
      <w:color w:val="A6A6A6" w:themeColor="background1" w:themeShade="A6"/>
      <w:sz w:val="36"/>
      <w:szCs w:val="36"/>
    </w:rPr>
  </w:style>
  <w:style w:type="character" w:customStyle="1" w:styleId="DateChar">
    <w:name w:val="Date Char"/>
    <w:basedOn w:val="DefaultParagraphFont"/>
    <w:link w:val="Date"/>
    <w:rsid w:val="00897071"/>
    <w:rPr>
      <w:rFonts w:ascii="Helvetica" w:eastAsia="Times New Roman" w:hAnsi="Helvetica" w:cstheme="minorHAnsi"/>
      <w:color w:val="A6A6A6" w:themeColor="background1" w:themeShade="A6"/>
      <w:sz w:val="36"/>
      <w:szCs w:val="36"/>
    </w:rPr>
  </w:style>
  <w:style w:type="table" w:customStyle="1" w:styleId="TableTitle">
    <w:name w:val="Table Title"/>
    <w:basedOn w:val="TableNormal"/>
    <w:uiPriority w:val="99"/>
    <w:rsid w:val="00897071"/>
    <w:rPr>
      <w:rFonts w:eastAsia="Times New Roman" w:cstheme="minorHAnsi"/>
    </w:rPr>
    <w:tblPr>
      <w:tblBorders>
        <w:top w:val="thinThickSmallGap" w:sz="24" w:space="0" w:color="auto"/>
        <w:bottom w:val="thickThinSmallGap" w:sz="24" w:space="0" w:color="auto"/>
      </w:tblBorders>
    </w:tblPr>
  </w:style>
  <w:style w:type="paragraph" w:customStyle="1" w:styleId="UnderstandingErrorTypes">
    <w:name w:val="Understanding Error Types"/>
    <w:basedOn w:val="Normal"/>
    <w:qFormat/>
    <w:rsid w:val="00897071"/>
    <w:pPr>
      <w:jc w:val="center"/>
    </w:pPr>
    <w:rPr>
      <w:b/>
    </w:rPr>
  </w:style>
  <w:style w:type="table" w:customStyle="1" w:styleId="TableFirstPageFooter">
    <w:name w:val="Table First Page Footer"/>
    <w:basedOn w:val="TableNormal"/>
    <w:uiPriority w:val="99"/>
    <w:rsid w:val="00897071"/>
    <w:rPr>
      <w:rFonts w:eastAsia="Times New Roman" w:cstheme="minorHAnsi"/>
    </w:rPr>
    <w:tblPr>
      <w:jc w:val="center"/>
      <w:tblCellMar>
        <w:top w:w="72" w:type="dxa"/>
        <w:left w:w="115" w:type="dxa"/>
        <w:bottom w:w="72" w:type="dxa"/>
        <w:right w:w="115" w:type="dxa"/>
      </w:tblCellMar>
    </w:tblPr>
    <w:trPr>
      <w:cantSplit/>
      <w:jc w:val="center"/>
    </w:trPr>
    <w:tcPr>
      <w:shd w:val="clear" w:color="auto" w:fill="548DD4" w:themeFill="text2" w:themeFillTint="99"/>
    </w:tcPr>
  </w:style>
  <w:style w:type="paragraph" w:customStyle="1" w:styleId="FooterFirstPage">
    <w:name w:val="Footer First Page"/>
    <w:basedOn w:val="Normal"/>
    <w:qFormat/>
    <w:rsid w:val="00897071"/>
  </w:style>
  <w:style w:type="paragraph" w:customStyle="1" w:styleId="ProcedureIntroduction">
    <w:name w:val="Procedure Introduction"/>
    <w:basedOn w:val="Normal"/>
    <w:next w:val="ListNumber"/>
    <w:autoRedefine/>
    <w:qFormat/>
    <w:rsid w:val="00897071"/>
    <w:pPr>
      <w:keepNext/>
      <w:keepLines/>
    </w:pPr>
    <w:rPr>
      <w:i/>
    </w:rPr>
  </w:style>
  <w:style w:type="paragraph" w:customStyle="1" w:styleId="ProcedureResult">
    <w:name w:val="Procedure Result"/>
    <w:basedOn w:val="Normal"/>
    <w:qFormat/>
    <w:rsid w:val="00897071"/>
    <w:pPr>
      <w:spacing w:after="0"/>
    </w:pPr>
  </w:style>
  <w:style w:type="paragraph" w:customStyle="1" w:styleId="ListIntroduction">
    <w:name w:val="List Introduction"/>
    <w:basedOn w:val="Normal"/>
    <w:next w:val="ListBullet"/>
    <w:qFormat/>
    <w:rsid w:val="00897071"/>
    <w:pPr>
      <w:keepNext/>
    </w:pPr>
  </w:style>
  <w:style w:type="character" w:styleId="PlaceholderText">
    <w:name w:val="Placeholder Text"/>
    <w:basedOn w:val="DefaultParagraphFont"/>
    <w:uiPriority w:val="99"/>
    <w:semiHidden/>
    <w:rsid w:val="00897071"/>
    <w:rPr>
      <w:color w:val="808080"/>
    </w:rPr>
  </w:style>
  <w:style w:type="character" w:styleId="FollowedHyperlink">
    <w:name w:val="FollowedHyperlink"/>
    <w:basedOn w:val="DefaultParagraphFont"/>
    <w:uiPriority w:val="99"/>
    <w:unhideWhenUsed/>
    <w:rsid w:val="00897071"/>
    <w:rPr>
      <w:color w:val="800080" w:themeColor="followedHyperlink"/>
      <w:u w:val="single"/>
    </w:rPr>
  </w:style>
  <w:style w:type="numbering" w:customStyle="1" w:styleId="ListBullets">
    <w:name w:val="ListBullets"/>
    <w:uiPriority w:val="99"/>
    <w:rsid w:val="00897071"/>
    <w:pPr>
      <w:numPr>
        <w:numId w:val="11"/>
      </w:numPr>
    </w:pPr>
  </w:style>
  <w:style w:type="paragraph" w:styleId="List5">
    <w:name w:val="List 5"/>
    <w:basedOn w:val="Normal"/>
    <w:uiPriority w:val="99"/>
    <w:unhideWhenUsed/>
    <w:rsid w:val="00897071"/>
    <w:pPr>
      <w:ind w:left="1800" w:hanging="360"/>
      <w:contextualSpacing/>
    </w:pPr>
  </w:style>
  <w:style w:type="paragraph" w:customStyle="1" w:styleId="TableTextRegular">
    <w:name w:val="Table Text Regular"/>
    <w:basedOn w:val="Normal"/>
    <w:next w:val="Normal"/>
    <w:qFormat/>
    <w:rsid w:val="00897071"/>
    <w:pPr>
      <w:spacing w:before="80" w:after="80"/>
      <w:ind w:left="115" w:right="115"/>
    </w:pPr>
    <w:rPr>
      <w:rFonts w:ascii="Arial" w:hAnsi="Arial" w:cs="Times New Roman"/>
    </w:rPr>
  </w:style>
  <w:style w:type="paragraph" w:customStyle="1" w:styleId="Heading1noPageBreakBefore">
    <w:name w:val="Heading 1 noPageBreakBefore"/>
    <w:basedOn w:val="Heading1"/>
    <w:link w:val="Heading1noPageBreakBeforeChar"/>
    <w:rsid w:val="00897071"/>
  </w:style>
  <w:style w:type="character" w:customStyle="1" w:styleId="Heading1noPageBreakBeforeChar">
    <w:name w:val="Heading 1 noPageBreakBefore Char"/>
    <w:basedOn w:val="DefaultParagraphFont"/>
    <w:link w:val="Heading1noPageBreakBefore"/>
    <w:rsid w:val="00897071"/>
    <w:rPr>
      <w:rFonts w:ascii="Arial Narrow" w:eastAsiaTheme="majorEastAsia" w:hAnsi="Arial Narrow" w:cs="Arial"/>
      <w:b/>
      <w:bCs/>
      <w:sz w:val="40"/>
      <w:szCs w:val="28"/>
    </w:rPr>
  </w:style>
  <w:style w:type="paragraph" w:customStyle="1" w:styleId="TableTextHeader">
    <w:name w:val="Table Text Header"/>
    <w:basedOn w:val="TableTextRegular"/>
    <w:uiPriority w:val="99"/>
    <w:qFormat/>
    <w:rsid w:val="00897071"/>
    <w:pPr>
      <w:keepNext/>
      <w:jc w:val="center"/>
    </w:pPr>
    <w:rPr>
      <w:rFonts w:eastAsiaTheme="minorHAnsi" w:cstheme="minorBidi"/>
      <w:b/>
      <w:color w:val="FFFFFF" w:themeColor="background1"/>
      <w:szCs w:val="24"/>
    </w:rPr>
  </w:style>
  <w:style w:type="table" w:customStyle="1" w:styleId="TableGrid9">
    <w:name w:val="Table Grid9"/>
    <w:basedOn w:val="TableNormal"/>
    <w:next w:val="TableGrid"/>
    <w:rsid w:val="00897071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Normal"/>
    <w:uiPriority w:val="99"/>
    <w:rsid w:val="00897071"/>
    <w:pPr>
      <w:widowControl w:val="0"/>
      <w:suppressLineNumbers/>
      <w:suppressAutoHyphens/>
      <w:spacing w:before="60" w:after="60"/>
      <w:ind w:left="58" w:right="58"/>
    </w:pPr>
    <w:rPr>
      <w:rFonts w:ascii="Calibri" w:eastAsia="Calibri" w:hAnsi="Calibri" w:cs="Times"/>
      <w:lang w:eastAsia="he-IL" w:bidi="he-IL"/>
    </w:rPr>
  </w:style>
  <w:style w:type="paragraph" w:customStyle="1" w:styleId="TableHeading">
    <w:name w:val="TableHeading"/>
    <w:basedOn w:val="TableContents"/>
    <w:qFormat/>
    <w:rsid w:val="00897071"/>
    <w:pPr>
      <w:keepNext/>
      <w:keepLines/>
      <w:jc w:val="center"/>
    </w:pPr>
    <w:rPr>
      <w:b/>
      <w:bCs/>
      <w:szCs w:val="22"/>
    </w:rPr>
  </w:style>
  <w:style w:type="paragraph" w:customStyle="1" w:styleId="XMLStructure">
    <w:name w:val="XMLStructure"/>
    <w:basedOn w:val="TableContents"/>
    <w:uiPriority w:val="99"/>
    <w:qFormat/>
    <w:rsid w:val="00897071"/>
    <w:rPr>
      <w:rFonts w:ascii="Courier New" w:eastAsia="Times New Roman" w:hAnsi="Courier New"/>
      <w:noProof/>
    </w:rPr>
  </w:style>
  <w:style w:type="paragraph" w:customStyle="1" w:styleId="XMLCode">
    <w:name w:val="XMLCode"/>
    <w:basedOn w:val="Normal"/>
    <w:uiPriority w:val="99"/>
    <w:rsid w:val="00897071"/>
    <w:pPr>
      <w:keepLines/>
      <w:spacing w:after="0"/>
    </w:pPr>
    <w:rPr>
      <w:rFonts w:ascii="Courier New" w:eastAsia="Calibri" w:hAnsi="Courier New" w:cs="Courier New"/>
      <w:noProof/>
    </w:rPr>
  </w:style>
  <w:style w:type="paragraph" w:customStyle="1" w:styleId="XMLCode2">
    <w:name w:val="XMLCode 2"/>
    <w:basedOn w:val="XMLCode"/>
    <w:qFormat/>
    <w:rsid w:val="00897071"/>
    <w:pPr>
      <w:ind w:left="288"/>
    </w:pPr>
  </w:style>
  <w:style w:type="character" w:customStyle="1" w:styleId="XMLBrackets">
    <w:name w:val="XMLBrackets"/>
    <w:basedOn w:val="DefaultParagraphFont"/>
    <w:uiPriority w:val="1"/>
    <w:qFormat/>
    <w:rsid w:val="00897071"/>
    <w:rPr>
      <w:color w:val="0000FF"/>
    </w:rPr>
  </w:style>
  <w:style w:type="table" w:customStyle="1" w:styleId="TableGrid18">
    <w:name w:val="Table Grid18"/>
    <w:basedOn w:val="TableNormal"/>
    <w:next w:val="TableGrid"/>
    <w:uiPriority w:val="59"/>
    <w:rsid w:val="0089707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ole">
    <w:name w:val="Role"/>
    <w:basedOn w:val="Normal"/>
    <w:next w:val="Date"/>
    <w:qFormat/>
    <w:rsid w:val="00897071"/>
    <w:pPr>
      <w:spacing w:after="200"/>
      <w:jc w:val="center"/>
    </w:pPr>
    <w:rPr>
      <w:rFonts w:asciiTheme="majorHAnsi" w:hAnsiTheme="majorHAnsi"/>
      <w:color w:val="4F81BD" w:themeColor="accent1"/>
      <w:sz w:val="44"/>
    </w:rPr>
  </w:style>
  <w:style w:type="character" w:styleId="HTMLCode">
    <w:name w:val="HTML Code"/>
    <w:basedOn w:val="DefaultParagraphFont"/>
    <w:uiPriority w:val="99"/>
    <w:rsid w:val="00897071"/>
    <w:rPr>
      <w:rFonts w:ascii="Consolas" w:hAnsi="Consolas" w:cs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unhideWhenUsed/>
    <w:rsid w:val="00897071"/>
    <w:pPr>
      <w:spacing w:after="0"/>
      <w:ind w:left="240" w:hanging="240"/>
    </w:pPr>
  </w:style>
  <w:style w:type="character" w:customStyle="1" w:styleId="tds">
    <w:name w:val="tds"/>
    <w:basedOn w:val="DefaultParagraphFont"/>
    <w:rsid w:val="00897071"/>
  </w:style>
  <w:style w:type="paragraph" w:styleId="NormalWeb">
    <w:name w:val="Normal (Web)"/>
    <w:basedOn w:val="Normal"/>
    <w:link w:val="NormalWebChar"/>
    <w:uiPriority w:val="99"/>
    <w:unhideWhenUsed/>
    <w:rsid w:val="00897071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system">
    <w:name w:val="system"/>
    <w:basedOn w:val="DefaultParagraphFont"/>
    <w:rsid w:val="00897071"/>
  </w:style>
  <w:style w:type="paragraph" w:customStyle="1" w:styleId="Published">
    <w:name w:val="Published"/>
    <w:basedOn w:val="Normal"/>
    <w:qFormat/>
    <w:rsid w:val="00897071"/>
    <w:pPr>
      <w:spacing w:after="0" w:line="360" w:lineRule="auto"/>
      <w:jc w:val="right"/>
    </w:pPr>
    <w:rPr>
      <w:rFonts w:ascii="Times New Roman" w:hAnsi="Times New Roman" w:cs="Times New Roman"/>
      <w:color w:val="A6A6A6" w:themeColor="background1" w:themeShade="A6"/>
    </w:rPr>
  </w:style>
  <w:style w:type="table" w:customStyle="1" w:styleId="MediumShading1-Accent11">
    <w:name w:val="Medium Shading 1 - Accent 11"/>
    <w:basedOn w:val="TableNormal"/>
    <w:uiPriority w:val="63"/>
    <w:rsid w:val="00897071"/>
    <w:rPr>
      <w:rFonts w:ascii="Times New Roman" w:eastAsia="Calibri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List-Accent12">
    <w:name w:val="Light List - Accent 12"/>
    <w:basedOn w:val="TableNormal"/>
    <w:uiPriority w:val="61"/>
    <w:rsid w:val="00897071"/>
    <w:rPr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MediumShading1-Accent12">
    <w:name w:val="Medium Shading 1 - Accent 12"/>
    <w:basedOn w:val="TableNormal"/>
    <w:uiPriority w:val="63"/>
    <w:rsid w:val="00897071"/>
    <w:rPr>
      <w:sz w:val="22"/>
      <w:szCs w:val="22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FootnoteText">
    <w:name w:val="footnote text"/>
    <w:basedOn w:val="Normal"/>
    <w:link w:val="FootnoteTextChar"/>
    <w:uiPriority w:val="99"/>
    <w:unhideWhenUsed/>
    <w:rsid w:val="00897071"/>
  </w:style>
  <w:style w:type="character" w:customStyle="1" w:styleId="FootnoteTextChar">
    <w:name w:val="Footnote Text Char"/>
    <w:basedOn w:val="DefaultParagraphFont"/>
    <w:link w:val="FootnoteText"/>
    <w:uiPriority w:val="99"/>
    <w:rsid w:val="00897071"/>
    <w:rPr>
      <w:rFonts w:eastAsia="Times New Roman" w:cstheme="minorHAnsi"/>
      <w:sz w:val="22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897071"/>
    <w:rPr>
      <w:vertAlign w:val="superscript"/>
    </w:rPr>
  </w:style>
  <w:style w:type="table" w:customStyle="1" w:styleId="LightList-Accent13">
    <w:name w:val="Light List - Accent 13"/>
    <w:basedOn w:val="TableNormal"/>
    <w:uiPriority w:val="61"/>
    <w:rsid w:val="00897071"/>
    <w:rPr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List-Accent14">
    <w:name w:val="Light List - Accent 14"/>
    <w:basedOn w:val="TableNormal"/>
    <w:uiPriority w:val="61"/>
    <w:rsid w:val="00897071"/>
    <w:rPr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HeaderTitlePage">
    <w:name w:val="Header Title Page"/>
    <w:basedOn w:val="Header"/>
    <w:qFormat/>
    <w:rsid w:val="00897071"/>
    <w:rPr>
      <w:rFonts w:ascii="Times New Roman" w:hAnsi="Times New Roman"/>
      <w:b/>
      <w:color w:val="0D407D"/>
      <w:sz w:val="28"/>
    </w:rPr>
  </w:style>
  <w:style w:type="paragraph" w:customStyle="1" w:styleId="TableHeaderCenter">
    <w:name w:val="Table Header Center"/>
    <w:basedOn w:val="TableHeader"/>
    <w:qFormat/>
    <w:rsid w:val="00897071"/>
    <w:pPr>
      <w:jc w:val="center"/>
    </w:pPr>
  </w:style>
  <w:style w:type="paragraph" w:customStyle="1" w:styleId="TableSection">
    <w:name w:val="Table Section"/>
    <w:basedOn w:val="TableText"/>
    <w:qFormat/>
    <w:rsid w:val="00897071"/>
    <w:pPr>
      <w:keepNext/>
    </w:pPr>
    <w:rPr>
      <w:b/>
    </w:rPr>
  </w:style>
  <w:style w:type="paragraph" w:customStyle="1" w:styleId="Default">
    <w:name w:val="Default"/>
    <w:rsid w:val="00897071"/>
    <w:pPr>
      <w:autoSpaceDE w:val="0"/>
      <w:autoSpaceDN w:val="0"/>
      <w:adjustRightInd w:val="0"/>
    </w:pPr>
    <w:rPr>
      <w:rFonts w:ascii="Cambria" w:eastAsia="Times New Roman" w:hAnsi="Cambria" w:cs="Cambria"/>
      <w:color w:val="000000"/>
    </w:rPr>
  </w:style>
  <w:style w:type="paragraph" w:customStyle="1" w:styleId="ListBulletLast">
    <w:name w:val="List Bullet Last"/>
    <w:basedOn w:val="ListBullet"/>
    <w:qFormat/>
    <w:rsid w:val="00897071"/>
    <w:pPr>
      <w:tabs>
        <w:tab w:val="num" w:pos="331"/>
      </w:tabs>
      <w:ind w:left="331" w:hanging="216"/>
    </w:pPr>
  </w:style>
  <w:style w:type="table" w:styleId="LightList-Accent3">
    <w:name w:val="Light List Accent 3"/>
    <w:basedOn w:val="TableNormal"/>
    <w:uiPriority w:val="61"/>
    <w:rsid w:val="00897071"/>
    <w:rPr>
      <w:rFonts w:ascii="Arial" w:eastAsia="Times New Roman" w:hAnsi="Arial" w:cstheme="minorHAnsi"/>
      <w:sz w:val="20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72" w:type="dxa"/>
        <w:left w:w="115" w:type="dxa"/>
        <w:bottom w:w="72" w:type="dxa"/>
        <w:right w:w="115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customStyle="1" w:styleId="NormalAfterTable">
    <w:name w:val="Normal After Table"/>
    <w:basedOn w:val="Normal"/>
    <w:qFormat/>
    <w:rsid w:val="00897071"/>
    <w:pPr>
      <w:spacing w:after="0"/>
    </w:pPr>
  </w:style>
  <w:style w:type="table" w:customStyle="1" w:styleId="TableUserSupport">
    <w:name w:val="Table User Support"/>
    <w:basedOn w:val="TableNormal"/>
    <w:uiPriority w:val="99"/>
    <w:rsid w:val="00897071"/>
    <w:rPr>
      <w:rFonts w:eastAsia="Times New Roman" w:cstheme="minorHAnsi"/>
    </w:rPr>
    <w:tblPr>
      <w:jc w:val="center"/>
      <w:tblBorders>
        <w:top w:val="single" w:sz="4" w:space="0" w:color="DFDFE1"/>
        <w:left w:val="single" w:sz="4" w:space="0" w:color="DFDFE1"/>
        <w:bottom w:val="single" w:sz="4" w:space="0" w:color="DFDFE1"/>
        <w:right w:val="single" w:sz="4" w:space="0" w:color="DFDFE1"/>
        <w:insideH w:val="single" w:sz="4" w:space="0" w:color="DFDFE1"/>
        <w:insideV w:val="single" w:sz="4" w:space="0" w:color="DFDFE1"/>
      </w:tblBorders>
      <w:tblCellMar>
        <w:left w:w="0" w:type="dxa"/>
        <w:right w:w="0" w:type="dxa"/>
      </w:tblCellMar>
    </w:tblPr>
    <w:trPr>
      <w:jc w:val="center"/>
    </w:trPr>
    <w:tcPr>
      <w:shd w:val="clear" w:color="auto" w:fill="F6F6F6"/>
    </w:tcPr>
  </w:style>
  <w:style w:type="paragraph" w:customStyle="1" w:styleId="TableSectionHeading">
    <w:name w:val="Table Section Heading"/>
    <w:basedOn w:val="TableText"/>
    <w:next w:val="TableText"/>
    <w:qFormat/>
    <w:rsid w:val="00897071"/>
    <w:pPr>
      <w:keepNext/>
      <w:keepLines/>
    </w:pPr>
    <w:rPr>
      <w:b/>
    </w:rPr>
  </w:style>
  <w:style w:type="table" w:customStyle="1" w:styleId="TableGrid0">
    <w:name w:val="TableGrid"/>
    <w:rsid w:val="00897071"/>
    <w:rPr>
      <w:rFonts w:eastAsiaTheme="minorEastAsia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conSmall">
    <w:name w:val="Icon Small"/>
    <w:basedOn w:val="DefaultParagraphFont"/>
    <w:uiPriority w:val="1"/>
    <w:qFormat/>
    <w:rsid w:val="00897071"/>
    <w:rPr>
      <w:position w:val="-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97071"/>
    <w:rPr>
      <w:color w:val="808080"/>
      <w:shd w:val="clear" w:color="auto" w:fill="E6E6E6"/>
    </w:rPr>
  </w:style>
  <w:style w:type="paragraph" w:styleId="List">
    <w:name w:val="List"/>
    <w:basedOn w:val="Normal"/>
    <w:uiPriority w:val="99"/>
    <w:unhideWhenUsed/>
    <w:rsid w:val="00897071"/>
    <w:pPr>
      <w:ind w:left="360" w:hanging="360"/>
      <w:contextualSpacing/>
    </w:pPr>
  </w:style>
  <w:style w:type="paragraph" w:styleId="ListBullet5">
    <w:name w:val="List Bullet 5"/>
    <w:basedOn w:val="Normal"/>
    <w:uiPriority w:val="99"/>
    <w:unhideWhenUsed/>
    <w:rsid w:val="00897071"/>
    <w:pPr>
      <w:ind w:left="1440"/>
      <w:contextualSpacing/>
    </w:pPr>
  </w:style>
  <w:style w:type="paragraph" w:styleId="ListBullet4">
    <w:name w:val="List Bullet 4"/>
    <w:basedOn w:val="Normal"/>
    <w:uiPriority w:val="99"/>
    <w:unhideWhenUsed/>
    <w:rsid w:val="00897071"/>
    <w:pPr>
      <w:numPr>
        <w:numId w:val="7"/>
      </w:numPr>
      <w:contextualSpacing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97071"/>
    <w:rPr>
      <w:color w:val="808080"/>
      <w:shd w:val="clear" w:color="auto" w:fill="E6E6E6"/>
    </w:rPr>
  </w:style>
  <w:style w:type="character" w:styleId="SmartHyperlink">
    <w:name w:val="Smart Hyperlink"/>
    <w:basedOn w:val="DefaultParagraphFont"/>
    <w:uiPriority w:val="99"/>
    <w:unhideWhenUsed/>
    <w:rsid w:val="00897071"/>
    <w:rPr>
      <w:u w:val="dotted"/>
    </w:rPr>
  </w:style>
  <w:style w:type="paragraph" w:customStyle="1" w:styleId="CoverTitle">
    <w:name w:val="Cover Title"/>
    <w:basedOn w:val="Normal"/>
    <w:qFormat/>
    <w:rsid w:val="00897071"/>
    <w:pPr>
      <w:jc w:val="right"/>
    </w:pPr>
    <w:rPr>
      <w:rFonts w:ascii="Helvetica" w:hAnsi="Helvetica" w:cs="Helvetica"/>
      <w:b/>
      <w:color w:val="1F497D" w:themeColor="text2"/>
      <w:sz w:val="72"/>
      <w:szCs w:val="72"/>
    </w:rPr>
  </w:style>
  <w:style w:type="paragraph" w:customStyle="1" w:styleId="CoverDate">
    <w:name w:val="Cover Date"/>
    <w:basedOn w:val="Normal"/>
    <w:qFormat/>
    <w:rsid w:val="00897071"/>
    <w:pPr>
      <w:jc w:val="right"/>
    </w:pPr>
    <w:rPr>
      <w:rFonts w:ascii="Arial" w:hAnsi="Arial" w:cs="Helvetica"/>
      <w:color w:val="A6A6A6" w:themeColor="background1" w:themeShade="A6"/>
      <w:sz w:val="36"/>
    </w:rPr>
  </w:style>
  <w:style w:type="paragraph" w:customStyle="1" w:styleId="Coverbody">
    <w:name w:val="Cover body"/>
    <w:basedOn w:val="Normal"/>
    <w:qFormat/>
    <w:rsid w:val="00897071"/>
    <w:pPr>
      <w:jc w:val="right"/>
    </w:pPr>
    <w:rPr>
      <w:rFonts w:ascii="Times New Roman" w:hAnsi="Times New Roman" w:cs="Times New Roman"/>
    </w:rPr>
  </w:style>
  <w:style w:type="table" w:styleId="GridTable1Light-Accent3">
    <w:name w:val="Grid Table 1 Light Accent 3"/>
    <w:basedOn w:val="TableNormal"/>
    <w:uiPriority w:val="46"/>
    <w:rsid w:val="00897071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BodyTable">
    <w:name w:val="Body Table"/>
    <w:basedOn w:val="TableNormal"/>
    <w:uiPriority w:val="99"/>
    <w:rsid w:val="00897071"/>
    <w:tblPr/>
  </w:style>
  <w:style w:type="table" w:styleId="TableGridLight">
    <w:name w:val="Grid Table Light"/>
    <w:basedOn w:val="TableNormal"/>
    <w:uiPriority w:val="40"/>
    <w:rsid w:val="0089707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NavigationText">
    <w:name w:val="Navigation Text"/>
    <w:basedOn w:val="ListBullet"/>
    <w:qFormat/>
    <w:rsid w:val="00897071"/>
    <w:pPr>
      <w:spacing w:before="240"/>
      <w:ind w:hanging="180"/>
    </w:pPr>
    <w:rPr>
      <w:b/>
      <w:noProof/>
      <w:color w:val="FFFFFF" w:themeColor="background1"/>
    </w:rPr>
  </w:style>
  <w:style w:type="paragraph" w:customStyle="1" w:styleId="InBox">
    <w:name w:val="In Box"/>
    <w:basedOn w:val="ListContinue"/>
    <w:link w:val="InBoxChar"/>
    <w:qFormat/>
    <w:rsid w:val="00897071"/>
    <w:rPr>
      <w:rFonts w:ascii="Swis721 Cn BT" w:hAnsi="Swis721 Cn BT"/>
      <w:color w:val="00B050"/>
    </w:rPr>
  </w:style>
  <w:style w:type="paragraph" w:customStyle="1" w:styleId="InBoxRed">
    <w:name w:val="In Box Red"/>
    <w:basedOn w:val="InBox"/>
    <w:link w:val="InBoxRedChar"/>
    <w:qFormat/>
    <w:rsid w:val="00897071"/>
    <w:pPr>
      <w:numPr>
        <w:numId w:val="4"/>
      </w:numPr>
      <w:ind w:left="360"/>
    </w:pPr>
    <w:rPr>
      <w:color w:val="C0504D" w:themeColor="accent2"/>
    </w:rPr>
  </w:style>
  <w:style w:type="character" w:customStyle="1" w:styleId="NormalIndentChar">
    <w:name w:val="Normal Indent Char"/>
    <w:basedOn w:val="DefaultParagraphFont"/>
    <w:link w:val="NormalIndent"/>
    <w:rsid w:val="00897071"/>
    <w:rPr>
      <w:rFonts w:eastAsia="Times New Roman" w:cstheme="minorHAnsi"/>
      <w:sz w:val="22"/>
      <w:szCs w:val="20"/>
    </w:rPr>
  </w:style>
  <w:style w:type="character" w:customStyle="1" w:styleId="ListContinueChar">
    <w:name w:val="List Continue Char"/>
    <w:basedOn w:val="NormalIndentChar"/>
    <w:link w:val="ListContinue"/>
    <w:rsid w:val="00897071"/>
    <w:rPr>
      <w:rFonts w:eastAsiaTheme="minorEastAsia" w:cstheme="minorHAnsi"/>
      <w:sz w:val="22"/>
      <w:szCs w:val="22"/>
    </w:rPr>
  </w:style>
  <w:style w:type="character" w:customStyle="1" w:styleId="InBoxChar">
    <w:name w:val="In Box Char"/>
    <w:basedOn w:val="ListContinueChar"/>
    <w:link w:val="InBox"/>
    <w:rsid w:val="00897071"/>
    <w:rPr>
      <w:rFonts w:ascii="Swis721 Cn BT" w:eastAsiaTheme="minorEastAsia" w:hAnsi="Swis721 Cn BT" w:cstheme="minorHAnsi"/>
      <w:color w:val="00B050"/>
      <w:sz w:val="22"/>
      <w:szCs w:val="22"/>
    </w:rPr>
  </w:style>
  <w:style w:type="paragraph" w:customStyle="1" w:styleId="NavText">
    <w:name w:val="Nav Text"/>
    <w:basedOn w:val="ListParagraph"/>
    <w:link w:val="NavTextChar"/>
    <w:qFormat/>
    <w:rsid w:val="00897071"/>
    <w:pPr>
      <w:numPr>
        <w:numId w:val="12"/>
      </w:numPr>
      <w:spacing w:before="0" w:after="0"/>
      <w:ind w:left="360"/>
    </w:pPr>
    <w:rPr>
      <w:b/>
      <w:color w:val="FFFFFF" w:themeColor="background1"/>
    </w:rPr>
  </w:style>
  <w:style w:type="character" w:customStyle="1" w:styleId="InBoxRedChar">
    <w:name w:val="In Box Red Char"/>
    <w:basedOn w:val="InBoxChar"/>
    <w:link w:val="InBoxRed"/>
    <w:rsid w:val="00897071"/>
    <w:rPr>
      <w:rFonts w:ascii="Swis721 Cn BT" w:eastAsiaTheme="minorEastAsia" w:hAnsi="Swis721 Cn BT" w:cstheme="minorHAnsi"/>
      <w:color w:val="C0504D" w:themeColor="accent2"/>
      <w:sz w:val="22"/>
      <w:szCs w:val="22"/>
    </w:rPr>
  </w:style>
  <w:style w:type="character" w:customStyle="1" w:styleId="NavTextChar">
    <w:name w:val="Nav Text Char"/>
    <w:basedOn w:val="ListParagraphChar"/>
    <w:link w:val="NavText"/>
    <w:rsid w:val="00897071"/>
    <w:rPr>
      <w:rFonts w:eastAsiaTheme="minorEastAsia" w:cs="Calibri"/>
      <w:b/>
      <w:color w:val="FFFFFF" w:themeColor="background1"/>
      <w:sz w:val="22"/>
      <w:szCs w:val="22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897071"/>
    <w:rPr>
      <w:color w:val="808080"/>
      <w:shd w:val="clear" w:color="auto" w:fill="E6E6E6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5F0626"/>
    <w:rPr>
      <w:color w:val="808080"/>
      <w:shd w:val="clear" w:color="auto" w:fill="E6E6E6"/>
    </w:rPr>
  </w:style>
  <w:style w:type="paragraph" w:customStyle="1" w:styleId="SideSectiontext">
    <w:name w:val="Side Section text"/>
    <w:basedOn w:val="Normal"/>
    <w:link w:val="SideSectiontextChar"/>
    <w:qFormat/>
    <w:rsid w:val="00897071"/>
    <w:pPr>
      <w:spacing w:before="0" w:after="0"/>
    </w:pPr>
    <w:rPr>
      <w:rFonts w:ascii="Century Gothic" w:hAnsi="Century Gothic"/>
      <w:sz w:val="40"/>
      <w:szCs w:val="40"/>
    </w:rPr>
  </w:style>
  <w:style w:type="paragraph" w:customStyle="1" w:styleId="BubbleText">
    <w:name w:val="Bubble Text"/>
    <w:basedOn w:val="NormalWeb"/>
    <w:link w:val="BubbleTextChar"/>
    <w:qFormat/>
    <w:rsid w:val="00897071"/>
    <w:rPr>
      <w:rFonts w:ascii="Arial Narrow" w:hAnsi="Arial Narrow"/>
    </w:rPr>
  </w:style>
  <w:style w:type="character" w:customStyle="1" w:styleId="SideSectiontextChar">
    <w:name w:val="Side Section text Char"/>
    <w:basedOn w:val="DefaultParagraphFont"/>
    <w:link w:val="SideSectiontext"/>
    <w:rsid w:val="00897071"/>
    <w:rPr>
      <w:rFonts w:ascii="Century Gothic" w:eastAsia="Times New Roman" w:hAnsi="Century Gothic" w:cstheme="minorHAnsi"/>
      <w:sz w:val="40"/>
      <w:szCs w:val="40"/>
    </w:rPr>
  </w:style>
  <w:style w:type="character" w:customStyle="1" w:styleId="NormalWebChar">
    <w:name w:val="Normal (Web) Char"/>
    <w:basedOn w:val="DefaultParagraphFont"/>
    <w:link w:val="NormalWeb"/>
    <w:uiPriority w:val="99"/>
    <w:rsid w:val="00897071"/>
    <w:rPr>
      <w:rFonts w:ascii="Times New Roman" w:eastAsia="Times New Roman" w:hAnsi="Times New Roman" w:cs="Times New Roman"/>
      <w:sz w:val="22"/>
      <w:szCs w:val="20"/>
    </w:rPr>
  </w:style>
  <w:style w:type="character" w:customStyle="1" w:styleId="BubbleTextChar">
    <w:name w:val="Bubble Text Char"/>
    <w:basedOn w:val="NormalWebChar"/>
    <w:link w:val="BubbleText"/>
    <w:rsid w:val="00897071"/>
    <w:rPr>
      <w:rFonts w:ascii="Arial Narrow" w:eastAsia="Times New Roman" w:hAnsi="Arial Narrow" w:cs="Times New Roman"/>
      <w:sz w:val="22"/>
      <w:szCs w:val="20"/>
    </w:rPr>
  </w:style>
  <w:style w:type="paragraph" w:customStyle="1" w:styleId="IntroList">
    <w:name w:val="Intro List"/>
    <w:basedOn w:val="ListParagraph"/>
    <w:link w:val="IntroListChar"/>
    <w:qFormat/>
    <w:rsid w:val="00897071"/>
    <w:pPr>
      <w:numPr>
        <w:numId w:val="6"/>
      </w:numPr>
      <w:spacing w:before="0" w:after="0"/>
    </w:pPr>
    <w:rPr>
      <w:b/>
      <w:noProof/>
      <w:color w:val="FFFFFF" w:themeColor="background1"/>
      <w:sz w:val="28"/>
    </w:rPr>
  </w:style>
  <w:style w:type="character" w:customStyle="1" w:styleId="IntroListChar">
    <w:name w:val="Intro List Char"/>
    <w:basedOn w:val="ListParagraphChar"/>
    <w:link w:val="IntroList"/>
    <w:rsid w:val="00897071"/>
    <w:rPr>
      <w:rFonts w:eastAsiaTheme="minorEastAsia" w:cs="Calibri"/>
      <w:b/>
      <w:noProof/>
      <w:color w:val="FFFFFF" w:themeColor="background1"/>
      <w:sz w:val="28"/>
      <w:szCs w:val="22"/>
    </w:rPr>
  </w:style>
  <w:style w:type="paragraph" w:customStyle="1" w:styleId="StyleTOAHeadingArialNarrow">
    <w:name w:val="Style TOA Heading + Arial Narrow"/>
    <w:basedOn w:val="TOAHeading"/>
    <w:rsid w:val="00897071"/>
    <w:rPr>
      <w:rFonts w:ascii="Arial Narrow" w:hAnsi="Arial Narrow"/>
      <w:bCs/>
      <w:sz w:val="40"/>
    </w:rPr>
  </w:style>
  <w:style w:type="character" w:customStyle="1" w:styleId="client">
    <w:name w:val="client"/>
    <w:basedOn w:val="DefaultParagraphFont"/>
    <w:rsid w:val="000A543C"/>
  </w:style>
  <w:style w:type="table" w:styleId="GridTable4-Accent1">
    <w:name w:val="Grid Table 4 Accent 1"/>
    <w:aliases w:val="Blue Table"/>
    <w:basedOn w:val="TableNormal"/>
    <w:uiPriority w:val="49"/>
    <w:rsid w:val="00897071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auto"/>
      </w:rPr>
      <w:tblPr/>
      <w:tcPr>
        <w:shd w:val="clear" w:color="auto" w:fill="8DB3E2" w:themeFill="text2" w:themeFillTint="66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C6D9F1" w:themeFill="text2" w:themeFillTint="33"/>
      </w:tcPr>
    </w:tblStylePr>
  </w:style>
  <w:style w:type="paragraph" w:customStyle="1" w:styleId="Heading2ProcedureIntro">
    <w:name w:val="Heading 2 Procedure Intro"/>
    <w:basedOn w:val="Heading2"/>
    <w:autoRedefine/>
    <w:qFormat/>
    <w:rsid w:val="00D306B7"/>
    <w:pPr>
      <w:spacing w:before="240"/>
      <w:ind w:left="144"/>
    </w:pPr>
    <w:rPr>
      <w:color w:val="FFFFFF" w:themeColor="background1"/>
      <w:sz w:val="28"/>
      <w:szCs w:val="32"/>
    </w:rPr>
  </w:style>
  <w:style w:type="paragraph" w:customStyle="1" w:styleId="Heading3ProcedureIntro">
    <w:name w:val="Heading 3 Procedure Intro"/>
    <w:basedOn w:val="Heading3"/>
    <w:next w:val="Normal"/>
    <w:qFormat/>
    <w:rsid w:val="00897071"/>
    <w:pPr>
      <w:ind w:left="144"/>
    </w:pPr>
    <w:rPr>
      <w:color w:val="FFFFFF" w:themeColor="background1"/>
    </w:rPr>
  </w:style>
  <w:style w:type="paragraph" w:customStyle="1" w:styleId="Heading4ProcedureIntroduction">
    <w:name w:val="Heading 4 Procedure Introduction"/>
    <w:basedOn w:val="Heading4"/>
    <w:next w:val="Normal"/>
    <w:qFormat/>
    <w:rsid w:val="00897071"/>
    <w:pPr>
      <w:ind w:left="144"/>
    </w:pPr>
    <w:rPr>
      <w:color w:val="FFFFFF" w:themeColor="background1"/>
      <w:sz w:val="28"/>
    </w:rPr>
  </w:style>
  <w:style w:type="paragraph" w:customStyle="1" w:styleId="Heading5ProcedureIntroduction">
    <w:name w:val="Heading 5 Procedure Introduction"/>
    <w:basedOn w:val="Heading5"/>
    <w:next w:val="Normal"/>
    <w:qFormat/>
    <w:rsid w:val="00897071"/>
    <w:pPr>
      <w:ind w:left="144"/>
    </w:pPr>
    <w:rPr>
      <w:color w:val="FFFFFF" w:themeColor="background1"/>
      <w:sz w:val="28"/>
    </w:rPr>
  </w:style>
  <w:style w:type="paragraph" w:styleId="ListNumber4">
    <w:name w:val="List Number 4"/>
    <w:basedOn w:val="Normal"/>
    <w:uiPriority w:val="99"/>
    <w:unhideWhenUsed/>
    <w:rsid w:val="00897071"/>
    <w:pPr>
      <w:numPr>
        <w:numId w:val="9"/>
      </w:numPr>
      <w:contextualSpacing/>
    </w:pPr>
  </w:style>
  <w:style w:type="paragraph" w:styleId="MessageHeader">
    <w:name w:val="Message Header"/>
    <w:basedOn w:val="Normal"/>
    <w:link w:val="MessageHeaderChar"/>
    <w:uiPriority w:val="99"/>
    <w:unhideWhenUsed/>
    <w:rsid w:val="0089707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897071"/>
    <w:rPr>
      <w:rFonts w:asciiTheme="majorHAnsi" w:eastAsiaTheme="majorEastAsia" w:hAnsiTheme="majorHAnsi" w:cstheme="majorBidi"/>
      <w:shd w:val="pct20" w:color="auto" w:fill="auto"/>
    </w:rPr>
  </w:style>
  <w:style w:type="character" w:styleId="UnresolvedMention">
    <w:name w:val="Unresolved Mention"/>
    <w:basedOn w:val="DefaultParagraphFont"/>
    <w:uiPriority w:val="99"/>
    <w:semiHidden/>
    <w:unhideWhenUsed/>
    <w:rsid w:val="00897071"/>
    <w:rPr>
      <w:color w:val="808080"/>
      <w:shd w:val="clear" w:color="auto" w:fill="E6E6E6"/>
    </w:rPr>
  </w:style>
  <w:style w:type="paragraph" w:styleId="BlockText">
    <w:name w:val="Block Text"/>
    <w:basedOn w:val="Normal"/>
    <w:uiPriority w:val="99"/>
    <w:unhideWhenUsed/>
    <w:rsid w:val="00DC3EA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 w:cstheme="minorBidi"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rsid w:val="00897071"/>
    <w:rPr>
      <w:rFonts w:asciiTheme="majorHAnsi" w:eastAsiaTheme="majorEastAsia" w:hAnsiTheme="majorHAnsi" w:cstheme="majorBidi"/>
      <w:color w:val="243F60" w:themeColor="accent1" w:themeShade="7F"/>
      <w:sz w:val="22"/>
      <w:szCs w:val="20"/>
    </w:rPr>
  </w:style>
  <w:style w:type="paragraph" w:customStyle="1" w:styleId="Heading6ProcedureIntroduction">
    <w:name w:val="Heading 6 Procedure Introduction"/>
    <w:basedOn w:val="Heading6"/>
    <w:next w:val="Normal"/>
    <w:qFormat/>
    <w:rsid w:val="00A61E5C"/>
    <w:pPr>
      <w:ind w:left="144"/>
    </w:pPr>
    <w:rPr>
      <w:rFonts w:ascii="Arial Narrow" w:hAnsi="Arial Narrow"/>
      <w:b/>
      <w:color w:val="FFFFFF" w:themeColor="background1"/>
      <w:sz w:val="28"/>
    </w:rPr>
  </w:style>
  <w:style w:type="table" w:styleId="GridTable5Dark-Accent1">
    <w:name w:val="Grid Table 5 Dark Accent 1"/>
    <w:basedOn w:val="TableNormal"/>
    <w:uiPriority w:val="50"/>
    <w:rsid w:val="0089707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BronzeTable">
    <w:name w:val="Bronze Table"/>
    <w:basedOn w:val="GridTable5Dark-Accent1"/>
    <w:uiPriority w:val="99"/>
    <w:rsid w:val="00897071"/>
    <w:tblPr/>
    <w:tcPr>
      <w:shd w:val="clear" w:color="auto" w:fill="EEECE1" w:themeFill="background2"/>
    </w:tcPr>
    <w:tblStylePr w:type="firstRow">
      <w:rPr>
        <w:b w:val="0"/>
        <w:bCs/>
        <w:color w:val="auto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4BC96" w:themeFill="background2" w:themeFillShade="BF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 w:val="0"/>
        <w:bCs/>
        <w:color w:val="auto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4BC96" w:themeFill="background2" w:themeFillShade="BF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ECE1" w:themeFill="background2"/>
      </w:tcPr>
    </w:tblStylePr>
    <w:tblStylePr w:type="band1Vert">
      <w:tblPr/>
      <w:tcPr>
        <w:shd w:val="clear" w:color="auto" w:fill="EEECE1" w:themeFill="background2"/>
      </w:tcPr>
    </w:tblStylePr>
    <w:tblStylePr w:type="band2Vert">
      <w:tblPr/>
      <w:tcPr>
        <w:shd w:val="clear" w:color="auto" w:fill="EEECE1" w:themeFill="background2"/>
      </w:tcPr>
    </w:tblStylePr>
    <w:tblStylePr w:type="band1Horz">
      <w:tblPr/>
      <w:tcPr>
        <w:shd w:val="clear" w:color="auto" w:fill="DDD9C3" w:themeFill="background2" w:themeFillShade="E6"/>
      </w:tcPr>
    </w:tblStylePr>
    <w:tblStylePr w:type="band2Horz">
      <w:tblPr/>
      <w:tcPr>
        <w:shd w:val="clear" w:color="auto" w:fill="FFFFFF" w:themeFill="background1"/>
      </w:tcPr>
    </w:tblStylePr>
  </w:style>
  <w:style w:type="table" w:customStyle="1" w:styleId="Style1">
    <w:name w:val="Style1"/>
    <w:basedOn w:val="BronzeTable"/>
    <w:uiPriority w:val="99"/>
    <w:rsid w:val="00897071"/>
    <w:tblPr/>
    <w:tcPr>
      <w:shd w:val="clear" w:color="auto" w:fill="C0504D"/>
    </w:tcPr>
    <w:tblStylePr w:type="firstRow">
      <w:rPr>
        <w:b w:val="0"/>
        <w:bCs/>
        <w:color w:val="auto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/>
      </w:tcPr>
    </w:tblStylePr>
    <w:tblStylePr w:type="firstCol">
      <w:rPr>
        <w:b w:val="0"/>
        <w:bCs/>
        <w:color w:val="auto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ECE1" w:themeFill="background2"/>
      </w:tcPr>
    </w:tblStylePr>
    <w:tblStylePr w:type="band1Vert">
      <w:tblPr/>
      <w:tcPr>
        <w:shd w:val="clear" w:color="auto" w:fill="EEECE1" w:themeFill="background2"/>
      </w:tcPr>
    </w:tblStylePr>
    <w:tblStylePr w:type="band2Vert">
      <w:tblPr/>
      <w:tcPr>
        <w:shd w:val="clear" w:color="auto" w:fill="EEECE1" w:themeFill="background2"/>
      </w:tcPr>
    </w:tblStylePr>
    <w:tblStylePr w:type="band1Horz">
      <w:tblPr/>
      <w:tcPr>
        <w:shd w:val="clear" w:color="auto" w:fill="F2DBDB" w:themeFill="accent2" w:themeFillTint="33"/>
      </w:tcPr>
    </w:tblStylePr>
    <w:tblStylePr w:type="band2Horz">
      <w:tblPr/>
      <w:tcPr>
        <w:shd w:val="clear" w:color="auto" w:fill="E5B8B7" w:themeFill="accent2" w:themeFillTint="66"/>
      </w:tcPr>
    </w:tblStylePr>
  </w:style>
  <w:style w:type="table" w:styleId="GridTable4-Accent2">
    <w:name w:val="Grid Table 4 Accent 2"/>
    <w:basedOn w:val="TableNormal"/>
    <w:uiPriority w:val="49"/>
    <w:rsid w:val="00897071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RedTable">
    <w:name w:val="Red Table"/>
    <w:basedOn w:val="GridTable4-Accent2"/>
    <w:uiPriority w:val="99"/>
    <w:rsid w:val="00897071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b/>
        <w:bCs/>
        <w:color w:val="auto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E5B8B7" w:themeFill="accent2" w:themeFillTint="66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GridTable4-Accent4">
    <w:name w:val="Grid Table 4 Accent 4"/>
    <w:basedOn w:val="TableNormal"/>
    <w:uiPriority w:val="49"/>
    <w:rsid w:val="00897071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cPr>
      <w:shd w:val="clear" w:color="auto" w:fill="CCC0D9" w:themeFill="accent4" w:themeFillTint="66"/>
    </w:tcPr>
    <w:tblStylePr w:type="firstRow">
      <w:rPr>
        <w:b/>
        <w:bCs/>
        <w:color w:val="auto"/>
      </w:rPr>
      <w:tblPr/>
      <w:tcPr>
        <w:shd w:val="clear" w:color="auto" w:fill="CCC0D9" w:themeFill="accent4" w:themeFillTint="66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GridTable4-Accent3">
    <w:name w:val="Grid Table 4 Accent 3"/>
    <w:aliases w:val="Green Table"/>
    <w:basedOn w:val="TableNormal"/>
    <w:uiPriority w:val="49"/>
    <w:rsid w:val="00897071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cPr>
      <w:shd w:val="clear" w:color="auto" w:fill="009A46"/>
    </w:tcPr>
    <w:tblStylePr w:type="firstRow">
      <w:rPr>
        <w:b w:val="0"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band2Horz">
      <w:tblPr/>
      <w:tcPr>
        <w:shd w:val="clear" w:color="auto" w:fill="FFFFFF" w:themeFill="background1"/>
      </w:tcPr>
    </w:tblStylePr>
  </w:style>
  <w:style w:type="table" w:customStyle="1" w:styleId="OrangeTable">
    <w:name w:val="Orange Table"/>
    <w:basedOn w:val="GridTable4-Accent4"/>
    <w:uiPriority w:val="99"/>
    <w:rsid w:val="00897071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BF8F"/>
    </w:tcPr>
    <w:tblStylePr w:type="firstRow">
      <w:rPr>
        <w:b w:val="0"/>
        <w:bCs/>
        <w:color w:val="auto"/>
      </w:rPr>
      <w:tblPr/>
      <w:tcPr>
        <w:shd w:val="clear" w:color="auto" w:fill="FBD4B4" w:themeFill="accent6" w:themeFillTint="66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GridTable4-Accent5">
    <w:name w:val="Grid Table 4 Accent 5"/>
    <w:aliases w:val="Teal Table"/>
    <w:basedOn w:val="TableNormal"/>
    <w:uiPriority w:val="49"/>
    <w:rsid w:val="00897071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cPr>
      <w:shd w:val="clear" w:color="auto" w:fill="B8CCE4" w:themeFill="accent1" w:themeFillTint="66"/>
    </w:tcPr>
    <w:tblStylePr w:type="firstRow">
      <w:rPr>
        <w:b/>
        <w:bCs/>
        <w:color w:val="auto"/>
      </w:rPr>
      <w:tblPr/>
      <w:tcPr>
        <w:shd w:val="clear" w:color="auto" w:fill="B6DDE8" w:themeFill="accent5" w:themeFillTint="66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Heading6ProcedureIntro">
    <w:name w:val="Heading 6 Procedure Intro"/>
    <w:basedOn w:val="Heading6"/>
    <w:next w:val="Normal"/>
    <w:qFormat/>
    <w:rsid w:val="00897071"/>
    <w:pPr>
      <w:ind w:left="144"/>
    </w:pPr>
    <w:rPr>
      <w:rFonts w:ascii="Arial Narrow" w:hAnsi="Arial Narrow"/>
      <w:b/>
      <w:color w:val="FFFFFF" w:themeColor="background1"/>
      <w:sz w:val="28"/>
    </w:rPr>
  </w:style>
  <w:style w:type="paragraph" w:styleId="Index5">
    <w:name w:val="index 5"/>
    <w:basedOn w:val="Normal"/>
    <w:next w:val="Normal"/>
    <w:autoRedefine/>
    <w:uiPriority w:val="99"/>
    <w:unhideWhenUsed/>
    <w:rsid w:val="000F6751"/>
    <w:pPr>
      <w:spacing w:before="0" w:after="0"/>
      <w:ind w:left="1100" w:hanging="220"/>
    </w:pPr>
  </w:style>
  <w:style w:type="table" w:customStyle="1" w:styleId="OrangeTable1">
    <w:name w:val="Orange Table1"/>
    <w:basedOn w:val="GridTable4-Accent4"/>
    <w:uiPriority w:val="99"/>
    <w:rsid w:val="00D42353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BF8F"/>
    </w:tcPr>
    <w:tblStylePr w:type="firstRow">
      <w:rPr>
        <w:b w:val="0"/>
        <w:bCs/>
        <w:color w:val="auto"/>
      </w:rPr>
      <w:tblPr/>
      <w:tcPr>
        <w:shd w:val="clear" w:color="auto" w:fill="FBD4B4" w:themeFill="accent6" w:themeFillTint="66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band2Horz">
      <w:tblPr/>
      <w:tcPr>
        <w:shd w:val="clear" w:color="auto" w:fill="FFFFFF" w:themeFill="background1"/>
      </w:tcPr>
    </w:tblStylePr>
  </w:style>
  <w:style w:type="character" w:customStyle="1" w:styleId="StyleStrongNotBold">
    <w:name w:val="Style Strong + Not Bold"/>
    <w:basedOn w:val="Strong"/>
    <w:rsid w:val="00710F1E"/>
    <w:rPr>
      <w:b/>
      <w:bCs w:val="0"/>
    </w:rPr>
  </w:style>
  <w:style w:type="table" w:customStyle="1" w:styleId="GreenTable1">
    <w:name w:val="Green Table1"/>
    <w:basedOn w:val="TableNormal"/>
    <w:next w:val="GridTable4-Accent3"/>
    <w:uiPriority w:val="49"/>
    <w:rsid w:val="00702BC5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cPr>
      <w:shd w:val="clear" w:color="auto" w:fill="009A46"/>
    </w:tcPr>
    <w:tblStylePr w:type="firstRow">
      <w:rPr>
        <w:b w:val="0"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GridTable1Light">
    <w:name w:val="Grid Table 1 Light"/>
    <w:basedOn w:val="TableNormal"/>
    <w:uiPriority w:val="46"/>
    <w:rsid w:val="005806AB"/>
    <w:tblPr>
      <w:tblStyleRowBandSize w:val="1"/>
      <w:tblStyleColBandSize w:val="1"/>
      <w:tblInd w:w="0" w:type="nil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s-alignment-element">
    <w:name w:val="ts-alignment-element"/>
    <w:basedOn w:val="DefaultParagraphFont"/>
    <w:rsid w:val="00A3415C"/>
  </w:style>
  <w:style w:type="character" w:customStyle="1" w:styleId="ts-alignment-element-highlighted">
    <w:name w:val="ts-alignment-element-highlighted"/>
    <w:basedOn w:val="DefaultParagraphFont"/>
    <w:rsid w:val="00A341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2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8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-familyportal.cambiumast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edavis\AppData\Roaming\Microsoft\Templates\EnhancedUserGuide5-29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19F38A-EF14-4CC1-96A9-96519D8F5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EnhancedUserGuide5-29.dotm</Template>
  <TotalTime>4</TotalTime>
  <Pages>1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Cambium Assessment, Inc. (CAI)</Company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Portal Familiar</dc:subject>
  <dc:creator>Cambium Assessment, Inc. (CAI)</dc:creator>
  <cp:keywords>Family Portal, student performance, child performance, parents and guardians</cp:keywords>
  <dc:description/>
  <cp:lastModifiedBy>Tracie Morris</cp:lastModifiedBy>
  <cp:revision>4</cp:revision>
  <cp:lastPrinted>2018-09-25T18:27:00Z</cp:lastPrinted>
  <dcterms:created xsi:type="dcterms:W3CDTF">2023-03-29T14:37:00Z</dcterms:created>
  <dcterms:modified xsi:type="dcterms:W3CDTF">2023-04-19T12:58:00Z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AssessmentProgramLong">
    <vt:lpwstr>SAMPLE ASSESSMENT PROGRAM</vt:lpwstr>
  </property>
  <property fmtid="{D5CDD505-2E9C-101B-9397-08002B2CF9AE}" pid="3" name="aAssessmentProgramAcronym">
    <vt:lpwstr>SAMPLE ASSESSMENT PROGRAM</vt:lpwstr>
  </property>
  <property fmtid="{D5CDD505-2E9C-101B-9397-08002B2CF9AE}" pid="4" name="aStateName">
    <vt:lpwstr>STATE</vt:lpwstr>
  </property>
  <property fmtid="{D5CDD505-2E9C-101B-9397-08002B2CF9AE}" pid="5" name="aStateAbbreviation">
    <vt:lpwstr>STATE</vt:lpwstr>
  </property>
  <property fmtid="{D5CDD505-2E9C-101B-9397-08002B2CF9AE}" pid="6" name="aAdministrationYear">
    <vt:lpwstr>2020–2021</vt:lpwstr>
  </property>
  <property fmtid="{D5CDD505-2E9C-101B-9397-08002B2CF9AE}" pid="7" name="aSystemName">
    <vt:lpwstr>Reporting</vt:lpwstr>
  </property>
  <property fmtid="{D5CDD505-2E9C-101B-9397-08002B2CF9AE}" pid="8" name="aSeason">
    <vt:lpwstr>FALL</vt:lpwstr>
  </property>
  <property fmtid="{D5CDD505-2E9C-101B-9397-08002B2CF9AE}" pid="9" name="aDistrict">
    <vt:lpwstr>district</vt:lpwstr>
  </property>
  <property fmtid="{D5CDD505-2E9C-101B-9397-08002B2CF9AE}" pid="10" name="aAssessmentType">
    <vt:lpwstr>Summative and Interim</vt:lpwstr>
  </property>
  <property fmtid="{D5CDD505-2E9C-101B-9397-08002B2CF9AE}" pid="11" name="aAssessmentSubType">
    <vt:lpwstr>Interim Assessment Block</vt:lpwstr>
  </property>
  <property fmtid="{D5CDD505-2E9C-101B-9397-08002B2CF9AE}" pid="12" name="aSubject">
    <vt:lpwstr>Mathematics</vt:lpwstr>
  </property>
  <property fmtid="{D5CDD505-2E9C-101B-9397-08002B2CF9AE}" pid="13" name="aFamilyPortalURL">
    <vt:lpwstr>[URL of Family Portal]</vt:lpwstr>
  </property>
</Properties>
</file>